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1210C" w14:textId="1FE96FD1" w:rsidR="003B7AFB" w:rsidRPr="008656CB" w:rsidRDefault="00BD4664" w:rsidP="008656CB">
      <w:pPr>
        <w:pStyle w:val="Dok-Titel"/>
        <w:framePr w:wrap="notBeside"/>
      </w:pPr>
      <w:r>
        <w:rPr>
          <w:noProof/>
        </w:rPr>
        <w:drawing>
          <wp:anchor distT="0" distB="0" distL="114300" distR="114300" simplePos="0" relativeHeight="251659264" behindDoc="1" locked="1" layoutInCell="1" allowOverlap="1" wp14:anchorId="5B134449" wp14:editId="0D2F8B2D">
            <wp:simplePos x="0" y="0"/>
            <wp:positionH relativeFrom="column">
              <wp:posOffset>-147320</wp:posOffset>
            </wp:positionH>
            <wp:positionV relativeFrom="paragraph">
              <wp:posOffset>-195580</wp:posOffset>
            </wp:positionV>
            <wp:extent cx="2178685" cy="544195"/>
            <wp:effectExtent l="0" t="0" r="0" b="825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8685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Formulario</w:t>
      </w:r>
    </w:p>
    <w:p w14:paraId="14FDA167" w14:textId="47C4F28E" w:rsidR="003B7AFB" w:rsidRPr="00A52D5E" w:rsidRDefault="00CB66AD" w:rsidP="00A52D5E">
      <w:pPr>
        <w:pStyle w:val="Titel"/>
      </w:pPr>
      <w:r>
        <w:t>Modulo di feedback sul controllo da parte di un organo esecutivo</w:t>
      </w:r>
    </w:p>
    <w:p w14:paraId="7DE9698A" w14:textId="0C4DFCEA" w:rsidR="003B7AFB" w:rsidRPr="00A52D5E" w:rsidRDefault="00345FE0" w:rsidP="00D15793">
      <w:pPr>
        <w:pStyle w:val="berschrift4"/>
      </w:pPr>
      <w:bookmarkStart w:id="0" w:name="_Toc27744122"/>
      <w:r>
        <w:t>Scopo</w:t>
      </w:r>
      <w:bookmarkEnd w:id="0"/>
    </w:p>
    <w:p w14:paraId="7E82BEBA" w14:textId="31CD3D19" w:rsidR="002B0639" w:rsidRDefault="00B31272" w:rsidP="006C4FA3">
      <w:pPr>
        <w:spacing w:before="160"/>
      </w:pPr>
      <w:r>
        <w:t>Il presente modulo di feedback viene utilizzato per valutare la qualità e lo svolgimento dei controlli eseguiti dagli organi esecutivi, per valutare il potenziale di miglioramento e per promuovere la collaborazione tra le aziende e gli enti di controllo. Il Suo feedback contribuisce a rendere i controlli più trasparenti, efficienti e adeguati.</w:t>
      </w:r>
    </w:p>
    <w:p w14:paraId="1BAC18B1" w14:textId="77777777" w:rsidR="00C229A0" w:rsidRDefault="00C229A0" w:rsidP="00A52D5E"/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3828"/>
        <w:gridCol w:w="5811"/>
      </w:tblGrid>
      <w:tr w:rsidR="00BC0BD1" w:rsidRPr="00AF69E8" w14:paraId="6E83160B" w14:textId="77777777" w:rsidTr="00500DF6">
        <w:trPr>
          <w:trHeight w:val="374"/>
        </w:trPr>
        <w:tc>
          <w:tcPr>
            <w:tcW w:w="9639" w:type="dxa"/>
            <w:gridSpan w:val="2"/>
            <w:shd w:val="clear" w:color="auto" w:fill="D9D9D9" w:themeFill="background1" w:themeFillShade="D9"/>
          </w:tcPr>
          <w:p w14:paraId="62C30426" w14:textId="66217D27" w:rsidR="00BC0BD1" w:rsidRPr="00AF69E8" w:rsidRDefault="00BC0BD1" w:rsidP="00500DF6">
            <w:r>
              <w:rPr>
                <w:b/>
              </w:rPr>
              <w:t>Informazioni generali sul controllo</w:t>
            </w:r>
          </w:p>
        </w:tc>
      </w:tr>
      <w:tr w:rsidR="00D61C1D" w14:paraId="01DA8F7B" w14:textId="6A0378BA" w:rsidTr="00BC0BD1">
        <w:trPr>
          <w:trHeight w:val="549"/>
        </w:trPr>
        <w:tc>
          <w:tcPr>
            <w:tcW w:w="3828" w:type="dxa"/>
          </w:tcPr>
          <w:p w14:paraId="5EE3EEF4" w14:textId="0352832B" w:rsidR="00D61C1D" w:rsidRPr="00A91EF1" w:rsidRDefault="00C57E7D" w:rsidP="00A52D5E">
            <w:pPr>
              <w:rPr>
                <w:b/>
                <w:bCs/>
              </w:rPr>
            </w:pPr>
            <w:r>
              <w:rPr>
                <w:b/>
              </w:rPr>
              <w:t>Nome dell'azienda controllata:</w:t>
            </w:r>
          </w:p>
        </w:tc>
        <w:tc>
          <w:tcPr>
            <w:tcW w:w="5811" w:type="dxa"/>
          </w:tcPr>
          <w:p w14:paraId="223B6544" w14:textId="77777777" w:rsidR="00D61C1D" w:rsidRDefault="00D61C1D" w:rsidP="00A52D5E"/>
        </w:tc>
      </w:tr>
      <w:tr w:rsidR="0008586E" w14:paraId="33FFF5F3" w14:textId="77777777" w:rsidTr="00BC0BD1">
        <w:tc>
          <w:tcPr>
            <w:tcW w:w="3828" w:type="dxa"/>
          </w:tcPr>
          <w:p w14:paraId="5EED0052" w14:textId="76E4A843" w:rsidR="0008586E" w:rsidRPr="00A91EF1" w:rsidRDefault="00952D47" w:rsidP="00A52D5E">
            <w:pPr>
              <w:rPr>
                <w:b/>
                <w:bCs/>
              </w:rPr>
            </w:pPr>
            <w:r>
              <w:rPr>
                <w:b/>
              </w:rPr>
              <w:t>Dati della persona di riferimento in azienda per eventuali domande (cognome, nome, tel., e-mail):</w:t>
            </w:r>
          </w:p>
        </w:tc>
        <w:tc>
          <w:tcPr>
            <w:tcW w:w="5811" w:type="dxa"/>
          </w:tcPr>
          <w:p w14:paraId="4532414D" w14:textId="77777777" w:rsidR="0008586E" w:rsidRDefault="0008586E" w:rsidP="00A52D5E"/>
        </w:tc>
      </w:tr>
      <w:tr w:rsidR="00D61C1D" w14:paraId="6DA8842B" w14:textId="77777777" w:rsidTr="00BC0BD1">
        <w:trPr>
          <w:trHeight w:val="472"/>
        </w:trPr>
        <w:tc>
          <w:tcPr>
            <w:tcW w:w="3828" w:type="dxa"/>
          </w:tcPr>
          <w:p w14:paraId="1FFE5E9E" w14:textId="09C88ACF" w:rsidR="00D61C1D" w:rsidRPr="00A91EF1" w:rsidRDefault="00D61C1D" w:rsidP="00D61C1D">
            <w:pPr>
              <w:rPr>
                <w:b/>
                <w:bCs/>
              </w:rPr>
            </w:pPr>
            <w:r>
              <w:rPr>
                <w:b/>
              </w:rPr>
              <w:t>Data del controllo:</w:t>
            </w:r>
          </w:p>
        </w:tc>
        <w:tc>
          <w:tcPr>
            <w:tcW w:w="5811" w:type="dxa"/>
          </w:tcPr>
          <w:p w14:paraId="7C80A0DF" w14:textId="77777777" w:rsidR="00D61C1D" w:rsidRDefault="00D61C1D" w:rsidP="00D61C1D"/>
        </w:tc>
      </w:tr>
      <w:tr w:rsidR="00D61C1D" w14:paraId="285FC853" w14:textId="77777777" w:rsidTr="00CC18EB">
        <w:trPr>
          <w:trHeight w:val="470"/>
        </w:trPr>
        <w:tc>
          <w:tcPr>
            <w:tcW w:w="3828" w:type="dxa"/>
          </w:tcPr>
          <w:p w14:paraId="35BC9564" w14:textId="0D622321" w:rsidR="00D61C1D" w:rsidRPr="00A91EF1" w:rsidRDefault="004E4B25" w:rsidP="00D61C1D">
            <w:pPr>
              <w:rPr>
                <w:b/>
                <w:bCs/>
              </w:rPr>
            </w:pPr>
            <w:r>
              <w:rPr>
                <w:b/>
              </w:rPr>
              <w:t>Durata del controllo (inizio e fine):</w:t>
            </w:r>
          </w:p>
        </w:tc>
        <w:tc>
          <w:tcPr>
            <w:tcW w:w="5811" w:type="dxa"/>
          </w:tcPr>
          <w:p w14:paraId="1EBBDED1" w14:textId="77777777" w:rsidR="00D61C1D" w:rsidRDefault="00D61C1D" w:rsidP="00D61C1D"/>
        </w:tc>
      </w:tr>
      <w:tr w:rsidR="00ED36CB" w14:paraId="249D926A" w14:textId="0A49A74B" w:rsidTr="00BC0BD1">
        <w:trPr>
          <w:trHeight w:val="472"/>
        </w:trPr>
        <w:tc>
          <w:tcPr>
            <w:tcW w:w="3828" w:type="dxa"/>
          </w:tcPr>
          <w:p w14:paraId="5B0AFB39" w14:textId="5DD7E4B2" w:rsidR="00ED36CB" w:rsidRPr="00A91EF1" w:rsidRDefault="00ED36CB" w:rsidP="00A52D5E">
            <w:pPr>
              <w:rPr>
                <w:b/>
                <w:bCs/>
              </w:rPr>
            </w:pPr>
            <w:r>
              <w:rPr>
                <w:b/>
              </w:rPr>
              <w:t>Luogo del controllo (indirizzo):</w:t>
            </w:r>
          </w:p>
        </w:tc>
        <w:tc>
          <w:tcPr>
            <w:tcW w:w="5811" w:type="dxa"/>
          </w:tcPr>
          <w:p w14:paraId="46A3AFF4" w14:textId="77777777" w:rsidR="00ED36CB" w:rsidRDefault="00ED36CB" w:rsidP="00A52D5E"/>
        </w:tc>
      </w:tr>
      <w:tr w:rsidR="00ED36CB" w14:paraId="1FDC4895" w14:textId="08FF64F7" w:rsidTr="00BC0BD1">
        <w:tc>
          <w:tcPr>
            <w:tcW w:w="3828" w:type="dxa"/>
          </w:tcPr>
          <w:p w14:paraId="4D3C91E4" w14:textId="1A1C6CF7" w:rsidR="00470638" w:rsidRDefault="00ED36CB" w:rsidP="00A52D5E">
            <w:pPr>
              <w:rPr>
                <w:b/>
                <w:bCs/>
              </w:rPr>
            </w:pPr>
            <w:r>
              <w:rPr>
                <w:b/>
              </w:rPr>
              <w:t>Organo esecutivo:</w:t>
            </w:r>
          </w:p>
          <w:p w14:paraId="2CF5B39B" w14:textId="13FF1D79" w:rsidR="00ED36CB" w:rsidRPr="00A91EF1" w:rsidRDefault="00ED36CB" w:rsidP="00A52D5E">
            <w:pPr>
              <w:rPr>
                <w:b/>
                <w:bCs/>
              </w:rPr>
            </w:pPr>
          </w:p>
        </w:tc>
        <w:tc>
          <w:tcPr>
            <w:tcW w:w="5811" w:type="dxa"/>
          </w:tcPr>
          <w:p w14:paraId="284678A1" w14:textId="3CD301DF" w:rsidR="006175B9" w:rsidRDefault="00B02293" w:rsidP="00A52D5E">
            <w:sdt>
              <w:sdtPr>
                <w:id w:val="137387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77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3CC">
              <w:t xml:space="preserve"> Suva </w:t>
            </w:r>
          </w:p>
          <w:p w14:paraId="506EFD2A" w14:textId="2E07EC9C" w:rsidR="00ED36CB" w:rsidRPr="00A91359" w:rsidRDefault="00B02293" w:rsidP="00A52D5E">
            <w:sdt>
              <w:sdtPr>
                <w:id w:val="895398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77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3CC">
              <w:t xml:space="preserve"> Ispettorato del lavoro SECO</w:t>
            </w:r>
          </w:p>
          <w:p w14:paraId="69F31A79" w14:textId="04293B65" w:rsidR="00E97771" w:rsidRPr="00E97771" w:rsidRDefault="00B02293" w:rsidP="00A52D5E">
            <w:sdt>
              <w:sdtPr>
                <w:id w:val="658886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C02" w:rsidRPr="00E977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3CC">
              <w:t xml:space="preserve"> Associazione per l'acqua, il gas e il calore (SVGW)</w:t>
            </w:r>
          </w:p>
          <w:p w14:paraId="2FD25A19" w14:textId="2165E41E" w:rsidR="00ED36CB" w:rsidRDefault="00B02293" w:rsidP="00A52D5E">
            <w:sdt>
              <w:sdtPr>
                <w:id w:val="1485047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C02" w:rsidRPr="00E977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3CC">
              <w:t xml:space="preserve"> Ispettorato federale degli impianti a corrente forte (ESTI)</w:t>
            </w:r>
          </w:p>
          <w:p w14:paraId="0C39FDF7" w14:textId="534EF907" w:rsidR="00363438" w:rsidRDefault="00B02293" w:rsidP="00A52D5E">
            <w:sdt>
              <w:sdtPr>
                <w:id w:val="-967517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95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3CC">
              <w:t xml:space="preserve"> Polizia edilizia / polizia comunale</w:t>
            </w:r>
          </w:p>
          <w:p w14:paraId="01FBB0B7" w14:textId="5910FDC6" w:rsidR="00015C02" w:rsidRDefault="00B02293" w:rsidP="00F40B08">
            <w:sdt>
              <w:sdtPr>
                <w:id w:val="1295709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5C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3CC">
              <w:t xml:space="preserve"> Altro (specificare): _________________________</w:t>
            </w:r>
          </w:p>
          <w:p w14:paraId="48D1055D" w14:textId="41752489" w:rsidR="00F40B08" w:rsidRDefault="00F40B08" w:rsidP="00F40B08"/>
        </w:tc>
      </w:tr>
      <w:tr w:rsidR="00A91359" w:rsidRPr="00A91359" w14:paraId="10C4C242" w14:textId="77777777" w:rsidTr="00BC0BD1">
        <w:trPr>
          <w:trHeight w:val="586"/>
        </w:trPr>
        <w:tc>
          <w:tcPr>
            <w:tcW w:w="3828" w:type="dxa"/>
          </w:tcPr>
          <w:p w14:paraId="4AFBEFE0" w14:textId="662AEDC0" w:rsidR="006175B9" w:rsidRPr="00A91359" w:rsidRDefault="00F97E9F" w:rsidP="006175B9">
            <w:pPr>
              <w:rPr>
                <w:b/>
                <w:bCs/>
              </w:rPr>
            </w:pPr>
            <w:r>
              <w:rPr>
                <w:b/>
              </w:rPr>
              <w:t>Annuncio del controllo</w:t>
            </w:r>
          </w:p>
        </w:tc>
        <w:tc>
          <w:tcPr>
            <w:tcW w:w="5811" w:type="dxa"/>
          </w:tcPr>
          <w:p w14:paraId="0E4D12F9" w14:textId="3C12ECF4" w:rsidR="006175B9" w:rsidRPr="00A91359" w:rsidRDefault="00B02293" w:rsidP="00BB2956">
            <w:pPr>
              <w:jc w:val="both"/>
            </w:pPr>
            <w:sdt>
              <w:sdtPr>
                <w:id w:val="1405480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956" w:rsidRPr="00A913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3CC">
              <w:t xml:space="preserve"> annunciato </w:t>
            </w:r>
          </w:p>
          <w:p w14:paraId="3E2E4974" w14:textId="70806EF3" w:rsidR="006175B9" w:rsidRPr="00A91359" w:rsidRDefault="00B02293" w:rsidP="00A52D5E">
            <w:sdt>
              <w:sdtPr>
                <w:id w:val="1474957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956" w:rsidRPr="00A913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3CC">
              <w:t xml:space="preserve"> non annunciato</w:t>
            </w:r>
          </w:p>
        </w:tc>
      </w:tr>
      <w:tr w:rsidR="00DA275C" w14:paraId="4956D3AE" w14:textId="4A726BD2" w:rsidTr="00BC0BD1">
        <w:trPr>
          <w:trHeight w:val="586"/>
        </w:trPr>
        <w:tc>
          <w:tcPr>
            <w:tcW w:w="3828" w:type="dxa"/>
          </w:tcPr>
          <w:p w14:paraId="3CB271F7" w14:textId="630A15BA" w:rsidR="00DA275C" w:rsidRPr="00A91EF1" w:rsidRDefault="00DA275C" w:rsidP="00A52D5E">
            <w:pPr>
              <w:rPr>
                <w:b/>
                <w:bCs/>
              </w:rPr>
            </w:pPr>
            <w:r>
              <w:rPr>
                <w:b/>
              </w:rPr>
              <w:t>Dati dell'ispettore/trice:</w:t>
            </w:r>
          </w:p>
        </w:tc>
        <w:tc>
          <w:tcPr>
            <w:tcW w:w="5811" w:type="dxa"/>
          </w:tcPr>
          <w:p w14:paraId="229F2930" w14:textId="77777777" w:rsidR="00DA275C" w:rsidRDefault="00DA275C" w:rsidP="00A52D5E"/>
        </w:tc>
      </w:tr>
      <w:tr w:rsidR="00DA275C" w14:paraId="0F3E706F" w14:textId="0E44C3C1" w:rsidTr="00BC0BD1">
        <w:tc>
          <w:tcPr>
            <w:tcW w:w="3828" w:type="dxa"/>
          </w:tcPr>
          <w:p w14:paraId="673BE4EF" w14:textId="77777777" w:rsidR="00DA275C" w:rsidRDefault="00B412B4" w:rsidP="00A52D5E">
            <w:pPr>
              <w:rPr>
                <w:b/>
                <w:bCs/>
              </w:rPr>
            </w:pPr>
            <w:r>
              <w:rPr>
                <w:b/>
              </w:rPr>
              <w:t>Tipo di controllo:</w:t>
            </w:r>
          </w:p>
          <w:p w14:paraId="6867E802" w14:textId="216998FB" w:rsidR="007B71D9" w:rsidRPr="00A91EF1" w:rsidRDefault="007B71D9" w:rsidP="00A52D5E">
            <w:pPr>
              <w:rPr>
                <w:b/>
                <w:bCs/>
              </w:rPr>
            </w:pPr>
          </w:p>
        </w:tc>
        <w:tc>
          <w:tcPr>
            <w:tcW w:w="5811" w:type="dxa"/>
          </w:tcPr>
          <w:p w14:paraId="30FC8858" w14:textId="6C27025B" w:rsidR="006E7777" w:rsidRDefault="00B02293" w:rsidP="006E7777">
            <w:sdt>
              <w:sdtPr>
                <w:id w:val="445201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77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3CC">
              <w:t xml:space="preserve"> Accertamento preliminare MSSL</w:t>
            </w:r>
          </w:p>
          <w:p w14:paraId="24EED96F" w14:textId="1A0FCB48" w:rsidR="007B19C0" w:rsidRDefault="00B02293" w:rsidP="007B19C0">
            <w:sdt>
              <w:sdtPr>
                <w:id w:val="-362984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9C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3CC">
              <w:t xml:space="preserve"> Controllo del sistema di sicurezza MSSL</w:t>
            </w:r>
          </w:p>
          <w:p w14:paraId="713A84A7" w14:textId="2316D27B" w:rsidR="006E7777" w:rsidRDefault="00B02293" w:rsidP="006E7777">
            <w:sdt>
              <w:sdtPr>
                <w:id w:val="-592787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77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3CC">
              <w:t xml:space="preserve"> Cantiere (controllo sul posto di lavoro)</w:t>
            </w:r>
          </w:p>
          <w:p w14:paraId="6D000043" w14:textId="07A56769" w:rsidR="006E7777" w:rsidRDefault="00B02293" w:rsidP="006E7777">
            <w:sdt>
              <w:sdtPr>
                <w:id w:val="-1596015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77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3CC">
              <w:t xml:space="preserve"> Officina / magazzino (controllo sul posto di lavoro)</w:t>
            </w:r>
          </w:p>
          <w:p w14:paraId="7A184A6B" w14:textId="6A506759" w:rsidR="007B19C0" w:rsidRDefault="00B02293" w:rsidP="007B19C0">
            <w:sdt>
              <w:sdtPr>
                <w:id w:val="-854649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9C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3CC">
              <w:t xml:space="preserve"> Permesso di lavoro / permesso di soggiorno</w:t>
            </w:r>
          </w:p>
          <w:p w14:paraId="10EBD592" w14:textId="080CFECE" w:rsidR="007B19C0" w:rsidRDefault="00B02293" w:rsidP="007B19C0">
            <w:sdt>
              <w:sdtPr>
                <w:id w:val="-1812866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9C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3CC">
              <w:t xml:space="preserve"> Rispetto del CCL (Contratto collettivo di lavoro)</w:t>
            </w:r>
          </w:p>
          <w:p w14:paraId="426D0EB1" w14:textId="7CC8D06D" w:rsidR="007B19C0" w:rsidRDefault="00B02293" w:rsidP="007B19C0">
            <w:sdt>
              <w:sdtPr>
                <w:id w:val="-1673799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19C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3CC">
              <w:t xml:space="preserve"> Altro (specificare): _________________________</w:t>
            </w:r>
          </w:p>
          <w:p w14:paraId="7F168486" w14:textId="0702694F" w:rsidR="000F6ED8" w:rsidRDefault="000F6ED8" w:rsidP="007B19C0"/>
        </w:tc>
      </w:tr>
      <w:tr w:rsidR="00D82E33" w14:paraId="639A51C1" w14:textId="39443B7E" w:rsidTr="00C71E1A">
        <w:trPr>
          <w:trHeight w:val="1418"/>
        </w:trPr>
        <w:tc>
          <w:tcPr>
            <w:tcW w:w="3828" w:type="dxa"/>
          </w:tcPr>
          <w:p w14:paraId="108406CF" w14:textId="61D92664" w:rsidR="007B71D9" w:rsidRDefault="00F27570" w:rsidP="00A52D5E">
            <w:pPr>
              <w:rPr>
                <w:b/>
                <w:bCs/>
              </w:rPr>
            </w:pPr>
            <w:r>
              <w:rPr>
                <w:b/>
              </w:rPr>
              <w:lastRenderedPageBreak/>
              <w:t>Risultato del controllo:</w:t>
            </w:r>
          </w:p>
          <w:p w14:paraId="78FE8B71" w14:textId="4B9CC8A3" w:rsidR="00D82E33" w:rsidRPr="00A91EF1" w:rsidRDefault="00D82E33" w:rsidP="00FB1770">
            <w:pPr>
              <w:rPr>
                <w:b/>
                <w:bCs/>
              </w:rPr>
            </w:pPr>
          </w:p>
        </w:tc>
        <w:tc>
          <w:tcPr>
            <w:tcW w:w="5811" w:type="dxa"/>
          </w:tcPr>
          <w:p w14:paraId="18AF60EA" w14:textId="0236E772" w:rsidR="00D271D3" w:rsidRDefault="00B02293" w:rsidP="00D271D3">
            <w:sdt>
              <w:sdtPr>
                <w:id w:val="2029903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71D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3CC">
              <w:t xml:space="preserve"> Conferma</w:t>
            </w:r>
          </w:p>
          <w:p w14:paraId="2C32DAE9" w14:textId="2D2773D6" w:rsidR="00D82E33" w:rsidRDefault="00B02293" w:rsidP="00A52D5E">
            <w:sdt>
              <w:sdtPr>
                <w:id w:val="2095430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48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3CC">
              <w:t xml:space="preserve"> Avvertimento</w:t>
            </w:r>
          </w:p>
          <w:p w14:paraId="6FC504A7" w14:textId="544F2218" w:rsidR="00D271D3" w:rsidRDefault="00B02293" w:rsidP="00D271D3">
            <w:sdt>
              <w:sdtPr>
                <w:id w:val="-1786422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71D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3CC">
              <w:t xml:space="preserve"> Decisione</w:t>
            </w:r>
          </w:p>
          <w:p w14:paraId="3CCDE269" w14:textId="77777777" w:rsidR="000055D9" w:rsidRDefault="00B02293" w:rsidP="00A52D5E">
            <w:sdt>
              <w:sdtPr>
                <w:id w:val="825248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5B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3CC">
              <w:t xml:space="preserve"> Altro (specificare): _________________________</w:t>
            </w:r>
          </w:p>
          <w:p w14:paraId="09AB3016" w14:textId="15CD8689" w:rsidR="003E3E51" w:rsidRDefault="003E3E51" w:rsidP="00A52D5E"/>
        </w:tc>
      </w:tr>
      <w:tr w:rsidR="00AF69E8" w:rsidRPr="00AF69E8" w14:paraId="5559454C" w14:textId="52196ED2" w:rsidTr="006D5DF6">
        <w:trPr>
          <w:trHeight w:val="374"/>
        </w:trPr>
        <w:tc>
          <w:tcPr>
            <w:tcW w:w="9639" w:type="dxa"/>
            <w:gridSpan w:val="2"/>
            <w:shd w:val="clear" w:color="auto" w:fill="D9D9D9" w:themeFill="background1" w:themeFillShade="D9"/>
          </w:tcPr>
          <w:p w14:paraId="34BD5025" w14:textId="0CEC6006" w:rsidR="00D653AB" w:rsidRPr="00AF69E8" w:rsidRDefault="00D653AB" w:rsidP="00D653AB">
            <w:r>
              <w:rPr>
                <w:b/>
              </w:rPr>
              <w:t>Svolgimento del controllo</w:t>
            </w:r>
          </w:p>
        </w:tc>
      </w:tr>
      <w:tr w:rsidR="0085494F" w:rsidRPr="0085494F" w14:paraId="1B2BF795" w14:textId="77777777" w:rsidTr="00BC0BD1">
        <w:trPr>
          <w:trHeight w:val="374"/>
        </w:trPr>
        <w:tc>
          <w:tcPr>
            <w:tcW w:w="3828" w:type="dxa"/>
          </w:tcPr>
          <w:p w14:paraId="54401DF9" w14:textId="4DB67815" w:rsidR="00E62C29" w:rsidRPr="0085494F" w:rsidRDefault="00E62C29" w:rsidP="00D653AB">
            <w:r>
              <w:t>Cosa pensa del modo in cui l'ispettore/trice ha trattato i/le dipendenti?</w:t>
            </w:r>
          </w:p>
        </w:tc>
        <w:tc>
          <w:tcPr>
            <w:tcW w:w="5811" w:type="dxa"/>
          </w:tcPr>
          <w:p w14:paraId="0E2A4D20" w14:textId="77777777" w:rsidR="00E62C29" w:rsidRPr="0085494F" w:rsidRDefault="00E62C29" w:rsidP="00E62C29">
            <w:r>
              <w:rPr>
                <w:rFonts w:ascii="Segoe UI Symbol" w:hAnsi="Segoe UI Symbol"/>
              </w:rPr>
              <w:t>☐</w:t>
            </w:r>
            <w:r>
              <w:t xml:space="preserve"> con rispetto</w:t>
            </w:r>
          </w:p>
          <w:p w14:paraId="07DD85AB" w14:textId="77777777" w:rsidR="00E62C29" w:rsidRPr="0085494F" w:rsidRDefault="00E62C29" w:rsidP="00E62C29">
            <w:r>
              <w:rPr>
                <w:rFonts w:ascii="Segoe UI Symbol" w:hAnsi="Segoe UI Symbol"/>
              </w:rPr>
              <w:t>☐</w:t>
            </w:r>
            <w:r>
              <w:t xml:space="preserve"> istruttivo</w:t>
            </w:r>
          </w:p>
          <w:p w14:paraId="585D97B5" w14:textId="77777777" w:rsidR="00E62C29" w:rsidRPr="0085494F" w:rsidRDefault="00E62C29" w:rsidP="00E62C29">
            <w:r>
              <w:rPr>
                <w:rFonts w:ascii="Segoe UI Symbol" w:hAnsi="Segoe UI Symbol"/>
              </w:rPr>
              <w:t>☐</w:t>
            </w:r>
            <w:r>
              <w:t xml:space="preserve"> professionale </w:t>
            </w:r>
          </w:p>
          <w:p w14:paraId="1991E980" w14:textId="77777777" w:rsidR="00E62C29" w:rsidRPr="0085494F" w:rsidRDefault="00E62C29" w:rsidP="00E62C29">
            <w:r>
              <w:rPr>
                <w:rFonts w:ascii="Segoe UI Symbol" w:hAnsi="Segoe UI Symbol"/>
              </w:rPr>
              <w:t>☐</w:t>
            </w:r>
            <w:r>
              <w:t xml:space="preserve"> di supporto</w:t>
            </w:r>
          </w:p>
          <w:p w14:paraId="4C9C1705" w14:textId="15DCD766" w:rsidR="00E62C29" w:rsidRPr="0085494F" w:rsidRDefault="00E62C29" w:rsidP="00D653AB"/>
        </w:tc>
      </w:tr>
      <w:tr w:rsidR="00823AA2" w:rsidRPr="0085494F" w14:paraId="73393078" w14:textId="77777777" w:rsidTr="00BC0BD1">
        <w:trPr>
          <w:trHeight w:val="374"/>
        </w:trPr>
        <w:tc>
          <w:tcPr>
            <w:tcW w:w="3828" w:type="dxa"/>
          </w:tcPr>
          <w:p w14:paraId="00420690" w14:textId="77777777" w:rsidR="00BB6417" w:rsidRPr="00C17E99" w:rsidRDefault="00BB6417" w:rsidP="00BB6417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Ci sono state situazioni poco chiare o incomprensioni durante il controllo? </w:t>
            </w:r>
          </w:p>
          <w:p w14:paraId="7BDF10D2" w14:textId="77777777" w:rsidR="00E62C29" w:rsidRPr="00C17E99" w:rsidRDefault="00E62C29" w:rsidP="00D653AB">
            <w:pPr>
              <w:rPr>
                <w:rFonts w:ascii="Arial" w:hAnsi="Arial" w:cs="Arial"/>
              </w:rPr>
            </w:pPr>
          </w:p>
        </w:tc>
        <w:tc>
          <w:tcPr>
            <w:tcW w:w="5811" w:type="dxa"/>
          </w:tcPr>
          <w:p w14:paraId="3CCF10DB" w14:textId="70329C9C" w:rsidR="00BB6417" w:rsidRPr="00C17E99" w:rsidRDefault="00BB6417" w:rsidP="00BB6417">
            <w:pPr>
              <w:rPr>
                <w:rFonts w:ascii="Arial" w:hAnsi="Arial" w:cs="Arial"/>
              </w:rPr>
            </w:pPr>
            <w:r>
              <w:rPr>
                <w:rFonts w:ascii="Segoe UI Symbol" w:hAnsi="Segoe UI Symbol"/>
              </w:rPr>
              <w:t>☐</w:t>
            </w:r>
            <w:r>
              <w:rPr>
                <w:rFonts w:ascii="Arial" w:hAnsi="Arial"/>
              </w:rPr>
              <w:t xml:space="preserve"> sì</w:t>
            </w:r>
          </w:p>
          <w:p w14:paraId="7A651F1B" w14:textId="272EA3FD" w:rsidR="00BB6417" w:rsidRPr="00C17E99" w:rsidRDefault="00BB6417" w:rsidP="00BB6417">
            <w:pPr>
              <w:rPr>
                <w:rFonts w:ascii="Arial" w:hAnsi="Arial" w:cs="Arial"/>
              </w:rPr>
            </w:pPr>
            <w:r>
              <w:rPr>
                <w:rFonts w:ascii="Segoe UI Symbol" w:hAnsi="Segoe UI Symbol"/>
              </w:rPr>
              <w:t>☐</w:t>
            </w:r>
            <w:r>
              <w:rPr>
                <w:rFonts w:ascii="Arial" w:hAnsi="Arial"/>
              </w:rPr>
              <w:t xml:space="preserve"> no</w:t>
            </w:r>
          </w:p>
          <w:p w14:paraId="6ED6F027" w14:textId="41EE9F61" w:rsidR="00BB6417" w:rsidRPr="00C17E99" w:rsidRDefault="00BB6417" w:rsidP="00BB6417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Se sì, quale?</w:t>
            </w:r>
          </w:p>
          <w:p w14:paraId="06385BD9" w14:textId="77777777" w:rsidR="00E62C29" w:rsidRPr="00C17E99" w:rsidRDefault="00E62C29" w:rsidP="00D653AB">
            <w:pPr>
              <w:rPr>
                <w:rFonts w:ascii="Arial" w:hAnsi="Arial" w:cs="Arial"/>
              </w:rPr>
            </w:pPr>
          </w:p>
          <w:p w14:paraId="4F7E7C18" w14:textId="77777777" w:rsidR="00BB6417" w:rsidRPr="00C17E99" w:rsidRDefault="00BB6417" w:rsidP="00D653AB">
            <w:pPr>
              <w:rPr>
                <w:rFonts w:ascii="Arial" w:hAnsi="Arial" w:cs="Arial"/>
              </w:rPr>
            </w:pPr>
          </w:p>
          <w:p w14:paraId="37953C5B" w14:textId="77777777" w:rsidR="00BB6417" w:rsidRPr="00C17E99" w:rsidRDefault="00BB6417" w:rsidP="00D653AB">
            <w:pPr>
              <w:rPr>
                <w:rFonts w:ascii="Arial" w:hAnsi="Arial" w:cs="Arial"/>
              </w:rPr>
            </w:pPr>
          </w:p>
        </w:tc>
      </w:tr>
      <w:tr w:rsidR="00823AA2" w:rsidRPr="00823AA2" w14:paraId="29053787" w14:textId="77777777" w:rsidTr="00BC0BD1">
        <w:trPr>
          <w:trHeight w:val="1316"/>
        </w:trPr>
        <w:tc>
          <w:tcPr>
            <w:tcW w:w="3828" w:type="dxa"/>
          </w:tcPr>
          <w:p w14:paraId="63B1571E" w14:textId="77777777" w:rsidR="00BB6417" w:rsidRPr="00823AA2" w:rsidRDefault="00BB6417" w:rsidP="00BB6417">
            <w:r>
              <w:t>Cosa pensa della durata del controllo?</w:t>
            </w:r>
          </w:p>
          <w:p w14:paraId="613A7B9D" w14:textId="77777777" w:rsidR="00E62C29" w:rsidRPr="00823AA2" w:rsidRDefault="00E62C29" w:rsidP="00D653AB"/>
        </w:tc>
        <w:tc>
          <w:tcPr>
            <w:tcW w:w="5811" w:type="dxa"/>
          </w:tcPr>
          <w:p w14:paraId="4B7FC230" w14:textId="164B8AD3" w:rsidR="00BB6417" w:rsidRPr="00823AA2" w:rsidRDefault="00BB6417" w:rsidP="00BB6417">
            <w:r>
              <w:rPr>
                <w:rFonts w:ascii="Segoe UI Symbol" w:hAnsi="Segoe UI Symbol"/>
              </w:rPr>
              <w:t>☐</w:t>
            </w:r>
            <w:r>
              <w:t xml:space="preserve"> adeguata</w:t>
            </w:r>
          </w:p>
          <w:p w14:paraId="7F4975FD" w14:textId="07A08285" w:rsidR="00BB6417" w:rsidRPr="00823AA2" w:rsidRDefault="00BB6417" w:rsidP="00BB6417">
            <w:r>
              <w:rPr>
                <w:rFonts w:ascii="Segoe UI Symbol" w:hAnsi="Segoe UI Symbol"/>
              </w:rPr>
              <w:t>☐</w:t>
            </w:r>
            <w:r>
              <w:t xml:space="preserve"> troppo corta</w:t>
            </w:r>
          </w:p>
          <w:p w14:paraId="404060D9" w14:textId="1DB6BBDB" w:rsidR="00BB6417" w:rsidRPr="00823AA2" w:rsidRDefault="00BB6417" w:rsidP="00BB6417">
            <w:r>
              <w:rPr>
                <w:rFonts w:ascii="Segoe UI Symbol" w:hAnsi="Segoe UI Symbol"/>
              </w:rPr>
              <w:t>☐</w:t>
            </w:r>
            <w:r>
              <w:t xml:space="preserve"> troppo lunga</w:t>
            </w:r>
          </w:p>
          <w:p w14:paraId="1BA5218F" w14:textId="061CF01F" w:rsidR="00E62C29" w:rsidRPr="00823AA2" w:rsidRDefault="00BB6417" w:rsidP="00BB6417">
            <w:pPr>
              <w:rPr>
                <w:b/>
                <w:bCs/>
              </w:rPr>
            </w:pPr>
            <w:r>
              <w:rPr>
                <w:rFonts w:ascii="Segoe UI Symbol" w:hAnsi="Segoe UI Symbol"/>
              </w:rPr>
              <w:t>☐</w:t>
            </w:r>
            <w:r>
              <w:t xml:space="preserve"> nessuna opinione</w:t>
            </w:r>
          </w:p>
        </w:tc>
      </w:tr>
      <w:tr w:rsidR="00823AA2" w:rsidRPr="00823AA2" w14:paraId="770F484E" w14:textId="77777777" w:rsidTr="00BC0BD1">
        <w:trPr>
          <w:trHeight w:val="374"/>
        </w:trPr>
        <w:tc>
          <w:tcPr>
            <w:tcW w:w="3828" w:type="dxa"/>
          </w:tcPr>
          <w:p w14:paraId="4BF51413" w14:textId="77777777" w:rsidR="00BB6417" w:rsidRPr="00823AA2" w:rsidRDefault="00BB6417" w:rsidP="00BB6417">
            <w:r>
              <w:t>Come è stata la comunicazione durante il controllo?</w:t>
            </w:r>
          </w:p>
          <w:p w14:paraId="0BE1B106" w14:textId="4D894E98" w:rsidR="00E62C29" w:rsidRPr="00823AA2" w:rsidRDefault="00E62C29" w:rsidP="00BB6417"/>
        </w:tc>
        <w:tc>
          <w:tcPr>
            <w:tcW w:w="5811" w:type="dxa"/>
          </w:tcPr>
          <w:p w14:paraId="5728DAC2" w14:textId="50E55B0A" w:rsidR="00BB6417" w:rsidRPr="00823AA2" w:rsidRDefault="00BB6417" w:rsidP="00BB6417">
            <w:r>
              <w:rPr>
                <w:rFonts w:ascii="Segoe UI Symbol" w:hAnsi="Segoe UI Symbol"/>
              </w:rPr>
              <w:t>☐</w:t>
            </w:r>
            <w:r>
              <w:t xml:space="preserve"> chiara e professionale</w:t>
            </w:r>
          </w:p>
          <w:p w14:paraId="555D1F5D" w14:textId="14D555FB" w:rsidR="00BB6417" w:rsidRPr="00823AA2" w:rsidRDefault="00BB6417" w:rsidP="00BB6417">
            <w:r>
              <w:rPr>
                <w:rFonts w:ascii="Segoe UI Symbol" w:hAnsi="Segoe UI Symbol"/>
              </w:rPr>
              <w:t>☐</w:t>
            </w:r>
            <w:r>
              <w:t xml:space="preserve"> troppo tecnica / poco comprensibile</w:t>
            </w:r>
          </w:p>
          <w:p w14:paraId="70891949" w14:textId="626DB246" w:rsidR="00BB6417" w:rsidRPr="00823AA2" w:rsidRDefault="00BB6417" w:rsidP="00BB6417">
            <w:r>
              <w:rPr>
                <w:rFonts w:ascii="Segoe UI Symbol" w:hAnsi="Segoe UI Symbol"/>
              </w:rPr>
              <w:t>☐</w:t>
            </w:r>
            <w:r>
              <w:t xml:space="preserve"> poco chiara o confusa</w:t>
            </w:r>
          </w:p>
          <w:p w14:paraId="7EA498B4" w14:textId="77777777" w:rsidR="00E62C29" w:rsidRDefault="00BB6417" w:rsidP="00BB6417">
            <w:r>
              <w:rPr>
                <w:rFonts w:ascii="Segoe UI Symbol" w:hAnsi="Segoe UI Symbol"/>
              </w:rPr>
              <w:t>☐</w:t>
            </w:r>
            <w:r>
              <w:t xml:space="preserve"> non professionale</w:t>
            </w:r>
          </w:p>
          <w:p w14:paraId="6C50E933" w14:textId="19142A63" w:rsidR="00C17E99" w:rsidRPr="004458F3" w:rsidRDefault="00C17E99" w:rsidP="00BB6417"/>
        </w:tc>
      </w:tr>
      <w:tr w:rsidR="00823AA2" w:rsidRPr="00C17E99" w14:paraId="03AE56F6" w14:textId="77777777" w:rsidTr="00BC0BD1">
        <w:trPr>
          <w:trHeight w:val="374"/>
        </w:trPr>
        <w:tc>
          <w:tcPr>
            <w:tcW w:w="3828" w:type="dxa"/>
          </w:tcPr>
          <w:p w14:paraId="30506FC6" w14:textId="7142A8E8" w:rsidR="001F350A" w:rsidRPr="00C17E99" w:rsidRDefault="00BB6417" w:rsidP="00BB6417">
            <w:r>
              <w:t>Secondo Lei, lo svolgimento del controllo era comprensibile e condivisibile?</w:t>
            </w:r>
          </w:p>
          <w:p w14:paraId="0233378B" w14:textId="7A7C0507" w:rsidR="00BB6417" w:rsidRPr="00C17E99" w:rsidRDefault="00BB6417" w:rsidP="00BB6417"/>
        </w:tc>
        <w:tc>
          <w:tcPr>
            <w:tcW w:w="5811" w:type="dxa"/>
          </w:tcPr>
          <w:p w14:paraId="6E3A07B8" w14:textId="3796D5A0" w:rsidR="00BB6417" w:rsidRPr="00C17E99" w:rsidRDefault="00BB6417" w:rsidP="00BB6417">
            <w:r>
              <w:rPr>
                <w:rFonts w:ascii="Segoe UI Symbol" w:hAnsi="Segoe UI Symbol"/>
              </w:rPr>
              <w:t>☐</w:t>
            </w:r>
            <w:r>
              <w:t xml:space="preserve"> sì, completamente</w:t>
            </w:r>
          </w:p>
          <w:p w14:paraId="43471342" w14:textId="1978001E" w:rsidR="00BB6417" w:rsidRPr="00C17E99" w:rsidRDefault="00BB6417" w:rsidP="00BB6417">
            <w:r>
              <w:rPr>
                <w:rFonts w:ascii="Segoe UI Symbol" w:hAnsi="Segoe UI Symbol"/>
              </w:rPr>
              <w:t>☐</w:t>
            </w:r>
            <w:r>
              <w:t xml:space="preserve"> parzialmente</w:t>
            </w:r>
          </w:p>
          <w:p w14:paraId="51B7CF36" w14:textId="77777777" w:rsidR="00BB6417" w:rsidRDefault="00BB6417" w:rsidP="00BB6417">
            <w:r>
              <w:rPr>
                <w:rFonts w:ascii="Segoe UI Symbol" w:hAnsi="Segoe UI Symbol"/>
              </w:rPr>
              <w:t>☐</w:t>
            </w:r>
            <w:r>
              <w:t xml:space="preserve"> no</w:t>
            </w:r>
          </w:p>
          <w:p w14:paraId="01E685F9" w14:textId="3D96BB8F" w:rsidR="001F350A" w:rsidRPr="00C17E99" w:rsidRDefault="001F350A" w:rsidP="00BB6417"/>
        </w:tc>
      </w:tr>
      <w:tr w:rsidR="00AF69E8" w:rsidRPr="00AF69E8" w14:paraId="551975B5" w14:textId="77777777" w:rsidTr="006D5DF6">
        <w:trPr>
          <w:trHeight w:val="374"/>
        </w:trPr>
        <w:tc>
          <w:tcPr>
            <w:tcW w:w="9639" w:type="dxa"/>
            <w:gridSpan w:val="2"/>
            <w:shd w:val="clear" w:color="auto" w:fill="D9D9D9" w:themeFill="background1" w:themeFillShade="D9"/>
          </w:tcPr>
          <w:p w14:paraId="43F2CFC4" w14:textId="6A21296A" w:rsidR="00823AA2" w:rsidRPr="00AF69E8" w:rsidRDefault="00823AA2" w:rsidP="00823AA2">
            <w:pPr>
              <w:rPr>
                <w:b/>
                <w:bCs/>
              </w:rPr>
            </w:pPr>
            <w:r>
              <w:rPr>
                <w:b/>
              </w:rPr>
              <w:t>Feedback dell'ispettore/trice</w:t>
            </w:r>
          </w:p>
        </w:tc>
      </w:tr>
      <w:tr w:rsidR="00362AE0" w:rsidRPr="00362AE0" w14:paraId="69F5157F" w14:textId="77777777" w:rsidTr="00BC0BD1">
        <w:trPr>
          <w:trHeight w:val="374"/>
        </w:trPr>
        <w:tc>
          <w:tcPr>
            <w:tcW w:w="3828" w:type="dxa"/>
          </w:tcPr>
          <w:p w14:paraId="058BC175" w14:textId="253C6F00" w:rsidR="00823AA2" w:rsidRPr="00362AE0" w:rsidRDefault="00823AA2" w:rsidP="00823AA2">
            <w:r>
              <w:t>Alla fine del controllo le è stato consegnato il rapporto di controllo?</w:t>
            </w:r>
          </w:p>
          <w:p w14:paraId="0A192BD6" w14:textId="77777777" w:rsidR="00823AA2" w:rsidRDefault="00823AA2" w:rsidP="00823AA2">
            <w:pPr>
              <w:rPr>
                <w:highlight w:val="yellow"/>
              </w:rPr>
            </w:pPr>
          </w:p>
          <w:p w14:paraId="2D01A782" w14:textId="77777777" w:rsidR="00E92A3D" w:rsidRPr="00362AE0" w:rsidRDefault="00E92A3D" w:rsidP="00823AA2">
            <w:pPr>
              <w:rPr>
                <w:highlight w:val="yellow"/>
              </w:rPr>
            </w:pPr>
          </w:p>
        </w:tc>
        <w:tc>
          <w:tcPr>
            <w:tcW w:w="5811" w:type="dxa"/>
          </w:tcPr>
          <w:p w14:paraId="3472F9FB" w14:textId="09B39481" w:rsidR="00823AA2" w:rsidRPr="00362AE0" w:rsidRDefault="00823AA2" w:rsidP="00823AA2">
            <w:r>
              <w:rPr>
                <w:rFonts w:ascii="Segoe UI Symbol" w:hAnsi="Segoe UI Symbol"/>
              </w:rPr>
              <w:t>☐</w:t>
            </w:r>
            <w:r>
              <w:t xml:space="preserve"> sì </w:t>
            </w:r>
          </w:p>
          <w:p w14:paraId="345F7CBA" w14:textId="73904E12" w:rsidR="00823AA2" w:rsidRPr="00362AE0" w:rsidRDefault="00823AA2" w:rsidP="00823AA2">
            <w:r>
              <w:rPr>
                <w:rFonts w:ascii="Segoe UI Symbol" w:hAnsi="Segoe UI Symbol"/>
              </w:rPr>
              <w:t>☐</w:t>
            </w:r>
            <w:r>
              <w:t xml:space="preserve"> no </w:t>
            </w:r>
          </w:p>
          <w:p w14:paraId="3383FFB2" w14:textId="6C5286FE" w:rsidR="00823AA2" w:rsidRPr="00362AE0" w:rsidRDefault="00823AA2" w:rsidP="00823AA2">
            <w:r>
              <w:rPr>
                <w:rFonts w:ascii="Segoe UI Symbol" w:hAnsi="Segoe UI Symbol"/>
              </w:rPr>
              <w:t>☐</w:t>
            </w:r>
            <w:r>
              <w:t xml:space="preserve"> non ancora</w:t>
            </w:r>
          </w:p>
        </w:tc>
      </w:tr>
      <w:tr w:rsidR="00362AE0" w:rsidRPr="00362AE0" w14:paraId="7B29725E" w14:textId="77777777" w:rsidTr="00BC0BD1">
        <w:trPr>
          <w:trHeight w:val="374"/>
        </w:trPr>
        <w:tc>
          <w:tcPr>
            <w:tcW w:w="3828" w:type="dxa"/>
          </w:tcPr>
          <w:p w14:paraId="434F990C" w14:textId="7FEC7754" w:rsidR="00362AE0" w:rsidRPr="00362AE0" w:rsidRDefault="00362AE0" w:rsidP="00362AE0">
            <w:r>
              <w:t>L'azienda come valuta i contenuti del rapporto di controllo?</w:t>
            </w:r>
          </w:p>
          <w:p w14:paraId="6F97ECD4" w14:textId="186165D3" w:rsidR="00823AA2" w:rsidRPr="00362AE0" w:rsidRDefault="00823AA2" w:rsidP="00362AE0">
            <w:pPr>
              <w:rPr>
                <w:highlight w:val="yellow"/>
              </w:rPr>
            </w:pPr>
          </w:p>
        </w:tc>
        <w:tc>
          <w:tcPr>
            <w:tcW w:w="5811" w:type="dxa"/>
          </w:tcPr>
          <w:p w14:paraId="22834992" w14:textId="20D2CA67" w:rsidR="00362AE0" w:rsidRPr="00362AE0" w:rsidRDefault="00B02293" w:rsidP="00362AE0">
            <w:sdt>
              <w:sdtPr>
                <w:id w:val="475499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2AE0" w:rsidRPr="00362A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3CC">
              <w:t xml:space="preserve"> semplici e condivisibili</w:t>
            </w:r>
          </w:p>
          <w:p w14:paraId="21AA36F7" w14:textId="4CEB2278" w:rsidR="00362AE0" w:rsidRPr="00362AE0" w:rsidRDefault="00B02293" w:rsidP="00362AE0">
            <w:sdt>
              <w:sdtPr>
                <w:id w:val="1969077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2AE0" w:rsidRPr="00362A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3CC">
              <w:t xml:space="preserve"> migliorabili</w:t>
            </w:r>
          </w:p>
          <w:p w14:paraId="782AC318" w14:textId="77777777" w:rsidR="006911CB" w:rsidRDefault="00B02293" w:rsidP="00362AE0">
            <w:sdt>
              <w:sdtPr>
                <w:id w:val="-1289817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2AE0" w:rsidRPr="00362A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3CC">
              <w:t xml:space="preserve"> complicati e poco chiari</w:t>
            </w:r>
          </w:p>
          <w:p w14:paraId="32658198" w14:textId="2F6035FC" w:rsidR="006911CB" w:rsidRPr="006911CB" w:rsidRDefault="006911CB" w:rsidP="00362AE0"/>
        </w:tc>
      </w:tr>
      <w:tr w:rsidR="00362AE0" w:rsidRPr="00362AE0" w14:paraId="22492378" w14:textId="77777777" w:rsidTr="00BC0BD1">
        <w:trPr>
          <w:trHeight w:val="374"/>
        </w:trPr>
        <w:tc>
          <w:tcPr>
            <w:tcW w:w="3828" w:type="dxa"/>
          </w:tcPr>
          <w:p w14:paraId="1312BB55" w14:textId="46AA6647" w:rsidR="00362AE0" w:rsidRDefault="00362AE0" w:rsidP="00362AE0">
            <w:r>
              <w:t>Ha avuto la possibilità di porre domande o di fare delle osservazioni prima che il rapporto di controllo venisse concluso?</w:t>
            </w:r>
          </w:p>
          <w:p w14:paraId="28C33B1D" w14:textId="39C3999E" w:rsidR="006911CB" w:rsidRPr="00362AE0" w:rsidRDefault="006911CB" w:rsidP="00362AE0"/>
        </w:tc>
        <w:tc>
          <w:tcPr>
            <w:tcW w:w="5811" w:type="dxa"/>
          </w:tcPr>
          <w:p w14:paraId="30841D0F" w14:textId="3D1538DE" w:rsidR="00362AE0" w:rsidRPr="00362AE0" w:rsidRDefault="00362AE0" w:rsidP="00362AE0">
            <w:r>
              <w:rPr>
                <w:rFonts w:ascii="Segoe UI Symbol" w:hAnsi="Segoe UI Symbol"/>
              </w:rPr>
              <w:t>☐</w:t>
            </w:r>
            <w:r>
              <w:t xml:space="preserve"> sì </w:t>
            </w:r>
          </w:p>
          <w:p w14:paraId="64BF8473" w14:textId="46FF11BB" w:rsidR="00362AE0" w:rsidRPr="00362AE0" w:rsidRDefault="00362AE0" w:rsidP="00362AE0">
            <w:r>
              <w:rPr>
                <w:rFonts w:ascii="Segoe UI Symbol" w:hAnsi="Segoe UI Symbol"/>
              </w:rPr>
              <w:t>☐</w:t>
            </w:r>
            <w:r>
              <w:t xml:space="preserve"> no</w:t>
            </w:r>
          </w:p>
        </w:tc>
      </w:tr>
      <w:tr w:rsidR="00386D8F" w:rsidRPr="00386D8F" w14:paraId="08A30FAC" w14:textId="77777777" w:rsidTr="00BC0BD1">
        <w:trPr>
          <w:trHeight w:val="374"/>
        </w:trPr>
        <w:tc>
          <w:tcPr>
            <w:tcW w:w="3828" w:type="dxa"/>
          </w:tcPr>
          <w:p w14:paraId="255BC5CE" w14:textId="0C980CA9" w:rsidR="00AF69E8" w:rsidRPr="00386D8F" w:rsidRDefault="00AF69E8" w:rsidP="00AF69E8">
            <w:r>
              <w:lastRenderedPageBreak/>
              <w:t>Il rapporto di controllo corrisponde allo svolgimento effettivo e ai punti discussi durante l'ispezione?</w:t>
            </w:r>
          </w:p>
          <w:p w14:paraId="6FAFBCF4" w14:textId="65712B36" w:rsidR="00386D8F" w:rsidRPr="00386D8F" w:rsidRDefault="00386D8F" w:rsidP="00AF69E8"/>
        </w:tc>
        <w:tc>
          <w:tcPr>
            <w:tcW w:w="5811" w:type="dxa"/>
          </w:tcPr>
          <w:p w14:paraId="5CB7B15A" w14:textId="6B896132" w:rsidR="00AF69E8" w:rsidRPr="00386D8F" w:rsidRDefault="00AF69E8" w:rsidP="00AF69E8">
            <w:r>
              <w:rPr>
                <w:rFonts w:ascii="Segoe UI Symbol" w:hAnsi="Segoe UI Symbol"/>
              </w:rPr>
              <w:t>☐</w:t>
            </w:r>
            <w:r>
              <w:t xml:space="preserve"> sì </w:t>
            </w:r>
          </w:p>
          <w:p w14:paraId="159FF330" w14:textId="4E6DB16C" w:rsidR="00AF69E8" w:rsidRPr="00386D8F" w:rsidRDefault="00AF69E8" w:rsidP="00AF69E8">
            <w:r>
              <w:rPr>
                <w:rFonts w:ascii="Segoe UI Symbol" w:hAnsi="Segoe UI Symbol"/>
              </w:rPr>
              <w:t>☐</w:t>
            </w:r>
            <w:r>
              <w:t xml:space="preserve"> parzialmente </w:t>
            </w:r>
          </w:p>
          <w:p w14:paraId="67DAD5B7" w14:textId="383637FA" w:rsidR="00AF69E8" w:rsidRPr="00386D8F" w:rsidRDefault="00AF69E8" w:rsidP="00AF69E8">
            <w:r>
              <w:rPr>
                <w:rFonts w:ascii="Segoe UI Symbol" w:hAnsi="Segoe UI Symbol"/>
              </w:rPr>
              <w:t>☐</w:t>
            </w:r>
            <w:r>
              <w:t xml:space="preserve"> no</w:t>
            </w:r>
          </w:p>
          <w:p w14:paraId="43F0D187" w14:textId="768AE0EB" w:rsidR="00421C43" w:rsidRPr="00386D8F" w:rsidRDefault="00421C43" w:rsidP="00AF69E8"/>
        </w:tc>
      </w:tr>
      <w:tr w:rsidR="00BC0BD1" w:rsidRPr="00AF69E8" w14:paraId="24B25BE9" w14:textId="77777777" w:rsidTr="00BC0BD1">
        <w:trPr>
          <w:trHeight w:val="374"/>
        </w:trPr>
        <w:tc>
          <w:tcPr>
            <w:tcW w:w="3828" w:type="dxa"/>
            <w:shd w:val="clear" w:color="auto" w:fill="D9D9D9" w:themeFill="background1" w:themeFillShade="D9"/>
          </w:tcPr>
          <w:p w14:paraId="51652AD9" w14:textId="1E956299" w:rsidR="00362AE0" w:rsidRPr="00AF69E8" w:rsidRDefault="00AF69E8" w:rsidP="00362AE0">
            <w:r>
              <w:rPr>
                <w:b/>
              </w:rPr>
              <w:t>Impressione generale del controllo</w:t>
            </w:r>
          </w:p>
        </w:tc>
        <w:tc>
          <w:tcPr>
            <w:tcW w:w="5811" w:type="dxa"/>
            <w:shd w:val="clear" w:color="auto" w:fill="D9D9D9" w:themeFill="background1" w:themeFillShade="D9"/>
          </w:tcPr>
          <w:p w14:paraId="31299E80" w14:textId="77777777" w:rsidR="00362AE0" w:rsidRPr="00AF69E8" w:rsidRDefault="00362AE0" w:rsidP="00362AE0"/>
        </w:tc>
      </w:tr>
      <w:tr w:rsidR="00AF69E8" w:rsidRPr="00362AE0" w14:paraId="750228FB" w14:textId="77777777" w:rsidTr="00BC0BD1">
        <w:trPr>
          <w:trHeight w:val="374"/>
        </w:trPr>
        <w:tc>
          <w:tcPr>
            <w:tcW w:w="3828" w:type="dxa"/>
          </w:tcPr>
          <w:p w14:paraId="22744ED0" w14:textId="77777777" w:rsidR="00AF69E8" w:rsidRDefault="00AF69E8" w:rsidP="00AF69E8">
            <w:r>
              <w:t>Che impressione generale del controllo ha l'azienda?</w:t>
            </w:r>
          </w:p>
          <w:p w14:paraId="37B3B934" w14:textId="77777777" w:rsidR="00AF69E8" w:rsidRPr="00362AE0" w:rsidRDefault="00AF69E8" w:rsidP="00AF69E8"/>
        </w:tc>
        <w:tc>
          <w:tcPr>
            <w:tcW w:w="5811" w:type="dxa"/>
          </w:tcPr>
          <w:p w14:paraId="4CD55AE4" w14:textId="618FBB1B" w:rsidR="00AF69E8" w:rsidRDefault="00B02293" w:rsidP="00AF69E8">
            <w:sdt>
              <w:sdtPr>
                <w:id w:val="1630288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69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3CC">
              <w:t xml:space="preserve"> impressione buona e controllo costruttivo</w:t>
            </w:r>
          </w:p>
          <w:p w14:paraId="300CAC67" w14:textId="09F1BBBB" w:rsidR="00AF69E8" w:rsidRDefault="00B02293" w:rsidP="00AF69E8">
            <w:sdt>
              <w:sdtPr>
                <w:id w:val="1156729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69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3CC">
              <w:t xml:space="preserve"> migliorabile</w:t>
            </w:r>
          </w:p>
          <w:p w14:paraId="713EC182" w14:textId="29294AD4" w:rsidR="00AF69E8" w:rsidRDefault="00B02293" w:rsidP="00AF69E8">
            <w:sdt>
              <w:sdtPr>
                <w:id w:val="-1945769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69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3CC">
              <w:t xml:space="preserve"> controllo insufficiente / scarso</w:t>
            </w:r>
          </w:p>
          <w:p w14:paraId="0F928D1E" w14:textId="5C613E4D" w:rsidR="00AF69E8" w:rsidRDefault="00B02293" w:rsidP="00AF69E8">
            <w:sdt>
              <w:sdtPr>
                <w:id w:val="-1106655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69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3CC">
              <w:t xml:space="preserve"> il risultato è condivisibile e va bene</w:t>
            </w:r>
          </w:p>
          <w:p w14:paraId="043C792A" w14:textId="17009AB5" w:rsidR="00AF69E8" w:rsidRDefault="00B02293" w:rsidP="00AF69E8">
            <w:sdt>
              <w:sdtPr>
                <w:id w:val="-1069725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69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43CC">
              <w:t xml:space="preserve"> l'azienda non è d'accordo con il risultato</w:t>
            </w:r>
          </w:p>
          <w:p w14:paraId="04D4DBD5" w14:textId="77777777" w:rsidR="00AF69E8" w:rsidRPr="00362AE0" w:rsidRDefault="00AF69E8" w:rsidP="00AF69E8"/>
        </w:tc>
      </w:tr>
      <w:tr w:rsidR="00FE40A2" w:rsidRPr="00FE40A2" w14:paraId="4D8C9A49" w14:textId="77777777" w:rsidTr="00C571EE">
        <w:trPr>
          <w:trHeight w:val="374"/>
        </w:trPr>
        <w:tc>
          <w:tcPr>
            <w:tcW w:w="3828" w:type="dxa"/>
          </w:tcPr>
          <w:p w14:paraId="3DAA772D" w14:textId="1F0AE6B1" w:rsidR="00C571EE" w:rsidRPr="00386D8F" w:rsidRDefault="00C571EE" w:rsidP="00BC0BD1">
            <w:r>
              <w:t>Vuole dare un feedback generale sulla qualità del rapporto di controllo?</w:t>
            </w:r>
          </w:p>
          <w:p w14:paraId="0DB8FB21" w14:textId="77777777" w:rsidR="00C571EE" w:rsidRPr="00386D8F" w:rsidRDefault="00C571EE" w:rsidP="00C571EE"/>
        </w:tc>
        <w:tc>
          <w:tcPr>
            <w:tcW w:w="5811" w:type="dxa"/>
          </w:tcPr>
          <w:p w14:paraId="42496F98" w14:textId="6B548434" w:rsidR="00C571EE" w:rsidRPr="00386D8F" w:rsidRDefault="00C571EE" w:rsidP="00C571EE">
            <w:r>
              <w:rPr>
                <w:rFonts w:ascii="Segoe UI Symbol" w:hAnsi="Segoe UI Symbol"/>
              </w:rPr>
              <w:t>☐</w:t>
            </w:r>
            <w:r>
              <w:t xml:space="preserve"> sì </w:t>
            </w:r>
          </w:p>
          <w:p w14:paraId="56985D11" w14:textId="423BA34F" w:rsidR="00C571EE" w:rsidRPr="00386D8F" w:rsidRDefault="00C571EE" w:rsidP="00C571EE">
            <w:r>
              <w:rPr>
                <w:rFonts w:ascii="Segoe UI Symbol" w:hAnsi="Segoe UI Symbol"/>
              </w:rPr>
              <w:t>☐</w:t>
            </w:r>
            <w:r>
              <w:t xml:space="preserve"> no</w:t>
            </w:r>
          </w:p>
          <w:p w14:paraId="50A4F4EA" w14:textId="2F7D3A9D" w:rsidR="00C571EE" w:rsidRPr="00FE40A2" w:rsidRDefault="00386D8F" w:rsidP="00BC0BD1">
            <w:r>
              <w:t>Se sì, quale?</w:t>
            </w:r>
          </w:p>
          <w:p w14:paraId="2BE6EF26" w14:textId="77777777" w:rsidR="00C571EE" w:rsidRDefault="00C571EE" w:rsidP="00C571EE">
            <w:pPr>
              <w:rPr>
                <w:b/>
                <w:bCs/>
              </w:rPr>
            </w:pPr>
          </w:p>
          <w:p w14:paraId="302D1BB4" w14:textId="77777777" w:rsidR="00856CD6" w:rsidRPr="00FE40A2" w:rsidRDefault="00856CD6" w:rsidP="00C571EE">
            <w:pPr>
              <w:rPr>
                <w:b/>
                <w:bCs/>
              </w:rPr>
            </w:pPr>
          </w:p>
        </w:tc>
      </w:tr>
      <w:tr w:rsidR="003A4919" w:rsidRPr="00BC0BD1" w14:paraId="4091AE84" w14:textId="77777777" w:rsidTr="00500DF6">
        <w:trPr>
          <w:trHeight w:val="374"/>
        </w:trPr>
        <w:tc>
          <w:tcPr>
            <w:tcW w:w="9639" w:type="dxa"/>
            <w:gridSpan w:val="2"/>
            <w:shd w:val="clear" w:color="auto" w:fill="D9D9D9" w:themeFill="background1" w:themeFillShade="D9"/>
          </w:tcPr>
          <w:p w14:paraId="0E4678B7" w14:textId="18BE68BD" w:rsidR="003A4919" w:rsidRPr="00BC0BD1" w:rsidRDefault="009262F6" w:rsidP="009262F6">
            <w:pPr>
              <w:jc w:val="both"/>
              <w:rPr>
                <w:b/>
                <w:bCs/>
              </w:rPr>
            </w:pPr>
            <w:r>
              <w:rPr>
                <w:b/>
              </w:rPr>
              <w:t>Osservazioni e proposte di miglioramento</w:t>
            </w:r>
          </w:p>
        </w:tc>
      </w:tr>
      <w:tr w:rsidR="003A4919" w:rsidRPr="00386D8F" w14:paraId="4D05C9D7" w14:textId="77777777" w:rsidTr="00500DF6">
        <w:trPr>
          <w:trHeight w:val="374"/>
        </w:trPr>
        <w:tc>
          <w:tcPr>
            <w:tcW w:w="3828" w:type="dxa"/>
          </w:tcPr>
          <w:p w14:paraId="2014DE39" w14:textId="77777777" w:rsidR="003A4919" w:rsidRPr="00386D8F" w:rsidRDefault="003A4919" w:rsidP="00500DF6">
            <w:pPr>
              <w:rPr>
                <w:b/>
                <w:bCs/>
              </w:rPr>
            </w:pPr>
            <w:r>
              <w:t>Secondo Lei, quali aspetti dello svolgimento del controllo sono particolarmente positivi?</w:t>
            </w:r>
          </w:p>
        </w:tc>
        <w:tc>
          <w:tcPr>
            <w:tcW w:w="5811" w:type="dxa"/>
          </w:tcPr>
          <w:p w14:paraId="5B9DE7EE" w14:textId="7EE6AA0B" w:rsidR="003A4919" w:rsidRPr="00386D8F" w:rsidRDefault="003A4919" w:rsidP="00500DF6">
            <w:r>
              <w:t>Si prega di specificarli qui:</w:t>
            </w:r>
          </w:p>
          <w:p w14:paraId="53D76A47" w14:textId="77777777" w:rsidR="003A4919" w:rsidRPr="00386D8F" w:rsidRDefault="003A4919" w:rsidP="00500DF6"/>
          <w:p w14:paraId="0A151750" w14:textId="77777777" w:rsidR="003A4919" w:rsidRPr="00386D8F" w:rsidRDefault="003A4919" w:rsidP="00500DF6"/>
          <w:p w14:paraId="662C12A8" w14:textId="77777777" w:rsidR="003A4919" w:rsidRPr="00386D8F" w:rsidRDefault="003A4919" w:rsidP="00500DF6"/>
          <w:p w14:paraId="43D49285" w14:textId="77777777" w:rsidR="003A4919" w:rsidRPr="00386D8F" w:rsidRDefault="003A4919" w:rsidP="00500DF6">
            <w:pPr>
              <w:rPr>
                <w:b/>
                <w:bCs/>
              </w:rPr>
            </w:pPr>
          </w:p>
        </w:tc>
      </w:tr>
      <w:tr w:rsidR="003A4919" w:rsidRPr="00823AA2" w14:paraId="12EB5724" w14:textId="77777777" w:rsidTr="00500DF6">
        <w:trPr>
          <w:trHeight w:val="877"/>
        </w:trPr>
        <w:tc>
          <w:tcPr>
            <w:tcW w:w="3828" w:type="dxa"/>
          </w:tcPr>
          <w:p w14:paraId="721D088E" w14:textId="77777777" w:rsidR="003A4919" w:rsidRPr="00386D8F" w:rsidRDefault="003A4919" w:rsidP="00500DF6">
            <w:r>
              <w:t>Secondo Lei, quali aspetti dello svolgimento del controllo dovrebbero essere migliorati?</w:t>
            </w:r>
          </w:p>
        </w:tc>
        <w:tc>
          <w:tcPr>
            <w:tcW w:w="5811" w:type="dxa"/>
          </w:tcPr>
          <w:p w14:paraId="5EDE2C6A" w14:textId="454682A3" w:rsidR="003A4919" w:rsidRPr="00823AA2" w:rsidRDefault="003A4919" w:rsidP="00500DF6">
            <w:r>
              <w:t>Si prega di specificarli qui:</w:t>
            </w:r>
          </w:p>
          <w:p w14:paraId="51679152" w14:textId="77777777" w:rsidR="003A4919" w:rsidRDefault="003A4919" w:rsidP="00500DF6">
            <w:pPr>
              <w:rPr>
                <w:b/>
                <w:bCs/>
              </w:rPr>
            </w:pPr>
          </w:p>
          <w:p w14:paraId="5B953170" w14:textId="77777777" w:rsidR="00DA651E" w:rsidRDefault="00DA651E" w:rsidP="00500DF6">
            <w:pPr>
              <w:rPr>
                <w:b/>
                <w:bCs/>
              </w:rPr>
            </w:pPr>
          </w:p>
          <w:p w14:paraId="0CEA17E8" w14:textId="77777777" w:rsidR="00DA651E" w:rsidRDefault="00DA651E" w:rsidP="00500DF6">
            <w:pPr>
              <w:rPr>
                <w:b/>
                <w:bCs/>
              </w:rPr>
            </w:pPr>
          </w:p>
          <w:p w14:paraId="0C5AD007" w14:textId="77777777" w:rsidR="00DA651E" w:rsidRPr="00823AA2" w:rsidRDefault="00DA651E" w:rsidP="00500DF6">
            <w:pPr>
              <w:rPr>
                <w:b/>
                <w:bCs/>
              </w:rPr>
            </w:pPr>
          </w:p>
        </w:tc>
      </w:tr>
      <w:tr w:rsidR="008D029C" w:rsidRPr="00823AA2" w14:paraId="33245E79" w14:textId="77777777" w:rsidTr="00500DF6">
        <w:trPr>
          <w:trHeight w:val="877"/>
        </w:trPr>
        <w:tc>
          <w:tcPr>
            <w:tcW w:w="3828" w:type="dxa"/>
          </w:tcPr>
          <w:p w14:paraId="00B61015" w14:textId="521A8D16" w:rsidR="008D029C" w:rsidRPr="00386D8F" w:rsidRDefault="008D029C" w:rsidP="00500DF6">
            <w:r>
              <w:t>Altre osservazioni:</w:t>
            </w:r>
          </w:p>
        </w:tc>
        <w:tc>
          <w:tcPr>
            <w:tcW w:w="5811" w:type="dxa"/>
          </w:tcPr>
          <w:p w14:paraId="0A54C2A6" w14:textId="77777777" w:rsidR="009262F6" w:rsidRPr="00823AA2" w:rsidRDefault="009262F6" w:rsidP="009262F6">
            <w:r>
              <w:t>Si prega di specificarle qui:</w:t>
            </w:r>
          </w:p>
          <w:p w14:paraId="6393AB6D" w14:textId="77777777" w:rsidR="008D029C" w:rsidRPr="00386D8F" w:rsidRDefault="008D029C" w:rsidP="00500DF6"/>
        </w:tc>
      </w:tr>
      <w:tr w:rsidR="00BC0BD1" w:rsidRPr="00BC769D" w14:paraId="1CE87D99" w14:textId="77777777" w:rsidTr="00BC769D">
        <w:trPr>
          <w:trHeight w:val="366"/>
        </w:trPr>
        <w:tc>
          <w:tcPr>
            <w:tcW w:w="9639" w:type="dxa"/>
            <w:gridSpan w:val="2"/>
            <w:shd w:val="clear" w:color="auto" w:fill="D9D9D9" w:themeFill="background1" w:themeFillShade="D9"/>
          </w:tcPr>
          <w:p w14:paraId="3205A06F" w14:textId="7354D31C" w:rsidR="00BC0BD1" w:rsidRPr="00BC769D" w:rsidRDefault="008210CD" w:rsidP="00BC0BD1">
            <w:pPr>
              <w:rPr>
                <w:b/>
                <w:bCs/>
              </w:rPr>
            </w:pPr>
            <w:r>
              <w:rPr>
                <w:b/>
              </w:rPr>
              <w:t>Protezione dei dati</w:t>
            </w:r>
          </w:p>
        </w:tc>
      </w:tr>
      <w:tr w:rsidR="008210CD" w:rsidRPr="008210CD" w14:paraId="4833304E" w14:textId="77777777" w:rsidTr="001D27B2">
        <w:trPr>
          <w:trHeight w:val="753"/>
        </w:trPr>
        <w:tc>
          <w:tcPr>
            <w:tcW w:w="9639" w:type="dxa"/>
            <w:gridSpan w:val="2"/>
          </w:tcPr>
          <w:p w14:paraId="11919D04" w14:textId="77777777" w:rsidR="00F642D1" w:rsidRDefault="00290A21" w:rsidP="00BC0BD1">
            <w:r>
              <w:t>Le informazioni fornite nel formulario saranno trattate in modo confidenziale e utilizzate esclusivamente in forma anonima per valutazioni interne e per scambi con l'organo esecutore responsabile.</w:t>
            </w:r>
          </w:p>
          <w:p w14:paraId="79E102BE" w14:textId="40505A42" w:rsidR="00290A21" w:rsidRPr="008210CD" w:rsidRDefault="00290A21" w:rsidP="00BC0BD1"/>
        </w:tc>
      </w:tr>
      <w:tr w:rsidR="00BC0BD1" w14:paraId="20545C0A" w14:textId="77777777" w:rsidTr="00FC36F5">
        <w:trPr>
          <w:trHeight w:val="566"/>
        </w:trPr>
        <w:tc>
          <w:tcPr>
            <w:tcW w:w="9639" w:type="dxa"/>
            <w:gridSpan w:val="2"/>
          </w:tcPr>
          <w:p w14:paraId="556839AD" w14:textId="151F88C4" w:rsidR="00BC0BD1" w:rsidRDefault="00BC0BD1" w:rsidP="00BC0BD1">
            <w:r>
              <w:rPr>
                <w:b/>
              </w:rPr>
              <w:t>Data, firma</w:t>
            </w:r>
          </w:p>
          <w:p w14:paraId="54F7BED9" w14:textId="77777777" w:rsidR="001D27B2" w:rsidRDefault="001D27B2" w:rsidP="00BC0BD1"/>
          <w:p w14:paraId="52651B33" w14:textId="4839301E" w:rsidR="00BC0BD1" w:rsidRPr="00690CC6" w:rsidRDefault="00BC0BD1" w:rsidP="00BC0BD1">
            <w:r>
              <w:t>Data: ______________________</w:t>
            </w:r>
          </w:p>
          <w:p w14:paraId="14646B1F" w14:textId="77777777" w:rsidR="00E2075F" w:rsidRDefault="00E2075F" w:rsidP="00BC0BD1"/>
          <w:p w14:paraId="3E7BB71C" w14:textId="77777777" w:rsidR="00AF7E5C" w:rsidRDefault="00AF7E5C" w:rsidP="00BC0BD1"/>
          <w:p w14:paraId="18D11C5A" w14:textId="5E86CBB6" w:rsidR="00BC0BD1" w:rsidRPr="00690CC6" w:rsidRDefault="00BC0BD1" w:rsidP="00BC0BD1">
            <w:r>
              <w:t>Firma (azienda / persona di riferimento): _________________________________</w:t>
            </w:r>
          </w:p>
          <w:p w14:paraId="7AB22C24" w14:textId="3757E2BF" w:rsidR="00BC0BD1" w:rsidRDefault="00BC0BD1" w:rsidP="00BC0BD1"/>
        </w:tc>
      </w:tr>
    </w:tbl>
    <w:p w14:paraId="244D3168" w14:textId="77777777" w:rsidR="006A64A7" w:rsidRPr="00A24A5A" w:rsidRDefault="006A64A7" w:rsidP="00430C7E"/>
    <w:p w14:paraId="38137159" w14:textId="01BAF7D0" w:rsidR="003B7AFB" w:rsidRPr="00690CC6" w:rsidRDefault="00690CC6" w:rsidP="00A24A5A">
      <w:pPr>
        <w:spacing w:after="80" w:line="240" w:lineRule="auto"/>
        <w:rPr>
          <w:b/>
          <w:bCs/>
        </w:rPr>
      </w:pPr>
      <w:r>
        <w:rPr>
          <w:b/>
        </w:rPr>
        <w:t xml:space="preserve">Invio: </w:t>
      </w:r>
    </w:p>
    <w:p w14:paraId="56607C9F" w14:textId="53522AD8" w:rsidR="00A07BDC" w:rsidRDefault="00423F03" w:rsidP="00A24A5A">
      <w:r>
        <w:t xml:space="preserve">Inviare il modulo compilato via e-mail a: </w:t>
      </w:r>
    </w:p>
    <w:p w14:paraId="6D311235" w14:textId="6DE90829" w:rsidR="00C63C3D" w:rsidRDefault="00A07BDC" w:rsidP="00A24A5A">
      <w:r>
        <w:t>Ufficio di consulenza per la sicurezza sul lavoro UCSL:</w:t>
      </w:r>
      <w:r>
        <w:rPr>
          <w:b/>
        </w:rPr>
        <w:t xml:space="preserve"> </w:t>
      </w:r>
      <w:hyperlink r:id="rId12" w:history="1">
        <w:r>
          <w:rPr>
            <w:rStyle w:val="Hyperlink"/>
            <w:b/>
          </w:rPr>
          <w:t>consulenza@ucsl-costruzione.ch</w:t>
        </w:r>
      </w:hyperlink>
    </w:p>
    <w:sectPr w:rsidR="00C63C3D" w:rsidSect="007E040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2948" w:right="850" w:bottom="1417" w:left="1417" w:header="851" w:footer="340" w:gutter="0"/>
      <w:cols w:space="28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25BB6" w14:textId="77777777" w:rsidR="00EF209B" w:rsidRDefault="00EF209B" w:rsidP="0070135A">
      <w:pPr>
        <w:spacing w:line="240" w:lineRule="auto"/>
      </w:pPr>
      <w:r>
        <w:separator/>
      </w:r>
    </w:p>
  </w:endnote>
  <w:endnote w:type="continuationSeparator" w:id="0">
    <w:p w14:paraId="6B1B1D74" w14:textId="77777777" w:rsidR="00EF209B" w:rsidRDefault="00EF209B" w:rsidP="00701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F70D3" w14:textId="77777777" w:rsidR="00E54162" w:rsidRDefault="00E5416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1D8B0" w14:textId="77777777" w:rsidR="00E54162" w:rsidRPr="00D41754" w:rsidRDefault="00E54162" w:rsidP="00E54162">
    <w:pPr>
      <w:pStyle w:val="Fuzeile"/>
      <w:rPr>
        <w:rStyle w:val="Fett"/>
      </w:rPr>
    </w:pPr>
    <w:r w:rsidRPr="005309BE">
      <w:rPr>
        <w:rStyle w:val="Fett"/>
      </w:rPr>
      <w:t>Ufficio di consulenza per la sicurezza sul lavoro UCSL</w:t>
    </w:r>
  </w:p>
  <w:p w14:paraId="11928ABE" w14:textId="77777777" w:rsidR="00E54162" w:rsidRDefault="00E54162" w:rsidP="00E54162">
    <w:pPr>
      <w:pStyle w:val="Fuzeile"/>
    </w:pPr>
    <w:r>
      <w:t>c/o Società Svizzera Impresari Costruttori / Viale Portone 4 / 6500 Bellinzona</w:t>
    </w:r>
  </w:p>
  <w:p w14:paraId="3DE15458" w14:textId="77777777" w:rsidR="00E54162" w:rsidRDefault="00E54162" w:rsidP="00E54162">
    <w:pPr>
      <w:pStyle w:val="Fuzeile"/>
    </w:pPr>
    <w:r>
      <w:t>+41 91 825 54 23 / consulenza@ucsl-costruzione.ch / www.ucsl-costruzione.ch</w:t>
    </w:r>
  </w:p>
  <w:p w14:paraId="249C1F18" w14:textId="77777777" w:rsidR="0091207D" w:rsidRDefault="0091207D" w:rsidP="001400EB">
    <w:pPr>
      <w:pStyle w:val="Fuzeile"/>
      <w:spacing w:line="110" w:lineRule="exact"/>
    </w:pPr>
  </w:p>
  <w:p w14:paraId="1461B1E4" w14:textId="087CCD0D" w:rsidR="00BD4664" w:rsidRPr="00BD4664" w:rsidRDefault="00CF15D6" w:rsidP="00BD4664">
    <w:pPr>
      <w:pStyle w:val="Fuzeile"/>
    </w:pPr>
    <w:r>
      <w:t>BFA-FO-015_250505_</w:t>
    </w:r>
    <w:r w:rsidR="00B02293" w:rsidRPr="00B02293">
      <w:t>Modulo di feedback sul controllo da parte di un organo esecutivo</w:t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08D88" w14:textId="77777777" w:rsidR="00E54162" w:rsidRDefault="00E5416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256B8" w14:textId="77777777" w:rsidR="00EF209B" w:rsidRDefault="00EF209B" w:rsidP="0070135A">
      <w:pPr>
        <w:spacing w:line="240" w:lineRule="auto"/>
      </w:pPr>
    </w:p>
  </w:footnote>
  <w:footnote w:type="continuationSeparator" w:id="0">
    <w:p w14:paraId="3DBE2648" w14:textId="77777777" w:rsidR="00EF209B" w:rsidRDefault="00EF209B" w:rsidP="007013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08B8F" w14:textId="77777777" w:rsidR="00E54162" w:rsidRDefault="00E5416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AE8D3" w14:textId="77777777" w:rsidR="00BD4664" w:rsidRDefault="00D86A36">
    <w:pPr>
      <w:pStyle w:val="Kopfzeile"/>
    </w:pPr>
    <w:r>
      <w:rPr>
        <w:noProof/>
      </w:rPr>
      <w:drawing>
        <wp:anchor distT="0" distB="0" distL="0" distR="0" simplePos="0" relativeHeight="251663360" behindDoc="0" locked="1" layoutInCell="1" allowOverlap="1" wp14:anchorId="492F2576" wp14:editId="30BCEF5E">
          <wp:simplePos x="0" y="0"/>
          <wp:positionH relativeFrom="page">
            <wp:posOffset>4103370</wp:posOffset>
          </wp:positionH>
          <wp:positionV relativeFrom="page">
            <wp:posOffset>525780</wp:posOffset>
          </wp:positionV>
          <wp:extent cx="3156120" cy="522000"/>
          <wp:effectExtent l="0" t="0" r="6350" b="0"/>
          <wp:wrapNone/>
          <wp:docPr id="4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rgb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56120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A6B19" w14:textId="77777777" w:rsidR="00E54162" w:rsidRDefault="00E5416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C6CD0"/>
    <w:multiLevelType w:val="multilevel"/>
    <w:tmpl w:val="E476126C"/>
    <w:lvl w:ilvl="0">
      <w:start w:val="1"/>
      <w:numFmt w:val="decimal"/>
      <w:pStyle w:val="Listennumm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1" w15:restartNumberingAfterBreak="0">
    <w:nsid w:val="0ABF6F83"/>
    <w:multiLevelType w:val="multilevel"/>
    <w:tmpl w:val="736C65FC"/>
    <w:styleLink w:val="SBVList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2" w15:restartNumberingAfterBreak="0">
    <w:nsid w:val="18EF3865"/>
    <w:multiLevelType w:val="multilevel"/>
    <w:tmpl w:val="D2CA1BEC"/>
    <w:styleLink w:val="SBVListeRom"/>
    <w:lvl w:ilvl="0">
      <w:start w:val="1"/>
      <w:numFmt w:val="upperRoman"/>
      <w:pStyle w:val="berschrift9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CB60F81"/>
    <w:multiLevelType w:val="multilevel"/>
    <w:tmpl w:val="07C2F13C"/>
    <w:styleLink w:val="SBVAufz"/>
    <w:lvl w:ilvl="0">
      <w:start w:val="1"/>
      <w:numFmt w:val="bullet"/>
      <w:pStyle w:val="Aufzhlungszeichen"/>
      <w:lvlText w:val="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000000"/>
      </w:rPr>
    </w:lvl>
    <w:lvl w:ilvl="1">
      <w:start w:val="1"/>
      <w:numFmt w:val="bullet"/>
      <w:pStyle w:val="Aufzhlungszeichen2"/>
      <w:lvlText w:val="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color w:val="000000"/>
      </w:rPr>
    </w:lvl>
    <w:lvl w:ilvl="2">
      <w:start w:val="1"/>
      <w:numFmt w:val="bullet"/>
      <w:pStyle w:val="Aufzhlungszeichen3"/>
      <w:lvlText w:val=""/>
      <w:lvlJc w:val="left"/>
      <w:pPr>
        <w:tabs>
          <w:tab w:val="num" w:pos="284"/>
        </w:tabs>
        <w:ind w:left="284" w:hanging="284"/>
      </w:pPr>
      <w:rPr>
        <w:rFonts w:ascii="Wingdings 3" w:hAnsi="Wingdings 3" w:hint="default"/>
        <w:color w:val="000000"/>
      </w:rPr>
    </w:lvl>
    <w:lvl w:ilvl="3">
      <w:start w:val="1"/>
      <w:numFmt w:val="bullet"/>
      <w:pStyle w:val="Aufzhlungszeichen4"/>
      <w:lvlText w:val=""/>
      <w:lvlJc w:val="left"/>
      <w:pPr>
        <w:tabs>
          <w:tab w:val="num" w:pos="567"/>
        </w:tabs>
        <w:ind w:left="567" w:hanging="283"/>
      </w:pPr>
      <w:rPr>
        <w:rFonts w:ascii="Wingdings 3" w:hAnsi="Wingdings 3" w:hint="default"/>
        <w:color w:val="000000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4" w15:restartNumberingAfterBreak="0">
    <w:nsid w:val="33B728A1"/>
    <w:multiLevelType w:val="multilevel"/>
    <w:tmpl w:val="140C736C"/>
    <w:numStyleLink w:val="SBVListeHeading1-3"/>
  </w:abstractNum>
  <w:abstractNum w:abstractNumId="5" w15:restartNumberingAfterBreak="0">
    <w:nsid w:val="466A2553"/>
    <w:multiLevelType w:val="multilevel"/>
    <w:tmpl w:val="D2CA1BEC"/>
    <w:numStyleLink w:val="SBVListeRom"/>
  </w:abstractNum>
  <w:abstractNum w:abstractNumId="6" w15:restartNumberingAfterBreak="0">
    <w:nsid w:val="468926D5"/>
    <w:multiLevelType w:val="multilevel"/>
    <w:tmpl w:val="140C736C"/>
    <w:styleLink w:val="SBVListeHeading1-3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berschrift2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pStyle w:val="berschrift3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suff w:val="space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berschrift5"/>
      <w:suff w:val="space"/>
      <w:lvlText w:val="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berschrift5Level2"/>
      <w:suff w:val="space"/>
      <w:lvlText w:val="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2023973041">
    <w:abstractNumId w:val="3"/>
  </w:num>
  <w:num w:numId="2" w16cid:durableId="2141609798">
    <w:abstractNumId w:val="1"/>
  </w:num>
  <w:num w:numId="3" w16cid:durableId="582956166">
    <w:abstractNumId w:val="6"/>
  </w:num>
  <w:num w:numId="4" w16cid:durableId="1417630646">
    <w:abstractNumId w:val="0"/>
  </w:num>
  <w:num w:numId="5" w16cid:durableId="564216694">
    <w:abstractNumId w:val="2"/>
  </w:num>
  <w:num w:numId="6" w16cid:durableId="1260872048">
    <w:abstractNumId w:val="4"/>
  </w:num>
  <w:num w:numId="7" w16cid:durableId="67270835">
    <w:abstractNumId w:val="4"/>
  </w:num>
  <w:num w:numId="8" w16cid:durableId="2122218676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063"/>
    <w:rsid w:val="00004837"/>
    <w:rsid w:val="000055D9"/>
    <w:rsid w:val="0001026F"/>
    <w:rsid w:val="000137D5"/>
    <w:rsid w:val="0001477F"/>
    <w:rsid w:val="00015C02"/>
    <w:rsid w:val="000270F3"/>
    <w:rsid w:val="00027EF9"/>
    <w:rsid w:val="00034CD2"/>
    <w:rsid w:val="00034F1F"/>
    <w:rsid w:val="000449D2"/>
    <w:rsid w:val="0005577A"/>
    <w:rsid w:val="000622A7"/>
    <w:rsid w:val="0006529F"/>
    <w:rsid w:val="00067667"/>
    <w:rsid w:val="00071EB6"/>
    <w:rsid w:val="000724B2"/>
    <w:rsid w:val="00077138"/>
    <w:rsid w:val="0007759D"/>
    <w:rsid w:val="0008192B"/>
    <w:rsid w:val="00081EEE"/>
    <w:rsid w:val="00084B73"/>
    <w:rsid w:val="0008586E"/>
    <w:rsid w:val="00086C41"/>
    <w:rsid w:val="00090061"/>
    <w:rsid w:val="00093508"/>
    <w:rsid w:val="00095B2E"/>
    <w:rsid w:val="000A2ED9"/>
    <w:rsid w:val="000B1270"/>
    <w:rsid w:val="000B587D"/>
    <w:rsid w:val="000B5C6B"/>
    <w:rsid w:val="000B5F24"/>
    <w:rsid w:val="000C4637"/>
    <w:rsid w:val="000C696D"/>
    <w:rsid w:val="000C79AE"/>
    <w:rsid w:val="000D1BB4"/>
    <w:rsid w:val="000D2927"/>
    <w:rsid w:val="000D5136"/>
    <w:rsid w:val="000D5B28"/>
    <w:rsid w:val="000D5B97"/>
    <w:rsid w:val="000D7406"/>
    <w:rsid w:val="000E198F"/>
    <w:rsid w:val="000E5965"/>
    <w:rsid w:val="000E5EFC"/>
    <w:rsid w:val="000F1386"/>
    <w:rsid w:val="000F6420"/>
    <w:rsid w:val="000F6ED8"/>
    <w:rsid w:val="00110E2C"/>
    <w:rsid w:val="0011208A"/>
    <w:rsid w:val="00113360"/>
    <w:rsid w:val="001149BD"/>
    <w:rsid w:val="001149CA"/>
    <w:rsid w:val="00117CFE"/>
    <w:rsid w:val="001211E1"/>
    <w:rsid w:val="00122F5C"/>
    <w:rsid w:val="00131494"/>
    <w:rsid w:val="001340FF"/>
    <w:rsid w:val="00135733"/>
    <w:rsid w:val="001400EB"/>
    <w:rsid w:val="00142B5C"/>
    <w:rsid w:val="0014420F"/>
    <w:rsid w:val="0015590B"/>
    <w:rsid w:val="00155961"/>
    <w:rsid w:val="001561F7"/>
    <w:rsid w:val="0015796A"/>
    <w:rsid w:val="0016139C"/>
    <w:rsid w:val="00162576"/>
    <w:rsid w:val="0016541C"/>
    <w:rsid w:val="00170E2C"/>
    <w:rsid w:val="001712ED"/>
    <w:rsid w:val="0017538B"/>
    <w:rsid w:val="00181503"/>
    <w:rsid w:val="00183F35"/>
    <w:rsid w:val="0018487D"/>
    <w:rsid w:val="001947A4"/>
    <w:rsid w:val="001948C0"/>
    <w:rsid w:val="001975D3"/>
    <w:rsid w:val="001A3191"/>
    <w:rsid w:val="001A68DD"/>
    <w:rsid w:val="001B2E98"/>
    <w:rsid w:val="001B3605"/>
    <w:rsid w:val="001B393B"/>
    <w:rsid w:val="001B4737"/>
    <w:rsid w:val="001B4D46"/>
    <w:rsid w:val="001B5E82"/>
    <w:rsid w:val="001B772A"/>
    <w:rsid w:val="001C3CD2"/>
    <w:rsid w:val="001C7C5E"/>
    <w:rsid w:val="001D27B2"/>
    <w:rsid w:val="001D54C4"/>
    <w:rsid w:val="001D57B1"/>
    <w:rsid w:val="001D707B"/>
    <w:rsid w:val="001E15CE"/>
    <w:rsid w:val="001E4D45"/>
    <w:rsid w:val="001E668D"/>
    <w:rsid w:val="001E7A7B"/>
    <w:rsid w:val="001E7C2F"/>
    <w:rsid w:val="001F350A"/>
    <w:rsid w:val="00201640"/>
    <w:rsid w:val="00210678"/>
    <w:rsid w:val="0021178D"/>
    <w:rsid w:val="00212143"/>
    <w:rsid w:val="002125F6"/>
    <w:rsid w:val="00214A14"/>
    <w:rsid w:val="00222B49"/>
    <w:rsid w:val="00223845"/>
    <w:rsid w:val="002269E6"/>
    <w:rsid w:val="00230AC3"/>
    <w:rsid w:val="00231BCE"/>
    <w:rsid w:val="00234193"/>
    <w:rsid w:val="002354A4"/>
    <w:rsid w:val="00237E44"/>
    <w:rsid w:val="00243789"/>
    <w:rsid w:val="0024749D"/>
    <w:rsid w:val="0025352E"/>
    <w:rsid w:val="00262954"/>
    <w:rsid w:val="00263CA8"/>
    <w:rsid w:val="0027621D"/>
    <w:rsid w:val="002879A6"/>
    <w:rsid w:val="00290A21"/>
    <w:rsid w:val="00290ABA"/>
    <w:rsid w:val="0029152D"/>
    <w:rsid w:val="002A092D"/>
    <w:rsid w:val="002A1379"/>
    <w:rsid w:val="002A1B93"/>
    <w:rsid w:val="002A4229"/>
    <w:rsid w:val="002A4E4D"/>
    <w:rsid w:val="002B0639"/>
    <w:rsid w:val="002B5B24"/>
    <w:rsid w:val="002B6C9D"/>
    <w:rsid w:val="002C2EC3"/>
    <w:rsid w:val="002C54BE"/>
    <w:rsid w:val="002C6A56"/>
    <w:rsid w:val="002C6C74"/>
    <w:rsid w:val="002D05BE"/>
    <w:rsid w:val="002D25E9"/>
    <w:rsid w:val="002E1765"/>
    <w:rsid w:val="002E1B52"/>
    <w:rsid w:val="002E38D1"/>
    <w:rsid w:val="002E4AA5"/>
    <w:rsid w:val="002E4FCD"/>
    <w:rsid w:val="002E7FA8"/>
    <w:rsid w:val="002F57E4"/>
    <w:rsid w:val="002F62A9"/>
    <w:rsid w:val="00302F2A"/>
    <w:rsid w:val="00311015"/>
    <w:rsid w:val="00316708"/>
    <w:rsid w:val="003224D0"/>
    <w:rsid w:val="00325D86"/>
    <w:rsid w:val="003319C6"/>
    <w:rsid w:val="00333619"/>
    <w:rsid w:val="00334B90"/>
    <w:rsid w:val="00337770"/>
    <w:rsid w:val="00345FE0"/>
    <w:rsid w:val="0034609E"/>
    <w:rsid w:val="00355171"/>
    <w:rsid w:val="00360469"/>
    <w:rsid w:val="0036184A"/>
    <w:rsid w:val="00362AE0"/>
    <w:rsid w:val="00363438"/>
    <w:rsid w:val="00365D4C"/>
    <w:rsid w:val="00365EF9"/>
    <w:rsid w:val="00371D2D"/>
    <w:rsid w:val="003751EF"/>
    <w:rsid w:val="0037703F"/>
    <w:rsid w:val="0038229A"/>
    <w:rsid w:val="003836A1"/>
    <w:rsid w:val="00383743"/>
    <w:rsid w:val="00385958"/>
    <w:rsid w:val="00385D67"/>
    <w:rsid w:val="0038649A"/>
    <w:rsid w:val="00386D8F"/>
    <w:rsid w:val="0039096E"/>
    <w:rsid w:val="0039145F"/>
    <w:rsid w:val="0039255C"/>
    <w:rsid w:val="003A057F"/>
    <w:rsid w:val="003A0D39"/>
    <w:rsid w:val="003A4919"/>
    <w:rsid w:val="003A57CD"/>
    <w:rsid w:val="003A784D"/>
    <w:rsid w:val="003B2944"/>
    <w:rsid w:val="003B32DF"/>
    <w:rsid w:val="003B618F"/>
    <w:rsid w:val="003B7AFB"/>
    <w:rsid w:val="003D7DE4"/>
    <w:rsid w:val="003E3E51"/>
    <w:rsid w:val="003F5F3E"/>
    <w:rsid w:val="003F6643"/>
    <w:rsid w:val="00400C06"/>
    <w:rsid w:val="00413C79"/>
    <w:rsid w:val="00414AD7"/>
    <w:rsid w:val="00416826"/>
    <w:rsid w:val="004206A0"/>
    <w:rsid w:val="00421A90"/>
    <w:rsid w:val="00421C43"/>
    <w:rsid w:val="00423F03"/>
    <w:rsid w:val="00425128"/>
    <w:rsid w:val="00430C7E"/>
    <w:rsid w:val="00430CA0"/>
    <w:rsid w:val="004322EA"/>
    <w:rsid w:val="004341A9"/>
    <w:rsid w:val="00440D4A"/>
    <w:rsid w:val="00444234"/>
    <w:rsid w:val="004458F3"/>
    <w:rsid w:val="00450BE2"/>
    <w:rsid w:val="00450CD3"/>
    <w:rsid w:val="00455113"/>
    <w:rsid w:val="004552D1"/>
    <w:rsid w:val="00460C9A"/>
    <w:rsid w:val="00462CEB"/>
    <w:rsid w:val="0046468E"/>
    <w:rsid w:val="00470638"/>
    <w:rsid w:val="004730B2"/>
    <w:rsid w:val="00475519"/>
    <w:rsid w:val="0048189A"/>
    <w:rsid w:val="0049254F"/>
    <w:rsid w:val="00493376"/>
    <w:rsid w:val="004A33BE"/>
    <w:rsid w:val="004A69DA"/>
    <w:rsid w:val="004A6DEA"/>
    <w:rsid w:val="004B195F"/>
    <w:rsid w:val="004B238D"/>
    <w:rsid w:val="004B60D8"/>
    <w:rsid w:val="004C2D71"/>
    <w:rsid w:val="004C4749"/>
    <w:rsid w:val="004C5A35"/>
    <w:rsid w:val="004C6CA9"/>
    <w:rsid w:val="004C73B8"/>
    <w:rsid w:val="004D0CB0"/>
    <w:rsid w:val="004D2024"/>
    <w:rsid w:val="004D2941"/>
    <w:rsid w:val="004E1EEF"/>
    <w:rsid w:val="004E3DBC"/>
    <w:rsid w:val="004E4B25"/>
    <w:rsid w:val="004E4BAA"/>
    <w:rsid w:val="004E695A"/>
    <w:rsid w:val="004F2F33"/>
    <w:rsid w:val="004F65A2"/>
    <w:rsid w:val="004F7268"/>
    <w:rsid w:val="005046FA"/>
    <w:rsid w:val="0051092A"/>
    <w:rsid w:val="005117BB"/>
    <w:rsid w:val="005162AF"/>
    <w:rsid w:val="005237E9"/>
    <w:rsid w:val="00526773"/>
    <w:rsid w:val="00542963"/>
    <w:rsid w:val="00545C10"/>
    <w:rsid w:val="00560639"/>
    <w:rsid w:val="005670FD"/>
    <w:rsid w:val="00570A24"/>
    <w:rsid w:val="00572A00"/>
    <w:rsid w:val="00572DF1"/>
    <w:rsid w:val="005738F2"/>
    <w:rsid w:val="00581C0E"/>
    <w:rsid w:val="005828A3"/>
    <w:rsid w:val="00583D29"/>
    <w:rsid w:val="0058564C"/>
    <w:rsid w:val="005A3EAA"/>
    <w:rsid w:val="005A67AC"/>
    <w:rsid w:val="005B18D5"/>
    <w:rsid w:val="005C14A9"/>
    <w:rsid w:val="005E50D8"/>
    <w:rsid w:val="005F08AE"/>
    <w:rsid w:val="005F108C"/>
    <w:rsid w:val="005F2A5F"/>
    <w:rsid w:val="005F74C5"/>
    <w:rsid w:val="006035F1"/>
    <w:rsid w:val="00611A1A"/>
    <w:rsid w:val="0061575E"/>
    <w:rsid w:val="006175B9"/>
    <w:rsid w:val="00623910"/>
    <w:rsid w:val="0062512B"/>
    <w:rsid w:val="00626DC0"/>
    <w:rsid w:val="00627338"/>
    <w:rsid w:val="006438AC"/>
    <w:rsid w:val="006502D0"/>
    <w:rsid w:val="00651CA2"/>
    <w:rsid w:val="0065523D"/>
    <w:rsid w:val="00660B93"/>
    <w:rsid w:val="00660E62"/>
    <w:rsid w:val="0066198B"/>
    <w:rsid w:val="00662B0F"/>
    <w:rsid w:val="00663A4A"/>
    <w:rsid w:val="00665BFB"/>
    <w:rsid w:val="00667197"/>
    <w:rsid w:val="00670226"/>
    <w:rsid w:val="00673C6B"/>
    <w:rsid w:val="00681BD8"/>
    <w:rsid w:val="00687155"/>
    <w:rsid w:val="00690CC6"/>
    <w:rsid w:val="00690FDF"/>
    <w:rsid w:val="006911CB"/>
    <w:rsid w:val="00691DAB"/>
    <w:rsid w:val="00692762"/>
    <w:rsid w:val="006A64A7"/>
    <w:rsid w:val="006B29E8"/>
    <w:rsid w:val="006C1DF8"/>
    <w:rsid w:val="006C4FA3"/>
    <w:rsid w:val="006D0864"/>
    <w:rsid w:val="006D232D"/>
    <w:rsid w:val="006D59DD"/>
    <w:rsid w:val="006D5DF6"/>
    <w:rsid w:val="006E09DD"/>
    <w:rsid w:val="006E3CB3"/>
    <w:rsid w:val="006E7777"/>
    <w:rsid w:val="006E7DFC"/>
    <w:rsid w:val="006F098D"/>
    <w:rsid w:val="006F18CD"/>
    <w:rsid w:val="006F264C"/>
    <w:rsid w:val="006F327B"/>
    <w:rsid w:val="006F3A53"/>
    <w:rsid w:val="006F7679"/>
    <w:rsid w:val="0070083F"/>
    <w:rsid w:val="007010ED"/>
    <w:rsid w:val="0070135A"/>
    <w:rsid w:val="0070513C"/>
    <w:rsid w:val="007106A3"/>
    <w:rsid w:val="00714060"/>
    <w:rsid w:val="00714A2C"/>
    <w:rsid w:val="0072641B"/>
    <w:rsid w:val="007315D0"/>
    <w:rsid w:val="00731E24"/>
    <w:rsid w:val="007424DA"/>
    <w:rsid w:val="007439E7"/>
    <w:rsid w:val="0074424D"/>
    <w:rsid w:val="007511C6"/>
    <w:rsid w:val="007520AB"/>
    <w:rsid w:val="00754DD3"/>
    <w:rsid w:val="00760AC8"/>
    <w:rsid w:val="00761668"/>
    <w:rsid w:val="0076545F"/>
    <w:rsid w:val="00771969"/>
    <w:rsid w:val="0077198B"/>
    <w:rsid w:val="00773020"/>
    <w:rsid w:val="00773060"/>
    <w:rsid w:val="007757B7"/>
    <w:rsid w:val="007854D5"/>
    <w:rsid w:val="007921D2"/>
    <w:rsid w:val="00795211"/>
    <w:rsid w:val="007A1481"/>
    <w:rsid w:val="007B06FE"/>
    <w:rsid w:val="007B19C0"/>
    <w:rsid w:val="007B71D9"/>
    <w:rsid w:val="007C3AE8"/>
    <w:rsid w:val="007C692D"/>
    <w:rsid w:val="007C7D57"/>
    <w:rsid w:val="007D157B"/>
    <w:rsid w:val="007D2B0A"/>
    <w:rsid w:val="007D2B72"/>
    <w:rsid w:val="007E040A"/>
    <w:rsid w:val="007E3822"/>
    <w:rsid w:val="007E4606"/>
    <w:rsid w:val="007E524C"/>
    <w:rsid w:val="007F2769"/>
    <w:rsid w:val="007F3055"/>
    <w:rsid w:val="007F3735"/>
    <w:rsid w:val="008170C7"/>
    <w:rsid w:val="00817885"/>
    <w:rsid w:val="0082059F"/>
    <w:rsid w:val="008210CD"/>
    <w:rsid w:val="008215B2"/>
    <w:rsid w:val="0082322B"/>
    <w:rsid w:val="00823AA2"/>
    <w:rsid w:val="00826AE4"/>
    <w:rsid w:val="00831A96"/>
    <w:rsid w:val="00834A31"/>
    <w:rsid w:val="00835E4C"/>
    <w:rsid w:val="00836F7A"/>
    <w:rsid w:val="00841CA1"/>
    <w:rsid w:val="00845C8B"/>
    <w:rsid w:val="00851026"/>
    <w:rsid w:val="00851822"/>
    <w:rsid w:val="008539B6"/>
    <w:rsid w:val="0085494F"/>
    <w:rsid w:val="008569CF"/>
    <w:rsid w:val="00856CD6"/>
    <w:rsid w:val="008629EF"/>
    <w:rsid w:val="00863762"/>
    <w:rsid w:val="0086471E"/>
    <w:rsid w:val="008656CB"/>
    <w:rsid w:val="00865791"/>
    <w:rsid w:val="00866AEA"/>
    <w:rsid w:val="00873E18"/>
    <w:rsid w:val="0087700F"/>
    <w:rsid w:val="008776CD"/>
    <w:rsid w:val="00883DE3"/>
    <w:rsid w:val="00884163"/>
    <w:rsid w:val="008978B5"/>
    <w:rsid w:val="008A127C"/>
    <w:rsid w:val="008A624E"/>
    <w:rsid w:val="008A7B66"/>
    <w:rsid w:val="008B4855"/>
    <w:rsid w:val="008B7A86"/>
    <w:rsid w:val="008D029C"/>
    <w:rsid w:val="008D2AC0"/>
    <w:rsid w:val="008D3296"/>
    <w:rsid w:val="008E2A8B"/>
    <w:rsid w:val="008F0E43"/>
    <w:rsid w:val="008F3207"/>
    <w:rsid w:val="008F32B5"/>
    <w:rsid w:val="0090340C"/>
    <w:rsid w:val="0090485B"/>
    <w:rsid w:val="0090494B"/>
    <w:rsid w:val="0091207D"/>
    <w:rsid w:val="00913F9D"/>
    <w:rsid w:val="00914C99"/>
    <w:rsid w:val="0091746C"/>
    <w:rsid w:val="00920F5A"/>
    <w:rsid w:val="009216B6"/>
    <w:rsid w:val="009262E8"/>
    <w:rsid w:val="009262F6"/>
    <w:rsid w:val="0092660E"/>
    <w:rsid w:val="0092668F"/>
    <w:rsid w:val="00930D04"/>
    <w:rsid w:val="009323F3"/>
    <w:rsid w:val="00936405"/>
    <w:rsid w:val="00941A35"/>
    <w:rsid w:val="0094332A"/>
    <w:rsid w:val="00944BF7"/>
    <w:rsid w:val="0095140F"/>
    <w:rsid w:val="00952465"/>
    <w:rsid w:val="00952539"/>
    <w:rsid w:val="00952D47"/>
    <w:rsid w:val="00955343"/>
    <w:rsid w:val="00961696"/>
    <w:rsid w:val="0096443A"/>
    <w:rsid w:val="00965AD3"/>
    <w:rsid w:val="00967738"/>
    <w:rsid w:val="009738C1"/>
    <w:rsid w:val="009779CA"/>
    <w:rsid w:val="0098094E"/>
    <w:rsid w:val="00981EA7"/>
    <w:rsid w:val="00981EB6"/>
    <w:rsid w:val="009832B6"/>
    <w:rsid w:val="00986513"/>
    <w:rsid w:val="00997A5D"/>
    <w:rsid w:val="009A1C7C"/>
    <w:rsid w:val="009A2626"/>
    <w:rsid w:val="009A3F3F"/>
    <w:rsid w:val="009A44D9"/>
    <w:rsid w:val="009B3A5F"/>
    <w:rsid w:val="009B49BB"/>
    <w:rsid w:val="009C018F"/>
    <w:rsid w:val="009D143C"/>
    <w:rsid w:val="009D22A4"/>
    <w:rsid w:val="009D2CF6"/>
    <w:rsid w:val="009D46C7"/>
    <w:rsid w:val="009E1994"/>
    <w:rsid w:val="009E5963"/>
    <w:rsid w:val="009E5DE9"/>
    <w:rsid w:val="009F05DA"/>
    <w:rsid w:val="009F0967"/>
    <w:rsid w:val="00A00BB8"/>
    <w:rsid w:val="00A01C67"/>
    <w:rsid w:val="00A01F62"/>
    <w:rsid w:val="00A04615"/>
    <w:rsid w:val="00A04B67"/>
    <w:rsid w:val="00A07BDC"/>
    <w:rsid w:val="00A12FEB"/>
    <w:rsid w:val="00A148BB"/>
    <w:rsid w:val="00A24A5A"/>
    <w:rsid w:val="00A25162"/>
    <w:rsid w:val="00A31A80"/>
    <w:rsid w:val="00A32E82"/>
    <w:rsid w:val="00A37A9B"/>
    <w:rsid w:val="00A40320"/>
    <w:rsid w:val="00A418DF"/>
    <w:rsid w:val="00A42ABE"/>
    <w:rsid w:val="00A42B44"/>
    <w:rsid w:val="00A4365C"/>
    <w:rsid w:val="00A52D5E"/>
    <w:rsid w:val="00A55A0C"/>
    <w:rsid w:val="00A60211"/>
    <w:rsid w:val="00A642D0"/>
    <w:rsid w:val="00A643CC"/>
    <w:rsid w:val="00A64F1D"/>
    <w:rsid w:val="00A822D5"/>
    <w:rsid w:val="00A82B30"/>
    <w:rsid w:val="00A8564D"/>
    <w:rsid w:val="00A86D66"/>
    <w:rsid w:val="00A902AD"/>
    <w:rsid w:val="00A91359"/>
    <w:rsid w:val="00A91EF1"/>
    <w:rsid w:val="00A94B70"/>
    <w:rsid w:val="00AA0337"/>
    <w:rsid w:val="00AA32B6"/>
    <w:rsid w:val="00AA6CA6"/>
    <w:rsid w:val="00AB0946"/>
    <w:rsid w:val="00AB50DD"/>
    <w:rsid w:val="00AC0824"/>
    <w:rsid w:val="00AC0856"/>
    <w:rsid w:val="00AC141A"/>
    <w:rsid w:val="00AC1699"/>
    <w:rsid w:val="00AC3950"/>
    <w:rsid w:val="00AC6565"/>
    <w:rsid w:val="00AD7908"/>
    <w:rsid w:val="00AE6DFB"/>
    <w:rsid w:val="00AF654C"/>
    <w:rsid w:val="00AF69E8"/>
    <w:rsid w:val="00AF7E5C"/>
    <w:rsid w:val="00B02293"/>
    <w:rsid w:val="00B0473C"/>
    <w:rsid w:val="00B06B68"/>
    <w:rsid w:val="00B0701E"/>
    <w:rsid w:val="00B11D5A"/>
    <w:rsid w:val="00B12466"/>
    <w:rsid w:val="00B13804"/>
    <w:rsid w:val="00B13A20"/>
    <w:rsid w:val="00B1428F"/>
    <w:rsid w:val="00B16041"/>
    <w:rsid w:val="00B16734"/>
    <w:rsid w:val="00B17C8E"/>
    <w:rsid w:val="00B21B36"/>
    <w:rsid w:val="00B254C3"/>
    <w:rsid w:val="00B2629A"/>
    <w:rsid w:val="00B31272"/>
    <w:rsid w:val="00B40372"/>
    <w:rsid w:val="00B40B6F"/>
    <w:rsid w:val="00B412B4"/>
    <w:rsid w:val="00B42E90"/>
    <w:rsid w:val="00B47F18"/>
    <w:rsid w:val="00B57D90"/>
    <w:rsid w:val="00B61CA1"/>
    <w:rsid w:val="00B71D23"/>
    <w:rsid w:val="00B7494C"/>
    <w:rsid w:val="00B7773E"/>
    <w:rsid w:val="00B81365"/>
    <w:rsid w:val="00B83194"/>
    <w:rsid w:val="00B84342"/>
    <w:rsid w:val="00B8542F"/>
    <w:rsid w:val="00B869B8"/>
    <w:rsid w:val="00B910E6"/>
    <w:rsid w:val="00B941A3"/>
    <w:rsid w:val="00BA1E47"/>
    <w:rsid w:val="00BB050A"/>
    <w:rsid w:val="00BB1F28"/>
    <w:rsid w:val="00BB2532"/>
    <w:rsid w:val="00BB2956"/>
    <w:rsid w:val="00BB6417"/>
    <w:rsid w:val="00BC0084"/>
    <w:rsid w:val="00BC0BD1"/>
    <w:rsid w:val="00BC4605"/>
    <w:rsid w:val="00BC4B04"/>
    <w:rsid w:val="00BC769D"/>
    <w:rsid w:val="00BC76B8"/>
    <w:rsid w:val="00BD4664"/>
    <w:rsid w:val="00BE6BFE"/>
    <w:rsid w:val="00BE77DE"/>
    <w:rsid w:val="00BF0200"/>
    <w:rsid w:val="00BF19CE"/>
    <w:rsid w:val="00BF43A6"/>
    <w:rsid w:val="00C0070B"/>
    <w:rsid w:val="00C1025B"/>
    <w:rsid w:val="00C1302E"/>
    <w:rsid w:val="00C16BD7"/>
    <w:rsid w:val="00C17E99"/>
    <w:rsid w:val="00C229A0"/>
    <w:rsid w:val="00C258CE"/>
    <w:rsid w:val="00C36064"/>
    <w:rsid w:val="00C41DFD"/>
    <w:rsid w:val="00C4668D"/>
    <w:rsid w:val="00C469E6"/>
    <w:rsid w:val="00C55960"/>
    <w:rsid w:val="00C565A1"/>
    <w:rsid w:val="00C571EE"/>
    <w:rsid w:val="00C57E7D"/>
    <w:rsid w:val="00C60B0C"/>
    <w:rsid w:val="00C6120B"/>
    <w:rsid w:val="00C63C3D"/>
    <w:rsid w:val="00C66A32"/>
    <w:rsid w:val="00C66B26"/>
    <w:rsid w:val="00C71063"/>
    <w:rsid w:val="00C71E1A"/>
    <w:rsid w:val="00C776E7"/>
    <w:rsid w:val="00C80689"/>
    <w:rsid w:val="00C81E50"/>
    <w:rsid w:val="00C8268F"/>
    <w:rsid w:val="00C85C6B"/>
    <w:rsid w:val="00C93714"/>
    <w:rsid w:val="00C966F1"/>
    <w:rsid w:val="00C96704"/>
    <w:rsid w:val="00CA0B2E"/>
    <w:rsid w:val="00CA2924"/>
    <w:rsid w:val="00CA443F"/>
    <w:rsid w:val="00CB66AD"/>
    <w:rsid w:val="00CC18EB"/>
    <w:rsid w:val="00CC1AB1"/>
    <w:rsid w:val="00CC3E03"/>
    <w:rsid w:val="00CC4715"/>
    <w:rsid w:val="00CC71F9"/>
    <w:rsid w:val="00CC74BB"/>
    <w:rsid w:val="00CC78CD"/>
    <w:rsid w:val="00CE1AA2"/>
    <w:rsid w:val="00CE3BF2"/>
    <w:rsid w:val="00CE3F2A"/>
    <w:rsid w:val="00CE7AEB"/>
    <w:rsid w:val="00CE7BD5"/>
    <w:rsid w:val="00CF15D6"/>
    <w:rsid w:val="00CF5A7C"/>
    <w:rsid w:val="00CF67F5"/>
    <w:rsid w:val="00D00909"/>
    <w:rsid w:val="00D0278B"/>
    <w:rsid w:val="00D15793"/>
    <w:rsid w:val="00D17EC1"/>
    <w:rsid w:val="00D225B0"/>
    <w:rsid w:val="00D2284E"/>
    <w:rsid w:val="00D271D3"/>
    <w:rsid w:val="00D3003A"/>
    <w:rsid w:val="00D31119"/>
    <w:rsid w:val="00D3360D"/>
    <w:rsid w:val="00D347F5"/>
    <w:rsid w:val="00D362B2"/>
    <w:rsid w:val="00D42115"/>
    <w:rsid w:val="00D42996"/>
    <w:rsid w:val="00D43BE0"/>
    <w:rsid w:val="00D47A63"/>
    <w:rsid w:val="00D50F9C"/>
    <w:rsid w:val="00D531DE"/>
    <w:rsid w:val="00D61237"/>
    <w:rsid w:val="00D61C1D"/>
    <w:rsid w:val="00D62348"/>
    <w:rsid w:val="00D653AB"/>
    <w:rsid w:val="00D7056D"/>
    <w:rsid w:val="00D71ADE"/>
    <w:rsid w:val="00D7213B"/>
    <w:rsid w:val="00D74007"/>
    <w:rsid w:val="00D80D91"/>
    <w:rsid w:val="00D82491"/>
    <w:rsid w:val="00D82E33"/>
    <w:rsid w:val="00D843FC"/>
    <w:rsid w:val="00D84DB8"/>
    <w:rsid w:val="00D86A36"/>
    <w:rsid w:val="00D90641"/>
    <w:rsid w:val="00D92B26"/>
    <w:rsid w:val="00D951D9"/>
    <w:rsid w:val="00D9726F"/>
    <w:rsid w:val="00D97ADA"/>
    <w:rsid w:val="00DA0AE8"/>
    <w:rsid w:val="00DA275C"/>
    <w:rsid w:val="00DA2FCA"/>
    <w:rsid w:val="00DA5CC2"/>
    <w:rsid w:val="00DA651E"/>
    <w:rsid w:val="00DA79FA"/>
    <w:rsid w:val="00DB13D1"/>
    <w:rsid w:val="00DB4B3D"/>
    <w:rsid w:val="00DC70C6"/>
    <w:rsid w:val="00DD28A5"/>
    <w:rsid w:val="00DD579E"/>
    <w:rsid w:val="00DD6D3B"/>
    <w:rsid w:val="00DD6FEF"/>
    <w:rsid w:val="00DD707E"/>
    <w:rsid w:val="00DF14C9"/>
    <w:rsid w:val="00DF18C7"/>
    <w:rsid w:val="00DF25C5"/>
    <w:rsid w:val="00E01393"/>
    <w:rsid w:val="00E050B6"/>
    <w:rsid w:val="00E07BBF"/>
    <w:rsid w:val="00E10B0B"/>
    <w:rsid w:val="00E148A7"/>
    <w:rsid w:val="00E15156"/>
    <w:rsid w:val="00E20393"/>
    <w:rsid w:val="00E2075F"/>
    <w:rsid w:val="00E22897"/>
    <w:rsid w:val="00E23A92"/>
    <w:rsid w:val="00E25D6B"/>
    <w:rsid w:val="00E30ABE"/>
    <w:rsid w:val="00E37515"/>
    <w:rsid w:val="00E41172"/>
    <w:rsid w:val="00E413EA"/>
    <w:rsid w:val="00E53A67"/>
    <w:rsid w:val="00E54162"/>
    <w:rsid w:val="00E57763"/>
    <w:rsid w:val="00E62C29"/>
    <w:rsid w:val="00E66132"/>
    <w:rsid w:val="00E75885"/>
    <w:rsid w:val="00E7754D"/>
    <w:rsid w:val="00E81821"/>
    <w:rsid w:val="00E82021"/>
    <w:rsid w:val="00E826A2"/>
    <w:rsid w:val="00E83F6D"/>
    <w:rsid w:val="00E878C2"/>
    <w:rsid w:val="00E87AB8"/>
    <w:rsid w:val="00E90CEB"/>
    <w:rsid w:val="00E92A3D"/>
    <w:rsid w:val="00E955AA"/>
    <w:rsid w:val="00E9619C"/>
    <w:rsid w:val="00E96EBF"/>
    <w:rsid w:val="00E97771"/>
    <w:rsid w:val="00E97AEB"/>
    <w:rsid w:val="00EA4E32"/>
    <w:rsid w:val="00EA6F1D"/>
    <w:rsid w:val="00EC4B02"/>
    <w:rsid w:val="00ED1752"/>
    <w:rsid w:val="00ED36CB"/>
    <w:rsid w:val="00ED44AC"/>
    <w:rsid w:val="00EE6B2A"/>
    <w:rsid w:val="00EF1820"/>
    <w:rsid w:val="00EF209B"/>
    <w:rsid w:val="00EF2C90"/>
    <w:rsid w:val="00EF5EAD"/>
    <w:rsid w:val="00F0288A"/>
    <w:rsid w:val="00F02CC6"/>
    <w:rsid w:val="00F03D98"/>
    <w:rsid w:val="00F1092E"/>
    <w:rsid w:val="00F12EB1"/>
    <w:rsid w:val="00F135D6"/>
    <w:rsid w:val="00F1540C"/>
    <w:rsid w:val="00F2235C"/>
    <w:rsid w:val="00F22487"/>
    <w:rsid w:val="00F251A6"/>
    <w:rsid w:val="00F27570"/>
    <w:rsid w:val="00F31122"/>
    <w:rsid w:val="00F40B08"/>
    <w:rsid w:val="00F414BE"/>
    <w:rsid w:val="00F4199A"/>
    <w:rsid w:val="00F44D9F"/>
    <w:rsid w:val="00F46AEF"/>
    <w:rsid w:val="00F47854"/>
    <w:rsid w:val="00F55EA9"/>
    <w:rsid w:val="00F60B16"/>
    <w:rsid w:val="00F64277"/>
    <w:rsid w:val="00F642D1"/>
    <w:rsid w:val="00F71D3A"/>
    <w:rsid w:val="00F7743C"/>
    <w:rsid w:val="00F80AEE"/>
    <w:rsid w:val="00F83A95"/>
    <w:rsid w:val="00F84BCB"/>
    <w:rsid w:val="00F91F4B"/>
    <w:rsid w:val="00F97E9F"/>
    <w:rsid w:val="00FA58EC"/>
    <w:rsid w:val="00FB1770"/>
    <w:rsid w:val="00FB469C"/>
    <w:rsid w:val="00FB6683"/>
    <w:rsid w:val="00FC2308"/>
    <w:rsid w:val="00FC310C"/>
    <w:rsid w:val="00FD0094"/>
    <w:rsid w:val="00FD3B61"/>
    <w:rsid w:val="00FE1A44"/>
    <w:rsid w:val="00FE40A2"/>
    <w:rsid w:val="00FE6337"/>
    <w:rsid w:val="00FE777C"/>
    <w:rsid w:val="00FF0267"/>
    <w:rsid w:val="00FF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1FF4827"/>
  <w15:chartTrackingRefBased/>
  <w15:docId w15:val="{B9C14A20-D5B8-435F-92F5-102F68EC5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3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 w:qFormat="1"/>
    <w:lsdException w:name="List Bullet 3" w:semiHidden="1" w:uiPriority="2" w:unhideWhenUsed="1" w:qFormat="1"/>
    <w:lsdException w:name="List Bullet 4" w:semiHidden="1" w:uiPriority="2" w:unhideWhenUsed="1" w:qFormat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0C7E"/>
    <w:pPr>
      <w:tabs>
        <w:tab w:val="left" w:pos="1038"/>
      </w:tabs>
    </w:pPr>
  </w:style>
  <w:style w:type="paragraph" w:styleId="berschrift1">
    <w:name w:val="heading 1"/>
    <w:aliases w:val="H1"/>
    <w:basedOn w:val="Standard"/>
    <w:next w:val="Standard"/>
    <w:link w:val="berschrift1Zchn"/>
    <w:uiPriority w:val="9"/>
    <w:qFormat/>
    <w:rsid w:val="008656CB"/>
    <w:pPr>
      <w:keepNext/>
      <w:keepLines/>
      <w:framePr w:w="9638" w:h="1304" w:wrap="around" w:vAnchor="text" w:hAnchor="text" w:y="1" w:anchorLock="1"/>
      <w:numPr>
        <w:numId w:val="6"/>
      </w:numPr>
      <w:spacing w:line="440" w:lineRule="atLeast"/>
      <w:outlineLvl w:val="0"/>
    </w:pPr>
    <w:rPr>
      <w:rFonts w:ascii="Arial" w:eastAsiaTheme="majorEastAsia" w:hAnsi="Arial" w:cstheme="majorBidi"/>
      <w:b/>
      <w:noProof/>
      <w:color w:val="009C7D" w:themeColor="text2"/>
      <w:sz w:val="36"/>
      <w:szCs w:val="32"/>
    </w:rPr>
  </w:style>
  <w:style w:type="paragraph" w:styleId="berschrift2">
    <w:name w:val="heading 2"/>
    <w:aliases w:val="H2"/>
    <w:basedOn w:val="Standard"/>
    <w:next w:val="Standard"/>
    <w:link w:val="berschrift2Zchn"/>
    <w:uiPriority w:val="9"/>
    <w:unhideWhenUsed/>
    <w:qFormat/>
    <w:rsid w:val="008656CB"/>
    <w:pPr>
      <w:keepNext/>
      <w:keepLines/>
      <w:framePr w:w="9638" w:h="1304" w:wrap="around" w:vAnchor="text" w:hAnchor="text" w:y="1" w:anchorLock="1"/>
      <w:numPr>
        <w:ilvl w:val="1"/>
        <w:numId w:val="7"/>
      </w:numPr>
      <w:spacing w:line="360" w:lineRule="atLeast"/>
      <w:outlineLvl w:val="1"/>
    </w:pPr>
    <w:rPr>
      <w:rFonts w:ascii="Arial" w:eastAsiaTheme="majorEastAsia" w:hAnsi="Arial" w:cstheme="majorBidi"/>
      <w:b/>
      <w:color w:val="009C7D" w:themeColor="text2"/>
      <w:sz w:val="28"/>
      <w:szCs w:val="26"/>
    </w:rPr>
  </w:style>
  <w:style w:type="paragraph" w:styleId="berschrift3">
    <w:name w:val="heading 3"/>
    <w:aliases w:val="H3"/>
    <w:basedOn w:val="Standard"/>
    <w:next w:val="Standard"/>
    <w:link w:val="berschrift3Zchn"/>
    <w:uiPriority w:val="9"/>
    <w:unhideWhenUsed/>
    <w:qFormat/>
    <w:rsid w:val="008656CB"/>
    <w:pPr>
      <w:keepNext/>
      <w:keepLines/>
      <w:framePr w:w="9638" w:h="1304" w:wrap="around" w:vAnchor="text" w:hAnchor="text" w:y="1" w:anchorLock="1"/>
      <w:numPr>
        <w:ilvl w:val="2"/>
        <w:numId w:val="7"/>
      </w:numPr>
      <w:spacing w:line="320" w:lineRule="atLeast"/>
      <w:outlineLvl w:val="2"/>
    </w:pPr>
    <w:rPr>
      <w:rFonts w:asciiTheme="majorHAnsi" w:eastAsiaTheme="majorEastAsia" w:hAnsiTheme="majorHAnsi" w:cstheme="majorBidi"/>
      <w:color w:val="009C7D" w:themeColor="text2"/>
      <w:sz w:val="24"/>
      <w:szCs w:val="24"/>
    </w:rPr>
  </w:style>
  <w:style w:type="paragraph" w:styleId="berschrift4">
    <w:name w:val="heading 4"/>
    <w:aliases w:val="H4"/>
    <w:basedOn w:val="Standard"/>
    <w:next w:val="Standard"/>
    <w:link w:val="berschrift4Zchn"/>
    <w:uiPriority w:val="9"/>
    <w:unhideWhenUsed/>
    <w:qFormat/>
    <w:rsid w:val="008656CB"/>
    <w:pPr>
      <w:keepNext/>
      <w:keepLines/>
      <w:numPr>
        <w:ilvl w:val="3"/>
        <w:numId w:val="7"/>
      </w:numPr>
      <w:pBdr>
        <w:top w:val="single" w:sz="18" w:space="1" w:color="009C7D" w:themeColor="text2"/>
        <w:left w:val="single" w:sz="48" w:space="4" w:color="009C7D" w:themeColor="text2"/>
        <w:bottom w:val="single" w:sz="18" w:space="1" w:color="009C7D" w:themeColor="text2"/>
        <w:right w:val="single" w:sz="48" w:space="4" w:color="009C7D" w:themeColor="text2"/>
      </w:pBdr>
      <w:shd w:val="clear" w:color="auto" w:fill="009C7D" w:themeFill="text2"/>
      <w:tabs>
        <w:tab w:val="clear" w:pos="1038"/>
      </w:tabs>
      <w:spacing w:before="260" w:line="240" w:lineRule="auto"/>
      <w:ind w:left="227" w:right="227"/>
      <w:outlineLvl w:val="3"/>
    </w:pPr>
    <w:rPr>
      <w:rFonts w:ascii="Arial" w:eastAsiaTheme="majorEastAsia" w:hAnsi="Arial" w:cstheme="majorBidi"/>
      <w:b/>
      <w:iCs/>
      <w:color w:val="FFFFFF"/>
    </w:rPr>
  </w:style>
  <w:style w:type="paragraph" w:styleId="berschrift5">
    <w:name w:val="heading 5"/>
    <w:aliases w:val="H5"/>
    <w:basedOn w:val="Standard"/>
    <w:next w:val="Standard"/>
    <w:link w:val="berschrift5Zchn"/>
    <w:uiPriority w:val="9"/>
    <w:unhideWhenUsed/>
    <w:qFormat/>
    <w:rsid w:val="00D71ADE"/>
    <w:pPr>
      <w:keepNext/>
      <w:keepLines/>
      <w:numPr>
        <w:ilvl w:val="4"/>
        <w:numId w:val="7"/>
      </w:numPr>
      <w:tabs>
        <w:tab w:val="clear" w:pos="1038"/>
      </w:tabs>
      <w:spacing w:before="260"/>
      <w:outlineLvl w:val="4"/>
    </w:pPr>
    <w:rPr>
      <w:rFonts w:ascii="Arial" w:eastAsiaTheme="majorEastAsia" w:hAnsi="Arial" w:cstheme="majorBidi"/>
      <w:b/>
    </w:rPr>
  </w:style>
  <w:style w:type="paragraph" w:styleId="berschrift6">
    <w:name w:val="heading 6"/>
    <w:aliases w:val="H6"/>
    <w:basedOn w:val="berschrift4"/>
    <w:next w:val="Standard"/>
    <w:link w:val="berschrift6Zchn"/>
    <w:uiPriority w:val="9"/>
    <w:unhideWhenUsed/>
    <w:qFormat/>
    <w:rsid w:val="00D71ADE"/>
    <w:pPr>
      <w:numPr>
        <w:ilvl w:val="0"/>
        <w:numId w:val="0"/>
      </w:numPr>
      <w:ind w:left="227"/>
      <w:outlineLvl w:val="5"/>
    </w:pPr>
  </w:style>
  <w:style w:type="paragraph" w:styleId="berschrift7">
    <w:name w:val="heading 7"/>
    <w:aliases w:val="H7"/>
    <w:basedOn w:val="Standard"/>
    <w:next w:val="Standard"/>
    <w:link w:val="berschrift7Zchn"/>
    <w:uiPriority w:val="9"/>
    <w:unhideWhenUsed/>
    <w:qFormat/>
    <w:rsid w:val="00D71ADE"/>
    <w:pPr>
      <w:keepNext/>
      <w:keepLines/>
      <w:tabs>
        <w:tab w:val="clear" w:pos="1038"/>
      </w:tabs>
      <w:spacing w:before="260"/>
      <w:contextualSpacing/>
      <w:outlineLvl w:val="6"/>
    </w:pPr>
    <w:rPr>
      <w:rFonts w:ascii="Arial" w:eastAsiaTheme="majorEastAsia" w:hAnsi="Arial" w:cstheme="majorBidi"/>
      <w:b/>
      <w:iCs/>
    </w:rPr>
  </w:style>
  <w:style w:type="paragraph" w:styleId="berschrift8">
    <w:name w:val="heading 8"/>
    <w:aliases w:val="H8"/>
    <w:basedOn w:val="berschrift7"/>
    <w:next w:val="Standard"/>
    <w:link w:val="berschrift8Zchn"/>
    <w:uiPriority w:val="9"/>
    <w:unhideWhenUsed/>
    <w:qFormat/>
    <w:rsid w:val="008656CB"/>
    <w:pPr>
      <w:outlineLvl w:val="7"/>
    </w:pPr>
    <w:rPr>
      <w:color w:val="009C7D" w:themeColor="text2"/>
    </w:rPr>
  </w:style>
  <w:style w:type="paragraph" w:styleId="berschrift9">
    <w:name w:val="heading 9"/>
    <w:aliases w:val="H9"/>
    <w:basedOn w:val="berschrift4"/>
    <w:next w:val="Standard"/>
    <w:link w:val="berschrift9Zchn"/>
    <w:uiPriority w:val="9"/>
    <w:unhideWhenUsed/>
    <w:qFormat/>
    <w:rsid w:val="00D71ADE"/>
    <w:pPr>
      <w:numPr>
        <w:ilvl w:val="0"/>
        <w:numId w:val="8"/>
      </w:numPr>
      <w:tabs>
        <w:tab w:val="left" w:pos="1038"/>
      </w:tabs>
      <w:ind w:left="227"/>
      <w:outlineLvl w:val="8"/>
    </w:pPr>
    <w:rPr>
      <w:noProof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71D23"/>
    <w:tblPr>
      <w:tblCellMar>
        <w:left w:w="0" w:type="dxa"/>
        <w:right w:w="0" w:type="dxa"/>
      </w:tblCellMar>
    </w:tblPr>
  </w:style>
  <w:style w:type="paragraph" w:styleId="Titel">
    <w:name w:val="Title"/>
    <w:basedOn w:val="Standard"/>
    <w:next w:val="Untertitel"/>
    <w:link w:val="TitelZchn"/>
    <w:uiPriority w:val="10"/>
    <w:qFormat/>
    <w:rsid w:val="008656CB"/>
    <w:pPr>
      <w:spacing w:line="440" w:lineRule="atLeast"/>
      <w:contextualSpacing/>
    </w:pPr>
    <w:rPr>
      <w:rFonts w:ascii="Arial" w:eastAsiaTheme="majorEastAsia" w:hAnsi="Arial" w:cstheme="majorBidi"/>
      <w:b/>
      <w:color w:val="009C7D" w:themeColor="text2"/>
      <w:kern w:val="28"/>
      <w:sz w:val="3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656CB"/>
    <w:rPr>
      <w:rFonts w:ascii="Arial" w:eastAsiaTheme="majorEastAsia" w:hAnsi="Arial" w:cstheme="majorBidi"/>
      <w:b/>
      <w:color w:val="009C7D" w:themeColor="text2"/>
      <w:kern w:val="28"/>
      <w:sz w:val="3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1477F"/>
    <w:pPr>
      <w:numPr>
        <w:ilvl w:val="1"/>
      </w:numPr>
      <w:spacing w:line="360" w:lineRule="atLeast"/>
      <w:contextualSpacing/>
    </w:pPr>
    <w:rPr>
      <w:rFonts w:ascii="Arial" w:eastAsiaTheme="minorEastAsia" w:hAnsi="Arial"/>
      <w:b/>
      <w:color w:val="009C7D" w:themeColor="text2"/>
      <w:sz w:val="28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1477F"/>
    <w:rPr>
      <w:rFonts w:ascii="Arial" w:eastAsiaTheme="minorEastAsia" w:hAnsi="Arial"/>
      <w:b/>
      <w:color w:val="009C7D" w:themeColor="text2"/>
      <w:sz w:val="28"/>
      <w:szCs w:val="22"/>
    </w:rPr>
  </w:style>
  <w:style w:type="numbering" w:customStyle="1" w:styleId="SBVAufz">
    <w:name w:val="SBV_Aufz"/>
    <w:uiPriority w:val="99"/>
    <w:rsid w:val="00F251A6"/>
    <w:pPr>
      <w:numPr>
        <w:numId w:val="1"/>
      </w:numPr>
    </w:pPr>
  </w:style>
  <w:style w:type="paragraph" w:customStyle="1" w:styleId="Checkbox-Text">
    <w:name w:val="Checkbox-Text"/>
    <w:basedOn w:val="Standard"/>
    <w:uiPriority w:val="99"/>
    <w:qFormat/>
    <w:rsid w:val="00F251A6"/>
    <w:pPr>
      <w:tabs>
        <w:tab w:val="left" w:pos="284"/>
      </w:tabs>
      <w:ind w:left="284" w:hanging="284"/>
    </w:pPr>
    <w:rPr>
      <w:rFonts w:ascii="Arial" w:hAnsi="Arial"/>
    </w:rPr>
  </w:style>
  <w:style w:type="paragraph" w:styleId="Aufzhlungszeichen">
    <w:name w:val="List Bullet"/>
    <w:basedOn w:val="Standard"/>
    <w:uiPriority w:val="2"/>
    <w:unhideWhenUsed/>
    <w:qFormat/>
    <w:rsid w:val="00F251A6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2"/>
    <w:unhideWhenUsed/>
    <w:qFormat/>
    <w:rsid w:val="00F251A6"/>
    <w:pPr>
      <w:numPr>
        <w:ilvl w:val="1"/>
        <w:numId w:val="1"/>
      </w:numPr>
      <w:contextualSpacing/>
    </w:pPr>
  </w:style>
  <w:style w:type="paragraph" w:styleId="Aufzhlungszeichen3">
    <w:name w:val="List Bullet 3"/>
    <w:basedOn w:val="Standard"/>
    <w:uiPriority w:val="2"/>
    <w:unhideWhenUsed/>
    <w:qFormat/>
    <w:rsid w:val="00F251A6"/>
    <w:pPr>
      <w:numPr>
        <w:ilvl w:val="2"/>
        <w:numId w:val="1"/>
      </w:numPr>
      <w:contextualSpacing/>
    </w:pPr>
  </w:style>
  <w:style w:type="paragraph" w:styleId="Aufzhlungszeichen4">
    <w:name w:val="List Bullet 4"/>
    <w:basedOn w:val="Standard"/>
    <w:uiPriority w:val="2"/>
    <w:unhideWhenUsed/>
    <w:qFormat/>
    <w:rsid w:val="00F251A6"/>
    <w:pPr>
      <w:numPr>
        <w:ilvl w:val="3"/>
        <w:numId w:val="1"/>
      </w:numPr>
      <w:contextualSpacing/>
    </w:pPr>
  </w:style>
  <w:style w:type="paragraph" w:customStyle="1" w:styleId="Lead1spschwarz">
    <w:name w:val="Lead 1sp schwarz"/>
    <w:basedOn w:val="Standard"/>
    <w:uiPriority w:val="19"/>
    <w:qFormat/>
    <w:rsid w:val="00C469E6"/>
    <w:pPr>
      <w:spacing w:after="520" w:line="300" w:lineRule="atLeast"/>
      <w:contextualSpacing/>
    </w:pPr>
    <w:rPr>
      <w:rFonts w:ascii="Arial" w:hAnsi="Arial"/>
      <w:b/>
      <w:color w:val="000000"/>
      <w:sz w:val="22"/>
    </w:rPr>
  </w:style>
  <w:style w:type="character" w:customStyle="1" w:styleId="berschrift1Zchn">
    <w:name w:val="Überschrift 1 Zchn"/>
    <w:aliases w:val="H1 Zchn"/>
    <w:basedOn w:val="Absatz-Standardschriftart"/>
    <w:link w:val="berschrift1"/>
    <w:uiPriority w:val="9"/>
    <w:rsid w:val="008656CB"/>
    <w:rPr>
      <w:rFonts w:ascii="Arial" w:eastAsiaTheme="majorEastAsia" w:hAnsi="Arial" w:cstheme="majorBidi"/>
      <w:b/>
      <w:noProof/>
      <w:color w:val="009C7D" w:themeColor="text2"/>
      <w:sz w:val="36"/>
      <w:szCs w:val="32"/>
    </w:rPr>
  </w:style>
  <w:style w:type="character" w:customStyle="1" w:styleId="berschrift2Zchn">
    <w:name w:val="Überschrift 2 Zchn"/>
    <w:aliases w:val="H2 Zchn"/>
    <w:basedOn w:val="Absatz-Standardschriftart"/>
    <w:link w:val="berschrift2"/>
    <w:uiPriority w:val="9"/>
    <w:rsid w:val="008656CB"/>
    <w:rPr>
      <w:rFonts w:ascii="Arial" w:eastAsiaTheme="majorEastAsia" w:hAnsi="Arial" w:cstheme="majorBidi"/>
      <w:b/>
      <w:color w:val="009C7D" w:themeColor="text2"/>
      <w:sz w:val="28"/>
      <w:szCs w:val="26"/>
    </w:rPr>
  </w:style>
  <w:style w:type="character" w:customStyle="1" w:styleId="berschrift3Zchn">
    <w:name w:val="Überschrift 3 Zchn"/>
    <w:aliases w:val="H3 Zchn"/>
    <w:basedOn w:val="Absatz-Standardschriftart"/>
    <w:link w:val="berschrift3"/>
    <w:uiPriority w:val="9"/>
    <w:rsid w:val="008656CB"/>
    <w:rPr>
      <w:rFonts w:asciiTheme="majorHAnsi" w:eastAsiaTheme="majorEastAsia" w:hAnsiTheme="majorHAnsi" w:cstheme="majorBidi"/>
      <w:color w:val="009C7D" w:themeColor="text2"/>
      <w:sz w:val="24"/>
      <w:szCs w:val="24"/>
    </w:rPr>
  </w:style>
  <w:style w:type="paragraph" w:styleId="Inhaltsverzeichnisberschrift">
    <w:name w:val="TOC Heading"/>
    <w:next w:val="Standard"/>
    <w:uiPriority w:val="39"/>
    <w:unhideWhenUsed/>
    <w:rsid w:val="008656CB"/>
    <w:pPr>
      <w:spacing w:after="780"/>
      <w:contextualSpacing/>
    </w:pPr>
    <w:rPr>
      <w:rFonts w:ascii="Arial" w:eastAsiaTheme="majorEastAsia" w:hAnsi="Arial" w:cstheme="majorBidi"/>
      <w:b/>
      <w:color w:val="009C7D" w:themeColor="text2"/>
      <w:sz w:val="36"/>
      <w:szCs w:val="32"/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D71ADE"/>
    <w:pPr>
      <w:tabs>
        <w:tab w:val="clear" w:pos="1038"/>
        <w:tab w:val="right" w:pos="9469"/>
      </w:tabs>
      <w:spacing w:before="260"/>
      <w:contextualSpacing/>
    </w:pPr>
    <w:rPr>
      <w:rFonts w:ascii="Arial" w:hAnsi="Arial"/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8656CB"/>
    <w:pPr>
      <w:pBdr>
        <w:top w:val="single" w:sz="18" w:space="1" w:color="009C7D" w:themeColor="text2"/>
        <w:left w:val="single" w:sz="48" w:space="4" w:color="009C7D" w:themeColor="text2"/>
        <w:bottom w:val="single" w:sz="18" w:space="1" w:color="009C7D" w:themeColor="text2"/>
        <w:right w:val="single" w:sz="48" w:space="4" w:color="009C7D" w:themeColor="text2"/>
      </w:pBdr>
      <w:shd w:val="clear" w:color="auto" w:fill="009C7D" w:themeFill="text2"/>
      <w:tabs>
        <w:tab w:val="clear" w:pos="1038"/>
        <w:tab w:val="right" w:pos="9469"/>
      </w:tabs>
      <w:spacing w:before="260"/>
      <w:ind w:left="227"/>
      <w:contextualSpacing/>
    </w:pPr>
    <w:rPr>
      <w:rFonts w:ascii="Arial" w:hAnsi="Arial"/>
      <w:b/>
      <w:color w:val="FFFFFF"/>
    </w:rPr>
  </w:style>
  <w:style w:type="paragraph" w:styleId="Verzeichnis3">
    <w:name w:val="toc 3"/>
    <w:basedOn w:val="Verzeichnis2"/>
    <w:next w:val="Standard"/>
    <w:autoRedefine/>
    <w:uiPriority w:val="39"/>
    <w:unhideWhenUsed/>
    <w:rsid w:val="00D71ADE"/>
  </w:style>
  <w:style w:type="character" w:styleId="Hyperlink">
    <w:name w:val="Hyperlink"/>
    <w:basedOn w:val="Absatz-Standardschriftart"/>
    <w:uiPriority w:val="99"/>
    <w:unhideWhenUsed/>
    <w:rsid w:val="00845C8B"/>
    <w:rPr>
      <w:color w:val="000000" w:themeColor="hyperlink"/>
      <w:u w:val="single"/>
    </w:rPr>
  </w:style>
  <w:style w:type="numbering" w:customStyle="1" w:styleId="SBVListeHeading1-30">
    <w:name w:val="SBV_Liste_Heading_1-3"/>
    <w:uiPriority w:val="99"/>
    <w:rsid w:val="007106A3"/>
  </w:style>
  <w:style w:type="paragraph" w:styleId="Listenabsatz">
    <w:name w:val="List Paragraph"/>
    <w:basedOn w:val="Standard"/>
    <w:uiPriority w:val="34"/>
    <w:rsid w:val="00E53A67"/>
    <w:pPr>
      <w:ind w:left="720"/>
      <w:contextualSpacing/>
    </w:pPr>
  </w:style>
  <w:style w:type="table" w:styleId="TabellemithellemGitternetz">
    <w:name w:val="Grid Table Light"/>
    <w:basedOn w:val="NormaleTabelle"/>
    <w:uiPriority w:val="40"/>
    <w:rsid w:val="00E53A67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erschrift4Zchn">
    <w:name w:val="Überschrift 4 Zchn"/>
    <w:aliases w:val="H4 Zchn"/>
    <w:basedOn w:val="Absatz-Standardschriftart"/>
    <w:link w:val="berschrift4"/>
    <w:uiPriority w:val="9"/>
    <w:rsid w:val="008656CB"/>
    <w:rPr>
      <w:rFonts w:ascii="Arial" w:eastAsiaTheme="majorEastAsia" w:hAnsi="Arial" w:cstheme="majorBidi"/>
      <w:b/>
      <w:iCs/>
      <w:color w:val="FFFFFF"/>
      <w:shd w:val="clear" w:color="auto" w:fill="009C7D" w:themeFill="text2"/>
    </w:rPr>
  </w:style>
  <w:style w:type="character" w:customStyle="1" w:styleId="berschrift5Zchn">
    <w:name w:val="Überschrift 5 Zchn"/>
    <w:aliases w:val="H5 Zchn"/>
    <w:basedOn w:val="Absatz-Standardschriftart"/>
    <w:link w:val="berschrift5"/>
    <w:uiPriority w:val="9"/>
    <w:rsid w:val="00D71ADE"/>
    <w:rPr>
      <w:rFonts w:ascii="Arial" w:eastAsiaTheme="majorEastAsia" w:hAnsi="Arial" w:cstheme="majorBidi"/>
      <w:b/>
    </w:rPr>
  </w:style>
  <w:style w:type="paragraph" w:styleId="Verzeichnis4">
    <w:name w:val="toc 4"/>
    <w:basedOn w:val="Verzeichnis3"/>
    <w:next w:val="Standard"/>
    <w:autoRedefine/>
    <w:uiPriority w:val="39"/>
    <w:unhideWhenUsed/>
    <w:rsid w:val="00D71ADE"/>
    <w:pPr>
      <w:tabs>
        <w:tab w:val="right" w:pos="9628"/>
      </w:tabs>
    </w:pPr>
    <w:rPr>
      <w:noProof/>
    </w:rPr>
  </w:style>
  <w:style w:type="paragraph" w:styleId="Verzeichnis5">
    <w:name w:val="toc 5"/>
    <w:basedOn w:val="Standard"/>
    <w:next w:val="Standard"/>
    <w:autoRedefine/>
    <w:uiPriority w:val="39"/>
    <w:unhideWhenUsed/>
    <w:rsid w:val="00D71ADE"/>
    <w:pPr>
      <w:tabs>
        <w:tab w:val="clear" w:pos="1038"/>
        <w:tab w:val="right" w:pos="9469"/>
      </w:tabs>
      <w:ind w:left="454"/>
    </w:pPr>
  </w:style>
  <w:style w:type="paragraph" w:customStyle="1" w:styleId="berschrift4grau">
    <w:name w:val="Überschrift 4 grau"/>
    <w:aliases w:val="H4 grey"/>
    <w:basedOn w:val="berschrift4"/>
    <w:next w:val="Standard"/>
    <w:uiPriority w:val="9"/>
    <w:qFormat/>
    <w:rsid w:val="00D71ADE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character" w:customStyle="1" w:styleId="berschrift6Zchn">
    <w:name w:val="Überschrift 6 Zchn"/>
    <w:aliases w:val="H6 Zchn"/>
    <w:basedOn w:val="Absatz-Standardschriftart"/>
    <w:link w:val="berschrift6"/>
    <w:uiPriority w:val="9"/>
    <w:rsid w:val="00D71ADE"/>
    <w:rPr>
      <w:rFonts w:ascii="Arial" w:eastAsiaTheme="majorEastAsia" w:hAnsi="Arial" w:cstheme="majorBidi"/>
      <w:b/>
      <w:iCs/>
      <w:color w:val="FFFFFF"/>
      <w:shd w:val="clear" w:color="auto" w:fill="C80000"/>
    </w:rPr>
  </w:style>
  <w:style w:type="paragraph" w:customStyle="1" w:styleId="berschrift6grau">
    <w:name w:val="Überschrift 6 grau"/>
    <w:aliases w:val="H6 grey"/>
    <w:basedOn w:val="berschrift6"/>
    <w:next w:val="Standard"/>
    <w:uiPriority w:val="9"/>
    <w:qFormat/>
    <w:rsid w:val="00D71ADE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  <w:contextualSpacing/>
    </w:pPr>
  </w:style>
  <w:style w:type="character" w:customStyle="1" w:styleId="berschrift7Zchn">
    <w:name w:val="Überschrift 7 Zchn"/>
    <w:aliases w:val="H7 Zchn"/>
    <w:basedOn w:val="Absatz-Standardschriftart"/>
    <w:link w:val="berschrift7"/>
    <w:uiPriority w:val="9"/>
    <w:rsid w:val="00D71ADE"/>
    <w:rPr>
      <w:rFonts w:ascii="Arial" w:eastAsiaTheme="majorEastAsia" w:hAnsi="Arial" w:cstheme="majorBidi"/>
      <w:b/>
      <w:iCs/>
    </w:rPr>
  </w:style>
  <w:style w:type="paragraph" w:customStyle="1" w:styleId="Box-Textgrau">
    <w:name w:val="Box-Text grau"/>
    <w:basedOn w:val="berschrift6grau"/>
    <w:uiPriority w:val="30"/>
    <w:qFormat/>
    <w:rsid w:val="00311015"/>
    <w:pPr>
      <w:keepNext w:val="0"/>
      <w:keepLines w:val="0"/>
      <w:pBdr>
        <w:top w:val="single" w:sz="18" w:space="1" w:color="D9D9D9"/>
        <w:left w:val="single" w:sz="48" w:space="4" w:color="D9D9D9"/>
        <w:bottom w:val="single" w:sz="18" w:space="1" w:color="D9D9D9"/>
        <w:right w:val="single" w:sz="48" w:space="4" w:color="D9D9D9"/>
      </w:pBdr>
      <w:shd w:val="clear" w:color="auto" w:fill="D9D9D9"/>
      <w:spacing w:before="0"/>
    </w:pPr>
    <w:rPr>
      <w:b w:val="0"/>
      <w:color w:val="000000"/>
    </w:rPr>
  </w:style>
  <w:style w:type="paragraph" w:customStyle="1" w:styleId="Box-Textaubergine">
    <w:name w:val="Box-Text aubergine"/>
    <w:basedOn w:val="Box-Textgrau"/>
    <w:uiPriority w:val="38"/>
    <w:qFormat/>
    <w:rsid w:val="00311015"/>
    <w:pPr>
      <w:pBdr>
        <w:top w:val="single" w:sz="18" w:space="1" w:color="E6D4E3"/>
        <w:left w:val="single" w:sz="48" w:space="4" w:color="E6D4E3"/>
        <w:bottom w:val="single" w:sz="18" w:space="1" w:color="E6D4E3"/>
        <w:right w:val="single" w:sz="48" w:space="4" w:color="E6D4E3"/>
      </w:pBdr>
      <w:shd w:val="clear" w:color="auto" w:fill="E6D4E3"/>
    </w:pPr>
  </w:style>
  <w:style w:type="paragraph" w:customStyle="1" w:styleId="Box-Textdunkelblau">
    <w:name w:val="Box-Text dunkelblau"/>
    <w:basedOn w:val="Box-Textgrau"/>
    <w:uiPriority w:val="34"/>
    <w:qFormat/>
    <w:rsid w:val="00311015"/>
    <w:pPr>
      <w:pBdr>
        <w:top w:val="single" w:sz="18" w:space="1" w:color="D7E0E6"/>
        <w:left w:val="single" w:sz="48" w:space="4" w:color="D7E0E6"/>
        <w:bottom w:val="single" w:sz="18" w:space="1" w:color="D7E0E6"/>
        <w:right w:val="single" w:sz="48" w:space="4" w:color="D7E0E6"/>
      </w:pBdr>
      <w:shd w:val="clear" w:color="auto" w:fill="D7E0E6"/>
    </w:pPr>
  </w:style>
  <w:style w:type="paragraph" w:customStyle="1" w:styleId="Box-Textgelb">
    <w:name w:val="Box-Text gelb"/>
    <w:basedOn w:val="Box-Textgrau"/>
    <w:uiPriority w:val="36"/>
    <w:qFormat/>
    <w:rsid w:val="00311015"/>
    <w:pPr>
      <w:pBdr>
        <w:top w:val="single" w:sz="18" w:space="1" w:color="FBFBD6"/>
        <w:left w:val="single" w:sz="48" w:space="4" w:color="FBFBD6"/>
        <w:bottom w:val="single" w:sz="18" w:space="1" w:color="FBFBD6"/>
        <w:right w:val="single" w:sz="48" w:space="4" w:color="FBFBD6"/>
      </w:pBdr>
      <w:shd w:val="clear" w:color="auto" w:fill="FBFBD6"/>
    </w:pPr>
  </w:style>
  <w:style w:type="paragraph" w:customStyle="1" w:styleId="Box-Textgrn">
    <w:name w:val="Box-Text grün"/>
    <w:basedOn w:val="Box-Textgrau"/>
    <w:uiPriority w:val="40"/>
    <w:qFormat/>
    <w:rsid w:val="00311015"/>
    <w:pPr>
      <w:pBdr>
        <w:top w:val="single" w:sz="18" w:space="1" w:color="CCEBE5"/>
        <w:left w:val="single" w:sz="48" w:space="4" w:color="CCEBE5"/>
        <w:bottom w:val="single" w:sz="18" w:space="1" w:color="CCEBE5"/>
        <w:right w:val="single" w:sz="48" w:space="4" w:color="CCEBE5"/>
      </w:pBdr>
      <w:shd w:val="clear" w:color="auto" w:fill="CCEBE5"/>
    </w:pPr>
  </w:style>
  <w:style w:type="paragraph" w:customStyle="1" w:styleId="Box-Texttrkis">
    <w:name w:val="Box-Text türkis"/>
    <w:basedOn w:val="Box-Textgrau"/>
    <w:uiPriority w:val="32"/>
    <w:qFormat/>
    <w:rsid w:val="00311015"/>
    <w:pPr>
      <w:pBdr>
        <w:top w:val="single" w:sz="18" w:space="1" w:color="CCEFF2"/>
        <w:left w:val="single" w:sz="48" w:space="4" w:color="CCEFF2"/>
        <w:bottom w:val="single" w:sz="18" w:space="1" w:color="CCEFF2"/>
        <w:right w:val="single" w:sz="48" w:space="4" w:color="CCEFF2"/>
      </w:pBdr>
      <w:shd w:val="clear" w:color="auto" w:fill="CCEFF2"/>
    </w:pPr>
  </w:style>
  <w:style w:type="paragraph" w:customStyle="1" w:styleId="Box-Titelaubergine">
    <w:name w:val="Box-Titel aubergine"/>
    <w:basedOn w:val="berschrift6"/>
    <w:next w:val="Box-Textaubergine"/>
    <w:uiPriority w:val="37"/>
    <w:qFormat/>
    <w:rsid w:val="00311015"/>
    <w:pPr>
      <w:pBdr>
        <w:top w:val="single" w:sz="18" w:space="1" w:color="802773"/>
        <w:left w:val="single" w:sz="48" w:space="4" w:color="802773"/>
        <w:bottom w:val="single" w:sz="18" w:space="1" w:color="802773"/>
        <w:right w:val="single" w:sz="48" w:space="4" w:color="802773"/>
      </w:pBdr>
      <w:shd w:val="clear" w:color="auto" w:fill="802773"/>
    </w:pPr>
  </w:style>
  <w:style w:type="paragraph" w:customStyle="1" w:styleId="Box-Titeldunkelblau">
    <w:name w:val="Box-Titel dunkelblau"/>
    <w:basedOn w:val="berschrift6"/>
    <w:next w:val="Box-Textdunkelblau"/>
    <w:uiPriority w:val="33"/>
    <w:qFormat/>
    <w:rsid w:val="00311015"/>
    <w:pPr>
      <w:pBdr>
        <w:top w:val="single" w:sz="18" w:space="1" w:color="356584"/>
        <w:left w:val="single" w:sz="48" w:space="4" w:color="356584"/>
        <w:bottom w:val="single" w:sz="18" w:space="1" w:color="356584"/>
        <w:right w:val="single" w:sz="48" w:space="4" w:color="356584"/>
      </w:pBdr>
      <w:shd w:val="clear" w:color="auto" w:fill="356584"/>
    </w:pPr>
  </w:style>
  <w:style w:type="paragraph" w:customStyle="1" w:styleId="Box-Titelgelb">
    <w:name w:val="Box-Titel gelb"/>
    <w:basedOn w:val="berschrift6"/>
    <w:next w:val="Box-Textgelb"/>
    <w:uiPriority w:val="35"/>
    <w:qFormat/>
    <w:rsid w:val="00311015"/>
    <w:pPr>
      <w:pBdr>
        <w:top w:val="single" w:sz="18" w:space="1" w:color="EDEC31"/>
        <w:left w:val="single" w:sz="48" w:space="4" w:color="EDEC31"/>
        <w:bottom w:val="single" w:sz="18" w:space="1" w:color="EDEC31"/>
        <w:right w:val="single" w:sz="48" w:space="4" w:color="EDEC31"/>
      </w:pBdr>
      <w:shd w:val="clear" w:color="auto" w:fill="EDEC31"/>
    </w:pPr>
    <w:rPr>
      <w:color w:val="000000"/>
    </w:rPr>
  </w:style>
  <w:style w:type="paragraph" w:customStyle="1" w:styleId="Box-Titelgrau">
    <w:name w:val="Box-Titel grau"/>
    <w:basedOn w:val="berschrift6"/>
    <w:next w:val="Box-Textgrau"/>
    <w:uiPriority w:val="29"/>
    <w:qFormat/>
    <w:rsid w:val="00311015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paragraph" w:customStyle="1" w:styleId="Box-Titelgrn">
    <w:name w:val="Box-Titel grün"/>
    <w:basedOn w:val="berschrift6"/>
    <w:next w:val="Box-Textgrn"/>
    <w:uiPriority w:val="39"/>
    <w:qFormat/>
    <w:rsid w:val="00311015"/>
    <w:pPr>
      <w:pBdr>
        <w:top w:val="single" w:sz="18" w:space="1" w:color="009C7D"/>
        <w:left w:val="single" w:sz="48" w:space="4" w:color="009C7D"/>
        <w:bottom w:val="single" w:sz="18" w:space="1" w:color="009C7D"/>
        <w:right w:val="single" w:sz="48" w:space="4" w:color="009C7D"/>
      </w:pBdr>
      <w:shd w:val="clear" w:color="auto" w:fill="009C7D"/>
    </w:pPr>
  </w:style>
  <w:style w:type="paragraph" w:customStyle="1" w:styleId="Box-Titeltrkis">
    <w:name w:val="Box-Titel türkis"/>
    <w:basedOn w:val="berschrift6"/>
    <w:next w:val="Box-Texttrkis"/>
    <w:uiPriority w:val="31"/>
    <w:qFormat/>
    <w:rsid w:val="00311015"/>
    <w:pPr>
      <w:pBdr>
        <w:top w:val="single" w:sz="18" w:space="1" w:color="00B0BE"/>
        <w:left w:val="single" w:sz="48" w:space="4" w:color="00B0BE"/>
        <w:bottom w:val="single" w:sz="18" w:space="1" w:color="00B0BE"/>
        <w:right w:val="single" w:sz="48" w:space="4" w:color="00B0BE"/>
      </w:pBdr>
      <w:shd w:val="clear" w:color="auto" w:fill="00B0BE"/>
    </w:pPr>
  </w:style>
  <w:style w:type="paragraph" w:styleId="Verzeichnis6">
    <w:name w:val="toc 6"/>
    <w:basedOn w:val="Standard"/>
    <w:next w:val="Standard"/>
    <w:autoRedefine/>
    <w:uiPriority w:val="39"/>
    <w:unhideWhenUsed/>
    <w:rsid w:val="00D71ADE"/>
    <w:pPr>
      <w:tabs>
        <w:tab w:val="clear" w:pos="1038"/>
        <w:tab w:val="right" w:pos="9469"/>
      </w:tabs>
      <w:ind w:left="454"/>
    </w:pPr>
  </w:style>
  <w:style w:type="paragraph" w:styleId="Beschriftung">
    <w:name w:val="caption"/>
    <w:basedOn w:val="Standard"/>
    <w:next w:val="Standard"/>
    <w:uiPriority w:val="99"/>
    <w:unhideWhenUsed/>
    <w:qFormat/>
    <w:rsid w:val="00E81821"/>
    <w:pPr>
      <w:spacing w:before="40" w:after="260" w:line="220" w:lineRule="atLeast"/>
      <w:contextualSpacing/>
    </w:pPr>
    <w:rPr>
      <w:rFonts w:ascii="Arial" w:hAnsi="Arial"/>
      <w:iCs/>
      <w:sz w:val="16"/>
      <w:szCs w:val="18"/>
    </w:rPr>
  </w:style>
  <w:style w:type="paragraph" w:styleId="Liste">
    <w:name w:val="List"/>
    <w:basedOn w:val="Standard"/>
    <w:uiPriority w:val="99"/>
    <w:unhideWhenUsed/>
    <w:rsid w:val="00EF1820"/>
    <w:pPr>
      <w:contextualSpacing/>
    </w:pPr>
  </w:style>
  <w:style w:type="paragraph" w:styleId="Listennummer">
    <w:name w:val="List Number"/>
    <w:basedOn w:val="Standard"/>
    <w:uiPriority w:val="3"/>
    <w:unhideWhenUsed/>
    <w:qFormat/>
    <w:rsid w:val="00873E18"/>
    <w:pPr>
      <w:numPr>
        <w:numId w:val="4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0C4637"/>
    <w:pPr>
      <w:spacing w:after="120"/>
      <w:ind w:left="283"/>
      <w:contextualSpacing/>
    </w:pPr>
  </w:style>
  <w:style w:type="numbering" w:customStyle="1" w:styleId="SBVListe">
    <w:name w:val="SBV_Liste"/>
    <w:uiPriority w:val="99"/>
    <w:rsid w:val="00873E18"/>
    <w:pPr>
      <w:numPr>
        <w:numId w:val="2"/>
      </w:numPr>
    </w:pPr>
  </w:style>
  <w:style w:type="paragraph" w:styleId="Liste2">
    <w:name w:val="List 2"/>
    <w:basedOn w:val="Standard"/>
    <w:uiPriority w:val="99"/>
    <w:unhideWhenUsed/>
    <w:rsid w:val="00EF1820"/>
    <w:pPr>
      <w:contextualSpacing/>
    </w:pPr>
  </w:style>
  <w:style w:type="paragraph" w:styleId="Datum">
    <w:name w:val="Date"/>
    <w:basedOn w:val="Standard"/>
    <w:next w:val="Standard"/>
    <w:link w:val="DatumZchn"/>
    <w:uiPriority w:val="13"/>
    <w:unhideWhenUsed/>
    <w:qFormat/>
    <w:rsid w:val="008656CB"/>
    <w:pPr>
      <w:spacing w:line="320" w:lineRule="atLeast"/>
    </w:pPr>
    <w:rPr>
      <w:rFonts w:ascii="Arial" w:hAnsi="Arial"/>
      <w:color w:val="009C7D" w:themeColor="text2"/>
      <w:sz w:val="24"/>
    </w:rPr>
  </w:style>
  <w:style w:type="character" w:customStyle="1" w:styleId="DatumZchn">
    <w:name w:val="Datum Zchn"/>
    <w:basedOn w:val="Absatz-Standardschriftart"/>
    <w:link w:val="Datum"/>
    <w:uiPriority w:val="13"/>
    <w:rsid w:val="008656CB"/>
    <w:rPr>
      <w:rFonts w:ascii="Arial" w:hAnsi="Arial"/>
      <w:color w:val="009C7D" w:themeColor="text2"/>
      <w:sz w:val="24"/>
    </w:rPr>
  </w:style>
  <w:style w:type="character" w:customStyle="1" w:styleId="berschrift8Zchn">
    <w:name w:val="Überschrift 8 Zchn"/>
    <w:aliases w:val="H8 Zchn"/>
    <w:basedOn w:val="Absatz-Standardschriftart"/>
    <w:link w:val="berschrift8"/>
    <w:uiPriority w:val="9"/>
    <w:rsid w:val="008656CB"/>
    <w:rPr>
      <w:rFonts w:ascii="Arial" w:eastAsiaTheme="majorEastAsia" w:hAnsi="Arial" w:cstheme="majorBidi"/>
      <w:b/>
      <w:iCs/>
      <w:color w:val="009C7D" w:themeColor="text2"/>
    </w:rPr>
  </w:style>
  <w:style w:type="paragraph" w:styleId="Kopfzeile">
    <w:name w:val="header"/>
    <w:basedOn w:val="Standard"/>
    <w:link w:val="KopfzeileZchn"/>
    <w:uiPriority w:val="99"/>
    <w:unhideWhenUsed/>
    <w:rsid w:val="0014420F"/>
    <w:pPr>
      <w:spacing w:line="220" w:lineRule="atLeast"/>
    </w:pPr>
    <w:rPr>
      <w:rFonts w:ascii="Arial" w:hAnsi="Arial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14420F"/>
    <w:rPr>
      <w:rFonts w:ascii="Arial" w:hAnsi="Arial"/>
      <w:sz w:val="16"/>
    </w:rPr>
  </w:style>
  <w:style w:type="paragraph" w:styleId="Fuzeile">
    <w:name w:val="footer"/>
    <w:basedOn w:val="Standard"/>
    <w:link w:val="FuzeileZchn"/>
    <w:uiPriority w:val="99"/>
    <w:unhideWhenUsed/>
    <w:rsid w:val="0091207D"/>
    <w:pPr>
      <w:tabs>
        <w:tab w:val="clear" w:pos="1038"/>
      </w:tabs>
      <w:spacing w:line="220" w:lineRule="atLeast"/>
    </w:pPr>
    <w:rPr>
      <w:rFonts w:ascii="Arial" w:hAnsi="Arial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91207D"/>
    <w:rPr>
      <w:rFonts w:ascii="Arial" w:hAnsi="Arial"/>
      <w:sz w:val="16"/>
    </w:rPr>
  </w:style>
  <w:style w:type="paragraph" w:customStyle="1" w:styleId="Lead1spgrn">
    <w:name w:val="Lead 1sp grün"/>
    <w:basedOn w:val="Lead1spschwarz"/>
    <w:uiPriority w:val="21"/>
    <w:qFormat/>
    <w:rsid w:val="008656CB"/>
    <w:rPr>
      <w:color w:val="009C7D" w:themeColor="text2"/>
    </w:rPr>
  </w:style>
  <w:style w:type="table" w:styleId="Gitternetztabelle1hellAkzent1">
    <w:name w:val="Grid Table 1 Light Accent 1"/>
    <w:basedOn w:val="NormaleTabelle"/>
    <w:uiPriority w:val="46"/>
    <w:rsid w:val="00F7743C"/>
    <w:pPr>
      <w:spacing w:line="240" w:lineRule="auto"/>
    </w:pPr>
    <w:tblPr>
      <w:tblStyleRowBandSize w:val="1"/>
      <w:tblStyleColBandSize w:val="1"/>
      <w:tblBorders>
        <w:top w:val="single" w:sz="4" w:space="0" w:color="7FF5FF" w:themeColor="accent1" w:themeTint="66"/>
        <w:left w:val="single" w:sz="4" w:space="0" w:color="7FF5FF" w:themeColor="accent1" w:themeTint="66"/>
        <w:bottom w:val="single" w:sz="4" w:space="0" w:color="7FF5FF" w:themeColor="accent1" w:themeTint="66"/>
        <w:right w:val="single" w:sz="4" w:space="0" w:color="7FF5FF" w:themeColor="accent1" w:themeTint="66"/>
        <w:insideH w:val="single" w:sz="4" w:space="0" w:color="7FF5FF" w:themeColor="accent1" w:themeTint="66"/>
        <w:insideV w:val="single" w:sz="4" w:space="0" w:color="7FF5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FF0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FF0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BVTab01">
    <w:name w:val="SBV_Tab_01"/>
    <w:basedOn w:val="NormaleTabelle"/>
    <w:uiPriority w:val="99"/>
    <w:rsid w:val="00583D29"/>
    <w:rPr>
      <w:color w:val="000000"/>
    </w:rPr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  <w:tblCellMar>
        <w:top w:w="28" w:type="dxa"/>
        <w:left w:w="0" w:type="dxa"/>
        <w:bottom w:w="85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</w:style>
  <w:style w:type="table" w:styleId="Gitternetztabelle1hellAkzent6">
    <w:name w:val="Grid Table 1 Light Accent 6"/>
    <w:basedOn w:val="NormaleTabelle"/>
    <w:uiPriority w:val="46"/>
    <w:rsid w:val="00C55960"/>
    <w:pPr>
      <w:spacing w:line="240" w:lineRule="auto"/>
    </w:pPr>
    <w:tblPr>
      <w:tblStyleRowBandSize w:val="1"/>
      <w:tblStyleColBandSize w:val="1"/>
      <w:tblBorders>
        <w:top w:val="single" w:sz="4" w:space="0" w:color="EFEFEF" w:themeColor="accent6" w:themeTint="66"/>
        <w:left w:val="single" w:sz="4" w:space="0" w:color="EFEFEF" w:themeColor="accent6" w:themeTint="66"/>
        <w:bottom w:val="single" w:sz="4" w:space="0" w:color="EFEFEF" w:themeColor="accent6" w:themeTint="66"/>
        <w:right w:val="single" w:sz="4" w:space="0" w:color="EFEFEF" w:themeColor="accent6" w:themeTint="66"/>
        <w:insideH w:val="single" w:sz="4" w:space="0" w:color="EFEFEF" w:themeColor="accent6" w:themeTint="66"/>
        <w:insideV w:val="single" w:sz="4" w:space="0" w:color="EFEF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8E8E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8E8E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D7213B"/>
    <w:pPr>
      <w:spacing w:before="40" w:line="220" w:lineRule="atLeast"/>
    </w:pPr>
    <w:rPr>
      <w:rFonts w:ascii="Arial" w:hAnsi="Arial"/>
      <w:color w:val="000000"/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7213B"/>
    <w:rPr>
      <w:rFonts w:ascii="Arial" w:hAnsi="Arial"/>
      <w:color w:val="000000"/>
      <w:sz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D7213B"/>
    <w:rPr>
      <w:color w:val="000000"/>
      <w:vertAlign w:val="superscript"/>
    </w:rPr>
  </w:style>
  <w:style w:type="paragraph" w:styleId="Abbildungsverzeichnis">
    <w:name w:val="table of figures"/>
    <w:basedOn w:val="Standard"/>
    <w:next w:val="Standard"/>
    <w:uiPriority w:val="99"/>
    <w:unhideWhenUsed/>
    <w:rsid w:val="003A57CD"/>
    <w:pPr>
      <w:ind w:right="567"/>
    </w:pPr>
    <w:rPr>
      <w:color w:val="000000"/>
    </w:rPr>
  </w:style>
  <w:style w:type="paragraph" w:customStyle="1" w:styleId="Lead2spschwarz">
    <w:name w:val="Lead 2sp schwarz"/>
    <w:basedOn w:val="berschrift3"/>
    <w:uiPriority w:val="20"/>
    <w:qFormat/>
    <w:rsid w:val="007E040A"/>
    <w:pPr>
      <w:framePr w:wrap="around"/>
      <w:numPr>
        <w:ilvl w:val="0"/>
        <w:numId w:val="0"/>
      </w:numPr>
      <w:spacing w:before="260" w:after="520"/>
      <w:contextualSpacing/>
    </w:pPr>
    <w:rPr>
      <w:b/>
      <w:color w:val="000000"/>
    </w:rPr>
  </w:style>
  <w:style w:type="paragraph" w:customStyle="1" w:styleId="Lead2spgrn">
    <w:name w:val="Lead 2sp grün"/>
    <w:basedOn w:val="Lead2spschwarz"/>
    <w:uiPriority w:val="22"/>
    <w:qFormat/>
    <w:rsid w:val="008656CB"/>
    <w:pPr>
      <w:framePr w:wrap="around"/>
    </w:pPr>
    <w:rPr>
      <w:color w:val="009C7D" w:themeColor="text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1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1178D"/>
    <w:rPr>
      <w:rFonts w:ascii="Segoe UI" w:hAnsi="Segoe UI" w:cs="Segoe UI"/>
      <w:sz w:val="18"/>
      <w:szCs w:val="18"/>
    </w:rPr>
  </w:style>
  <w:style w:type="table" w:customStyle="1" w:styleId="SBVTab02">
    <w:name w:val="SBV_Tab_02"/>
    <w:basedOn w:val="NormaleTabelle"/>
    <w:uiPriority w:val="99"/>
    <w:rsid w:val="000137D5"/>
    <w:rPr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8" w:type="dxa"/>
        <w:bottom w:w="85" w:type="dxa"/>
      </w:tblCellMar>
    </w:tblPr>
    <w:tblStylePr w:type="firstRow">
      <w:rPr>
        <w:b/>
        <w:color w:val="FFFFFF"/>
      </w:rPr>
      <w:tblPr/>
      <w:tcPr>
        <w:shd w:val="clear" w:color="auto" w:fill="929292"/>
      </w:tcPr>
    </w:tblStylePr>
    <w:tblStylePr w:type="lastRow">
      <w:rPr>
        <w:b/>
        <w:color w:val="FFFFFF"/>
      </w:rPr>
      <w:tblPr/>
      <w:tcPr>
        <w:shd w:val="clear" w:color="auto" w:fill="929292"/>
      </w:tcPr>
    </w:tblStylePr>
    <w:tblStylePr w:type="firstCol">
      <w:rPr>
        <w:b/>
        <w:color w:val="FFFFFF"/>
      </w:rPr>
      <w:tblPr/>
      <w:tcPr>
        <w:shd w:val="clear" w:color="auto" w:fill="929292"/>
      </w:tcPr>
    </w:tblStylePr>
  </w:style>
  <w:style w:type="paragraph" w:customStyle="1" w:styleId="Dok-Titel">
    <w:name w:val="Dok-Titel"/>
    <w:basedOn w:val="Standard"/>
    <w:uiPriority w:val="12"/>
    <w:unhideWhenUsed/>
    <w:qFormat/>
    <w:rsid w:val="00CC1AB1"/>
    <w:pPr>
      <w:framePr w:w="2665" w:h="278" w:hRule="exact" w:wrap="notBeside" w:vAnchor="page" w:hAnchor="page" w:x="1589" w:y="1872" w:anchorLock="1"/>
      <w:spacing w:line="240" w:lineRule="auto"/>
    </w:pPr>
    <w:rPr>
      <w:rFonts w:ascii="Arial" w:hAnsi="Arial"/>
      <w:b/>
      <w:color w:val="FFFFFF"/>
    </w:rPr>
  </w:style>
  <w:style w:type="paragraph" w:styleId="Verzeichnis7">
    <w:name w:val="toc 7"/>
    <w:basedOn w:val="Standard"/>
    <w:next w:val="Standard"/>
    <w:autoRedefine/>
    <w:uiPriority w:val="39"/>
    <w:unhideWhenUsed/>
    <w:rsid w:val="00D71ADE"/>
    <w:pPr>
      <w:tabs>
        <w:tab w:val="clear" w:pos="1038"/>
      </w:tabs>
      <w:spacing w:after="100"/>
      <w:ind w:left="120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CA2924"/>
    <w:rPr>
      <w:color w:val="605E5C"/>
      <w:shd w:val="clear" w:color="auto" w:fill="E1DFDD"/>
    </w:rPr>
  </w:style>
  <w:style w:type="paragraph" w:customStyle="1" w:styleId="berschrift5Level2">
    <w:name w:val="Überschrift 5 Level 2"/>
    <w:aliases w:val="H5 Level 2"/>
    <w:basedOn w:val="Standard"/>
    <w:next w:val="StandardmitEinzug"/>
    <w:uiPriority w:val="9"/>
    <w:qFormat/>
    <w:rsid w:val="00D71ADE"/>
    <w:pPr>
      <w:numPr>
        <w:ilvl w:val="5"/>
        <w:numId w:val="7"/>
      </w:numPr>
      <w:tabs>
        <w:tab w:val="clear" w:pos="1038"/>
      </w:tabs>
      <w:spacing w:before="260"/>
      <w:ind w:left="454"/>
    </w:pPr>
    <w:rPr>
      <w:b/>
    </w:rPr>
  </w:style>
  <w:style w:type="numbering" w:customStyle="1" w:styleId="SBVListeHeading1-3">
    <w:name w:val="SBV_Liste_Heading_1-3"/>
    <w:uiPriority w:val="99"/>
    <w:rsid w:val="00D71ADE"/>
    <w:pPr>
      <w:numPr>
        <w:numId w:val="3"/>
      </w:numPr>
    </w:pPr>
  </w:style>
  <w:style w:type="paragraph" w:customStyle="1" w:styleId="StandardmitEinzug">
    <w:name w:val="Standard mit Einzug"/>
    <w:basedOn w:val="Standard"/>
    <w:qFormat/>
    <w:rsid w:val="00A01C67"/>
    <w:pPr>
      <w:tabs>
        <w:tab w:val="clear" w:pos="1038"/>
      </w:tabs>
      <w:ind w:left="454"/>
    </w:pPr>
  </w:style>
  <w:style w:type="numbering" w:customStyle="1" w:styleId="SBVListeRom">
    <w:name w:val="SBV_Liste_Rom"/>
    <w:uiPriority w:val="99"/>
    <w:rsid w:val="00D71ADE"/>
    <w:pPr>
      <w:numPr>
        <w:numId w:val="5"/>
      </w:numPr>
    </w:pPr>
  </w:style>
  <w:style w:type="character" w:customStyle="1" w:styleId="berschrift9Zchn">
    <w:name w:val="Überschrift 9 Zchn"/>
    <w:aliases w:val="H9 Zchn"/>
    <w:basedOn w:val="Absatz-Standardschriftart"/>
    <w:link w:val="berschrift9"/>
    <w:uiPriority w:val="9"/>
    <w:rsid w:val="00D71ADE"/>
    <w:rPr>
      <w:rFonts w:ascii="Arial" w:eastAsiaTheme="majorEastAsia" w:hAnsi="Arial" w:cstheme="majorBidi"/>
      <w:b/>
      <w:iCs/>
      <w:noProof/>
      <w:color w:val="FFFFFF"/>
      <w:shd w:val="clear" w:color="auto" w:fill="009C7D" w:themeFill="text2"/>
    </w:rPr>
  </w:style>
  <w:style w:type="paragraph" w:customStyle="1" w:styleId="berschrift9grau">
    <w:name w:val="Überschrift 9 grau"/>
    <w:aliases w:val="H9 grey"/>
    <w:basedOn w:val="berschrift9"/>
    <w:next w:val="Standard"/>
    <w:uiPriority w:val="9"/>
    <w:qFormat/>
    <w:rsid w:val="00D71ADE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paragraph" w:styleId="Verzeichnis9">
    <w:name w:val="toc 9"/>
    <w:basedOn w:val="Standard"/>
    <w:next w:val="Standard"/>
    <w:autoRedefine/>
    <w:uiPriority w:val="39"/>
    <w:unhideWhenUsed/>
    <w:rsid w:val="00D71ADE"/>
    <w:pPr>
      <w:tabs>
        <w:tab w:val="clear" w:pos="1038"/>
      </w:tabs>
      <w:spacing w:after="100"/>
      <w:ind w:left="1600"/>
    </w:pPr>
  </w:style>
  <w:style w:type="character" w:styleId="Fett">
    <w:name w:val="Strong"/>
    <w:basedOn w:val="Absatz-Standardschriftart"/>
    <w:uiPriority w:val="22"/>
    <w:rsid w:val="001211E1"/>
    <w:rPr>
      <w:b/>
      <w:bCs/>
    </w:rPr>
  </w:style>
  <w:style w:type="character" w:styleId="Platzhaltertext">
    <w:name w:val="Placeholder Text"/>
    <w:basedOn w:val="Absatz-Standardschriftart"/>
    <w:uiPriority w:val="99"/>
    <w:semiHidden/>
    <w:rsid w:val="00E148A7"/>
    <w:rPr>
      <w:color w:val="66666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1670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16708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rsid w:val="0031670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1670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167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956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5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onsulenza@ucsl-costruzione.ch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rmo\AppData\Roaming\Microsoft\Templates\Workgroup\zz_Vorlagen%20BfA\BfA___Merkblatt_DE.dotm" TargetMode="External"/></Relationships>
</file>

<file path=word/theme/theme1.xml><?xml version="1.0" encoding="utf-8"?>
<a:theme xmlns:a="http://schemas.openxmlformats.org/drawingml/2006/main" name="BfA_v2022-05-27">
  <a:themeElements>
    <a:clrScheme name="BfA_Farben">
      <a:dk1>
        <a:srgbClr val="000000"/>
      </a:dk1>
      <a:lt1>
        <a:srgbClr val="FFFFFF"/>
      </a:lt1>
      <a:dk2>
        <a:srgbClr val="009C7D"/>
      </a:dk2>
      <a:lt2>
        <a:srgbClr val="929292"/>
      </a:lt2>
      <a:accent1>
        <a:srgbClr val="00B0BE"/>
      </a:accent1>
      <a:accent2>
        <a:srgbClr val="356584"/>
      </a:accent2>
      <a:accent3>
        <a:srgbClr val="EDEC31"/>
      </a:accent3>
      <a:accent4>
        <a:srgbClr val="802773"/>
      </a:accent4>
      <a:accent5>
        <a:srgbClr val="C80000"/>
      </a:accent5>
      <a:accent6>
        <a:srgbClr val="D9D9D9"/>
      </a:accent6>
      <a:hlink>
        <a:srgbClr val="000000"/>
      </a:hlink>
      <a:folHlink>
        <a:srgbClr val="000000"/>
      </a:folHlink>
    </a:clrScheme>
    <a:fontScheme name="BfA_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D9D9D9"/>
        </a:solidFill>
        <a:ln>
          <a:noFill/>
        </a:ln>
      </a:spPr>
      <a:bodyPr lIns="72000" tIns="72000" rIns="72000" bIns="72000" rtlCol="0" anchor="t" anchorCtr="0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9050">
          <a:solidFill>
            <a:srgbClr val="C80000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lnSpc>
            <a:spcPct val="100000"/>
          </a:lnSpc>
          <a:defRPr sz="2000" dirty="0" err="1" smtClean="0">
            <a:solidFill>
              <a:srgbClr val="000000"/>
            </a:solidFill>
          </a:defRPr>
        </a:defPPr>
      </a:lstStyle>
    </a:txDef>
  </a:objectDefaults>
  <a:extraClrSchemeLst>
    <a:extraClrScheme>
      <a:clrScheme name="BfA_Farben">
        <a:dk1>
          <a:srgbClr val="000000"/>
        </a:dk1>
        <a:lt1>
          <a:srgbClr val="FFFFFF"/>
        </a:lt1>
        <a:dk2>
          <a:srgbClr val="5C9475"/>
        </a:dk2>
        <a:lt2>
          <a:srgbClr val="929292"/>
        </a:lt2>
        <a:accent1>
          <a:srgbClr val="00B0BE"/>
        </a:accent1>
        <a:accent2>
          <a:srgbClr val="356584"/>
        </a:accent2>
        <a:accent3>
          <a:srgbClr val="EDEC31"/>
        </a:accent3>
        <a:accent4>
          <a:srgbClr val="802773"/>
        </a:accent4>
        <a:accent5>
          <a:srgbClr val="009C7D"/>
        </a:accent5>
        <a:accent6>
          <a:srgbClr val="D9D9D9"/>
        </a:accent6>
        <a:hlink>
          <a:srgbClr val="000000"/>
        </a:hlink>
        <a:folHlink>
          <a:srgbClr val="000000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Weiss">
      <a:srgbClr val="FFFFFF"/>
    </a:custClr>
    <a:custClr name="Schwarz">
      <a:srgbClr val="000000"/>
    </a:custClr>
    <a:custClr name="Grau">
      <a:srgbClr val="929292"/>
    </a:custClr>
    <a:custClr name="Grün">
      <a:srgbClr val="009C7D"/>
    </a:custClr>
    <a:custClr name="Türkis">
      <a:srgbClr val="00B0BE"/>
    </a:custClr>
    <a:custClr name="Dunkelblau">
      <a:srgbClr val="356584"/>
    </a:custClr>
    <a:custClr name="Gelb">
      <a:srgbClr val="EDEC31"/>
    </a:custClr>
    <a:custClr name="Aubergine">
      <a:srgbClr val="802773"/>
    </a:custClr>
    <a:custClr name="Rot">
      <a:srgbClr val="C80000"/>
    </a:custClr>
    <a:custClr name="Hellgrau K20">
      <a:srgbClr val="D9D9D9"/>
    </a:custClr>
    <a:custClr name="Weiss">
      <a:srgbClr val="FFFFFF"/>
    </a:custClr>
    <a:custClr name="Weiss">
      <a:srgbClr val="FFFFFF"/>
    </a:custClr>
    <a:custClr name="Weiss">
      <a:srgbClr val="FFFFFF"/>
    </a:custClr>
    <a:custClr name="Grün 20%">
      <a:srgbClr val="CCEBE5"/>
    </a:custClr>
    <a:custClr name="Türkis 20%">
      <a:srgbClr val="CCEFF2"/>
    </a:custClr>
    <a:custClr name="Dunkelblau 20%">
      <a:srgbClr val="D7E0E6"/>
    </a:custClr>
    <a:custClr name="Gelb 20%">
      <a:srgbClr val="FBFBD6"/>
    </a:custClr>
    <a:custClr name="Aubergine 20%">
      <a:srgbClr val="E6D4E3"/>
    </a:custClr>
    <a:custClr name="Weiss">
      <a:srgbClr val="FFFFFF"/>
    </a:custClr>
    <a:custClr name="Weiss">
      <a:srgbClr val="FFFFFF"/>
    </a:custClr>
  </a:custClrLst>
  <a:extLst>
    <a:ext uri="{05A4C25C-085E-4340-85A3-A5531E510DB2}">
      <thm15:themeFamily xmlns:thm15="http://schemas.microsoft.com/office/thememl/2012/main" name="SBV_v2022-05-04" id="{FAD7DA5F-4CC4-489B-AD0C-D8980A931D4D}" vid="{C00C1CF7-662D-441F-92D3-5968D7638E3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5DAF25C6110A140B71E80E0D37FF236" ma:contentTypeVersion="8" ma:contentTypeDescription="Ein neues Dokument erstellen." ma:contentTypeScope="" ma:versionID="53385db1b24d0ced5ecb60eb33642db0">
  <xsd:schema xmlns:xsd="http://www.w3.org/2001/XMLSchema" xmlns:xs="http://www.w3.org/2001/XMLSchema" xmlns:p="http://schemas.microsoft.com/office/2006/metadata/properties" xmlns:ns2="4d2b3b22-d79a-4123-8da9-1049092db614" targetNamespace="http://schemas.microsoft.com/office/2006/metadata/properties" ma:root="true" ma:fieldsID="80153b2401c4e0da5f68d9637898371a" ns2:_="">
    <xsd:import namespace="4d2b3b22-d79a-4123-8da9-1049092db6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2b3b22-d79a-4123-8da9-1049092db6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E85D1C-5F24-459A-9A77-7DF156BCD4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BF159A-8C80-4B9B-92D0-E5E4290A5A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33634E4-6133-494A-B69C-32569DD95F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2b3b22-d79a-4123-8da9-1049092db6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489886-019B-4B10-8C96-26B3D4E623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BfA___Merkblatt_DE</Template>
  <TotalTime>0</TotalTime>
  <Pages>3</Pages>
  <Words>546</Words>
  <Characters>3444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Fernandez de Dios</dc:creator>
  <cp:keywords/>
  <dc:description/>
  <cp:lastModifiedBy>Monica Fernandez de Dios</cp:lastModifiedBy>
  <cp:revision>3</cp:revision>
  <cp:lastPrinted>2025-05-09T14:51:00Z</cp:lastPrinted>
  <dcterms:created xsi:type="dcterms:W3CDTF">2025-05-19T11:30:00Z</dcterms:created>
  <dcterms:modified xsi:type="dcterms:W3CDTF">2025-05-19T11:31:00Z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0x01010085DAF25C6110A140B71E80E0D37FF236</vt:lpwstr>
  </property>
  <property fmtid="{D5CDD505-2E9C-101B-9397-08002B2CF9AE}" pid="3" name="Order">
    <vt:r8>843200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