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210C" w14:textId="1FE96FD1" w:rsidR="003B7AFB" w:rsidRPr="008656CB" w:rsidRDefault="00BD4664" w:rsidP="008656CB">
      <w:pPr>
        <w:pStyle w:val="Dok-Titel"/>
        <w:framePr w:wrap="notBeside"/>
      </w:pPr>
      <w:r w:rsidRPr="00BD4664">
        <w:rPr>
          <w:noProof/>
        </w:rPr>
        <w:drawing>
          <wp:anchor distT="0" distB="0" distL="114300" distR="114300" simplePos="0" relativeHeight="251659264" behindDoc="1" locked="1" layoutInCell="1" allowOverlap="1" wp14:anchorId="5B134449" wp14:editId="0D2F8B2D">
            <wp:simplePos x="0" y="0"/>
            <wp:positionH relativeFrom="column">
              <wp:posOffset>-147320</wp:posOffset>
            </wp:positionH>
            <wp:positionV relativeFrom="paragraph">
              <wp:posOffset>-195580</wp:posOffset>
            </wp:positionV>
            <wp:extent cx="2178685" cy="544195"/>
            <wp:effectExtent l="0" t="0" r="0" b="825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826">
        <w:rPr>
          <w:noProof/>
        </w:rPr>
        <w:t>Formular</w:t>
      </w:r>
    </w:p>
    <w:p w14:paraId="14FDA167" w14:textId="47C4F28E" w:rsidR="003B7AFB" w:rsidRPr="00A52D5E" w:rsidRDefault="00CB66AD" w:rsidP="00A52D5E">
      <w:pPr>
        <w:pStyle w:val="Titel"/>
      </w:pPr>
      <w:r>
        <w:t xml:space="preserve">Feedbackbogen Kontrolle durch </w:t>
      </w:r>
      <w:r w:rsidR="00D9726F">
        <w:t xml:space="preserve">ein </w:t>
      </w:r>
      <w:r>
        <w:t>Durchführungsorgan</w:t>
      </w:r>
    </w:p>
    <w:p w14:paraId="7DE9698A" w14:textId="0C4DFCEA" w:rsidR="003B7AFB" w:rsidRPr="00A52D5E" w:rsidRDefault="00345FE0" w:rsidP="00D15793">
      <w:pPr>
        <w:pStyle w:val="berschrift4"/>
      </w:pPr>
      <w:bookmarkStart w:id="0" w:name="_Toc27744122"/>
      <w:r>
        <w:t>Zweck</w:t>
      </w:r>
      <w:bookmarkEnd w:id="0"/>
    </w:p>
    <w:p w14:paraId="7E82BEBA" w14:textId="01DECC90" w:rsidR="002B0639" w:rsidRDefault="00B31272" w:rsidP="006C4FA3">
      <w:pPr>
        <w:spacing w:before="160"/>
      </w:pPr>
      <w:r w:rsidRPr="00B31272">
        <w:t xml:space="preserve">Dieser Feedbackbogen dient dazu, </w:t>
      </w:r>
      <w:r w:rsidR="006C4FA3" w:rsidRPr="006C4FA3">
        <w:t xml:space="preserve">die Qualität und den Ablauf von Kontrollen durch Durchführungsorgane zu bewerten, Verbesserungspotenziale zu erkennen und die Zusammenarbeit zwischen Unternehmen und Kontrollbehörden zu </w:t>
      </w:r>
      <w:r w:rsidR="006C4FA3">
        <w:t>fördern</w:t>
      </w:r>
      <w:r w:rsidR="006C4FA3" w:rsidRPr="006C4FA3">
        <w:t>. Ihr Feedback trägt dazu bei, die Kontrollen transparenter, effizienter und sachgerechter zu gestalten.</w:t>
      </w:r>
      <w:r w:rsidR="009738A7">
        <w:t xml:space="preserve"> </w:t>
      </w:r>
    </w:p>
    <w:p w14:paraId="1BAC18B1" w14:textId="77777777" w:rsidR="00C229A0" w:rsidRDefault="00C229A0" w:rsidP="00A52D5E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828"/>
        <w:gridCol w:w="5811"/>
      </w:tblGrid>
      <w:tr w:rsidR="00BC0BD1" w:rsidRPr="00AF69E8" w14:paraId="6E83160B" w14:textId="77777777" w:rsidTr="00500DF6">
        <w:trPr>
          <w:trHeight w:val="374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62C30426" w14:textId="66217D27" w:rsidR="00BC0BD1" w:rsidRPr="00AF69E8" w:rsidRDefault="00BC0BD1" w:rsidP="00500DF6">
            <w:r>
              <w:rPr>
                <w:b/>
                <w:bCs/>
              </w:rPr>
              <w:t>Allgemeine Angaben</w:t>
            </w:r>
            <w:r w:rsidR="000B1270">
              <w:rPr>
                <w:b/>
                <w:bCs/>
              </w:rPr>
              <w:t xml:space="preserve"> zur Kontrolle</w:t>
            </w:r>
          </w:p>
        </w:tc>
      </w:tr>
      <w:tr w:rsidR="00D61C1D" w14:paraId="01DA8F7B" w14:textId="6A0378BA" w:rsidTr="00BC0BD1">
        <w:trPr>
          <w:trHeight w:val="549"/>
        </w:trPr>
        <w:tc>
          <w:tcPr>
            <w:tcW w:w="3828" w:type="dxa"/>
          </w:tcPr>
          <w:p w14:paraId="5EE3EEF4" w14:textId="0352832B" w:rsidR="00D61C1D" w:rsidRPr="00A91EF1" w:rsidRDefault="00C57E7D" w:rsidP="00A52D5E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  <w:r w:rsidR="00F71D3A" w:rsidRPr="00A91EF1">
              <w:rPr>
                <w:b/>
                <w:bCs/>
              </w:rPr>
              <w:t xml:space="preserve"> </w:t>
            </w:r>
            <w:r w:rsidR="008629EF" w:rsidRPr="00A91EF1">
              <w:rPr>
                <w:b/>
                <w:bCs/>
              </w:rPr>
              <w:t xml:space="preserve">der kontrollierten </w:t>
            </w:r>
            <w:r w:rsidR="00F71D3A" w:rsidRPr="00A91EF1">
              <w:rPr>
                <w:b/>
                <w:bCs/>
              </w:rPr>
              <w:t>Firma</w:t>
            </w:r>
            <w:r w:rsidR="001E4D45" w:rsidRPr="00A91EF1">
              <w:rPr>
                <w:b/>
                <w:bCs/>
              </w:rPr>
              <w:t>:</w:t>
            </w:r>
          </w:p>
        </w:tc>
        <w:tc>
          <w:tcPr>
            <w:tcW w:w="5811" w:type="dxa"/>
          </w:tcPr>
          <w:p w14:paraId="223B6544" w14:textId="77777777" w:rsidR="00D61C1D" w:rsidRDefault="00D61C1D" w:rsidP="00A52D5E"/>
        </w:tc>
      </w:tr>
      <w:tr w:rsidR="0008586E" w14:paraId="33FFF5F3" w14:textId="77777777" w:rsidTr="00BC0BD1">
        <w:tc>
          <w:tcPr>
            <w:tcW w:w="3828" w:type="dxa"/>
          </w:tcPr>
          <w:p w14:paraId="5EED0052" w14:textId="76E4A843" w:rsidR="0008586E" w:rsidRPr="00A91EF1" w:rsidRDefault="00952D47" w:rsidP="00A52D5E">
            <w:pPr>
              <w:rPr>
                <w:b/>
                <w:bCs/>
              </w:rPr>
            </w:pPr>
            <w:r>
              <w:rPr>
                <w:b/>
                <w:bCs/>
              </w:rPr>
              <w:t>Angaben</w:t>
            </w:r>
            <w:r w:rsidR="00C966F1" w:rsidRPr="00A91EF1">
              <w:rPr>
                <w:b/>
                <w:bCs/>
              </w:rPr>
              <w:t xml:space="preserve"> der Kontaktperson der Firma für Rückfragen</w:t>
            </w:r>
            <w:r>
              <w:rPr>
                <w:b/>
                <w:bCs/>
              </w:rPr>
              <w:t xml:space="preserve"> (Name, Vorname</w:t>
            </w:r>
            <w:r w:rsidR="00C16BD7">
              <w:rPr>
                <w:b/>
                <w:bCs/>
              </w:rPr>
              <w:t xml:space="preserve">, Tel., </w:t>
            </w:r>
            <w:r w:rsidR="007D157B">
              <w:rPr>
                <w:b/>
                <w:bCs/>
              </w:rPr>
              <w:br/>
            </w:r>
            <w:r w:rsidR="00C16BD7">
              <w:rPr>
                <w:b/>
                <w:bCs/>
              </w:rPr>
              <w:t>E-Mail)</w:t>
            </w:r>
            <w:r w:rsidR="00542963">
              <w:rPr>
                <w:b/>
                <w:bCs/>
              </w:rPr>
              <w:t>:</w:t>
            </w:r>
          </w:p>
        </w:tc>
        <w:tc>
          <w:tcPr>
            <w:tcW w:w="5811" w:type="dxa"/>
          </w:tcPr>
          <w:p w14:paraId="4532414D" w14:textId="77777777" w:rsidR="0008586E" w:rsidRDefault="0008586E" w:rsidP="00A52D5E"/>
        </w:tc>
      </w:tr>
      <w:tr w:rsidR="00D61C1D" w14:paraId="6DA8842B" w14:textId="77777777" w:rsidTr="00BC0BD1">
        <w:trPr>
          <w:trHeight w:val="472"/>
        </w:trPr>
        <w:tc>
          <w:tcPr>
            <w:tcW w:w="3828" w:type="dxa"/>
          </w:tcPr>
          <w:p w14:paraId="1FFE5E9E" w14:textId="09C88ACF" w:rsidR="00D61C1D" w:rsidRPr="00A91EF1" w:rsidRDefault="00D61C1D" w:rsidP="00D61C1D">
            <w:pPr>
              <w:rPr>
                <w:b/>
                <w:bCs/>
              </w:rPr>
            </w:pPr>
            <w:r w:rsidRPr="00A91EF1">
              <w:rPr>
                <w:b/>
                <w:bCs/>
              </w:rPr>
              <w:t>Kontrolldatum</w:t>
            </w:r>
            <w:r w:rsidR="004E4B25" w:rsidRPr="00A91EF1">
              <w:rPr>
                <w:b/>
                <w:bCs/>
              </w:rPr>
              <w:t>:</w:t>
            </w:r>
          </w:p>
        </w:tc>
        <w:tc>
          <w:tcPr>
            <w:tcW w:w="5811" w:type="dxa"/>
          </w:tcPr>
          <w:p w14:paraId="7C80A0DF" w14:textId="77777777" w:rsidR="00D61C1D" w:rsidRDefault="00D61C1D" w:rsidP="00D61C1D"/>
        </w:tc>
      </w:tr>
      <w:tr w:rsidR="00D61C1D" w14:paraId="285FC853" w14:textId="77777777" w:rsidTr="00CC18EB">
        <w:trPr>
          <w:trHeight w:val="470"/>
        </w:trPr>
        <w:tc>
          <w:tcPr>
            <w:tcW w:w="3828" w:type="dxa"/>
          </w:tcPr>
          <w:p w14:paraId="35BC9564" w14:textId="0D622321" w:rsidR="00D61C1D" w:rsidRPr="00A91EF1" w:rsidRDefault="004E4B25" w:rsidP="00D61C1D">
            <w:pPr>
              <w:rPr>
                <w:b/>
                <w:bCs/>
              </w:rPr>
            </w:pPr>
            <w:r w:rsidRPr="00A91EF1">
              <w:rPr>
                <w:b/>
                <w:bCs/>
              </w:rPr>
              <w:t>Kontroll</w:t>
            </w:r>
            <w:r w:rsidR="00081EEE" w:rsidRPr="00A91EF1">
              <w:rPr>
                <w:b/>
                <w:bCs/>
              </w:rPr>
              <w:t xml:space="preserve">dauer </w:t>
            </w:r>
            <w:r w:rsidRPr="00A91EF1">
              <w:rPr>
                <w:b/>
                <w:bCs/>
              </w:rPr>
              <w:t xml:space="preserve">(Beginn </w:t>
            </w:r>
            <w:r w:rsidR="00FF0267" w:rsidRPr="00A91EF1">
              <w:rPr>
                <w:b/>
                <w:bCs/>
              </w:rPr>
              <w:t>&amp;</w:t>
            </w:r>
            <w:r w:rsidRPr="00A91EF1">
              <w:rPr>
                <w:b/>
                <w:bCs/>
              </w:rPr>
              <w:t xml:space="preserve"> Ende):</w:t>
            </w:r>
          </w:p>
        </w:tc>
        <w:tc>
          <w:tcPr>
            <w:tcW w:w="5811" w:type="dxa"/>
          </w:tcPr>
          <w:p w14:paraId="1EBBDED1" w14:textId="77777777" w:rsidR="00D61C1D" w:rsidRDefault="00D61C1D" w:rsidP="00D61C1D"/>
        </w:tc>
      </w:tr>
      <w:tr w:rsidR="00ED36CB" w14:paraId="249D926A" w14:textId="0A49A74B" w:rsidTr="00BC0BD1">
        <w:trPr>
          <w:trHeight w:val="472"/>
        </w:trPr>
        <w:tc>
          <w:tcPr>
            <w:tcW w:w="3828" w:type="dxa"/>
          </w:tcPr>
          <w:p w14:paraId="5B0AFB39" w14:textId="5DD7E4B2" w:rsidR="00ED36CB" w:rsidRPr="00A91EF1" w:rsidRDefault="00ED36CB" w:rsidP="00A52D5E">
            <w:pPr>
              <w:rPr>
                <w:b/>
                <w:bCs/>
              </w:rPr>
            </w:pPr>
            <w:r w:rsidRPr="00A91EF1">
              <w:rPr>
                <w:b/>
                <w:bCs/>
              </w:rPr>
              <w:t>Kontrollort (Adresse)</w:t>
            </w:r>
            <w:r w:rsidR="00081EEE" w:rsidRPr="00A91EF1">
              <w:rPr>
                <w:b/>
                <w:bCs/>
              </w:rPr>
              <w:t>:</w:t>
            </w:r>
          </w:p>
        </w:tc>
        <w:tc>
          <w:tcPr>
            <w:tcW w:w="5811" w:type="dxa"/>
          </w:tcPr>
          <w:p w14:paraId="46A3AFF4" w14:textId="77777777" w:rsidR="00ED36CB" w:rsidRDefault="00ED36CB" w:rsidP="00A52D5E"/>
        </w:tc>
      </w:tr>
      <w:tr w:rsidR="00ED36CB" w14:paraId="1FDC4895" w14:textId="08FF64F7" w:rsidTr="00BC0BD1">
        <w:tc>
          <w:tcPr>
            <w:tcW w:w="3828" w:type="dxa"/>
          </w:tcPr>
          <w:p w14:paraId="4D3C91E4" w14:textId="1A1C6CF7" w:rsidR="00470638" w:rsidRDefault="00ED36CB" w:rsidP="00A52D5E">
            <w:pPr>
              <w:rPr>
                <w:b/>
                <w:bCs/>
              </w:rPr>
            </w:pPr>
            <w:r w:rsidRPr="00A91EF1">
              <w:rPr>
                <w:b/>
                <w:bCs/>
              </w:rPr>
              <w:t>Durchführungsorgan</w:t>
            </w:r>
            <w:r w:rsidR="007B71D9">
              <w:rPr>
                <w:b/>
                <w:bCs/>
              </w:rPr>
              <w:t>:</w:t>
            </w:r>
          </w:p>
          <w:p w14:paraId="2CF5B39B" w14:textId="13FF1D79" w:rsidR="00ED36CB" w:rsidRPr="00A91EF1" w:rsidRDefault="00ED36CB" w:rsidP="00A52D5E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14:paraId="284678A1" w14:textId="3CD301DF" w:rsidR="006175B9" w:rsidRDefault="00EF6566" w:rsidP="00A52D5E">
            <w:sdt>
              <w:sdtPr>
                <w:id w:val="13738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C02">
              <w:t xml:space="preserve"> </w:t>
            </w:r>
            <w:r w:rsidR="00ED36CB">
              <w:t>Suva</w:t>
            </w:r>
            <w:r w:rsidR="006175B9">
              <w:t xml:space="preserve"> </w:t>
            </w:r>
          </w:p>
          <w:p w14:paraId="506EFD2A" w14:textId="2E07EC9C" w:rsidR="00ED36CB" w:rsidRPr="00A91359" w:rsidRDefault="00EF6566" w:rsidP="00A52D5E">
            <w:sdt>
              <w:sdtPr>
                <w:id w:val="895398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C02">
              <w:t xml:space="preserve"> </w:t>
            </w:r>
            <w:r w:rsidR="00ED36CB" w:rsidRPr="00A91359">
              <w:t>Arbeitsinspektorat</w:t>
            </w:r>
            <w:r w:rsidR="00334B90" w:rsidRPr="00A91359">
              <w:t xml:space="preserve"> SECO</w:t>
            </w:r>
          </w:p>
          <w:p w14:paraId="69F31A79" w14:textId="04293B65" w:rsidR="00E97771" w:rsidRPr="00E97771" w:rsidRDefault="00EF6566" w:rsidP="00A52D5E">
            <w:sdt>
              <w:sdtPr>
                <w:id w:val="65888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C02" w:rsidRPr="00E977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C02" w:rsidRPr="00E97771">
              <w:t xml:space="preserve"> </w:t>
            </w:r>
            <w:r w:rsidR="00E97771" w:rsidRPr="00E97771">
              <w:t>Schweizerischer Verein des Gas- und Wasserfaches (SVGW)</w:t>
            </w:r>
          </w:p>
          <w:p w14:paraId="2FD25A19" w14:textId="2165E41E" w:rsidR="00ED36CB" w:rsidRDefault="00EF6566" w:rsidP="00A52D5E">
            <w:sdt>
              <w:sdtPr>
                <w:id w:val="1485047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C02" w:rsidRPr="00E977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C02" w:rsidRPr="00E97771">
              <w:t xml:space="preserve"> </w:t>
            </w:r>
            <w:r w:rsidR="0092668F" w:rsidRPr="00E97771">
              <w:t>Eidgenössisches Starkstrominspektorat (ESTI)</w:t>
            </w:r>
          </w:p>
          <w:p w14:paraId="0C39FDF7" w14:textId="534EF907" w:rsidR="00363438" w:rsidRDefault="00EF6566" w:rsidP="00A52D5E">
            <w:sdt>
              <w:sdtPr>
                <w:id w:val="-967517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9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3438">
              <w:t xml:space="preserve"> </w:t>
            </w:r>
            <w:r w:rsidR="00FC310C" w:rsidRPr="00FC310C">
              <w:t>Baupolizei / Stadtpolizei</w:t>
            </w:r>
          </w:p>
          <w:p w14:paraId="01FBB0B7" w14:textId="5910FDC6" w:rsidR="00015C02" w:rsidRDefault="00EF6566" w:rsidP="00F40B08">
            <w:sdt>
              <w:sdtPr>
                <w:id w:val="1295709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C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5C02">
              <w:t xml:space="preserve"> </w:t>
            </w:r>
            <w:r w:rsidR="00421A90">
              <w:t xml:space="preserve">Andere (bitte </w:t>
            </w:r>
            <w:r w:rsidR="005A3EAA">
              <w:t>angeben</w:t>
            </w:r>
            <w:r w:rsidR="00421A90">
              <w:t>): _________________________</w:t>
            </w:r>
          </w:p>
          <w:p w14:paraId="48D1055D" w14:textId="41752489" w:rsidR="00F40B08" w:rsidRDefault="00F40B08" w:rsidP="00F40B08"/>
        </w:tc>
      </w:tr>
      <w:tr w:rsidR="00A91359" w:rsidRPr="00A91359" w14:paraId="10C4C242" w14:textId="77777777" w:rsidTr="00BC0BD1">
        <w:trPr>
          <w:trHeight w:val="586"/>
        </w:trPr>
        <w:tc>
          <w:tcPr>
            <w:tcW w:w="3828" w:type="dxa"/>
          </w:tcPr>
          <w:p w14:paraId="4AFBEFE0" w14:textId="662AEDC0" w:rsidR="006175B9" w:rsidRPr="00A91359" w:rsidRDefault="00F97E9F" w:rsidP="006175B9">
            <w:pPr>
              <w:rPr>
                <w:b/>
                <w:bCs/>
              </w:rPr>
            </w:pPr>
            <w:r w:rsidRPr="00A91359">
              <w:rPr>
                <w:b/>
                <w:bCs/>
              </w:rPr>
              <w:t xml:space="preserve">Anmeldung </w:t>
            </w:r>
            <w:r w:rsidR="00665BFB" w:rsidRPr="00A91359">
              <w:rPr>
                <w:b/>
                <w:bCs/>
              </w:rPr>
              <w:t xml:space="preserve">der </w:t>
            </w:r>
            <w:r w:rsidRPr="00A91359">
              <w:rPr>
                <w:b/>
                <w:bCs/>
              </w:rPr>
              <w:t>Kontrolle</w:t>
            </w:r>
          </w:p>
        </w:tc>
        <w:tc>
          <w:tcPr>
            <w:tcW w:w="5811" w:type="dxa"/>
          </w:tcPr>
          <w:p w14:paraId="0E4D12F9" w14:textId="3C12ECF4" w:rsidR="006175B9" w:rsidRPr="00A91359" w:rsidRDefault="00EF6566" w:rsidP="00BB2956">
            <w:pPr>
              <w:jc w:val="both"/>
            </w:pPr>
            <w:sdt>
              <w:sdtPr>
                <w:id w:val="140548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956" w:rsidRPr="00A913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2956" w:rsidRPr="00A91359">
              <w:t xml:space="preserve"> </w:t>
            </w:r>
            <w:r w:rsidR="006175B9" w:rsidRPr="00A91359">
              <w:t>an</w:t>
            </w:r>
            <w:r w:rsidR="00DA2FCA" w:rsidRPr="00A91359">
              <w:t>ge</w:t>
            </w:r>
            <w:r w:rsidR="006175B9" w:rsidRPr="00A91359">
              <w:t xml:space="preserve">kündigt </w:t>
            </w:r>
          </w:p>
          <w:p w14:paraId="3E2E4974" w14:textId="70806EF3" w:rsidR="006175B9" w:rsidRPr="00A91359" w:rsidRDefault="00EF6566" w:rsidP="00A52D5E">
            <w:sdt>
              <w:sdtPr>
                <w:id w:val="147495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956" w:rsidRPr="00A913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2956" w:rsidRPr="00A91359">
              <w:t xml:space="preserve"> </w:t>
            </w:r>
            <w:r w:rsidR="00A31A80" w:rsidRPr="00A91359">
              <w:t>unan</w:t>
            </w:r>
            <w:r w:rsidR="00DA2FCA" w:rsidRPr="00A91359">
              <w:t>gekündigt</w:t>
            </w:r>
          </w:p>
        </w:tc>
      </w:tr>
      <w:tr w:rsidR="00DA275C" w14:paraId="4956D3AE" w14:textId="4A726BD2" w:rsidTr="00BC0BD1">
        <w:trPr>
          <w:trHeight w:val="586"/>
        </w:trPr>
        <w:tc>
          <w:tcPr>
            <w:tcW w:w="3828" w:type="dxa"/>
          </w:tcPr>
          <w:p w14:paraId="3CB271F7" w14:textId="630A15BA" w:rsidR="00DA275C" w:rsidRPr="00A91EF1" w:rsidRDefault="00DA275C" w:rsidP="00A52D5E">
            <w:pPr>
              <w:rPr>
                <w:b/>
                <w:bCs/>
              </w:rPr>
            </w:pPr>
            <w:r w:rsidRPr="00A91EF1">
              <w:rPr>
                <w:b/>
                <w:bCs/>
              </w:rPr>
              <w:t xml:space="preserve">Angaben </w:t>
            </w:r>
            <w:r w:rsidR="008539B6">
              <w:rPr>
                <w:b/>
                <w:bCs/>
              </w:rPr>
              <w:t>zum/zur</w:t>
            </w:r>
            <w:r w:rsidR="009D22A4">
              <w:rPr>
                <w:b/>
                <w:bCs/>
              </w:rPr>
              <w:t xml:space="preserve"> </w:t>
            </w:r>
            <w:r w:rsidRPr="00A91EF1">
              <w:rPr>
                <w:b/>
                <w:bCs/>
              </w:rPr>
              <w:t>Kontrolleur</w:t>
            </w:r>
            <w:r w:rsidR="00526773" w:rsidRPr="00A91EF1">
              <w:rPr>
                <w:b/>
                <w:bCs/>
              </w:rPr>
              <w:t>/-in:</w:t>
            </w:r>
          </w:p>
        </w:tc>
        <w:tc>
          <w:tcPr>
            <w:tcW w:w="5811" w:type="dxa"/>
          </w:tcPr>
          <w:p w14:paraId="229F2930" w14:textId="77777777" w:rsidR="00DA275C" w:rsidRDefault="00DA275C" w:rsidP="00A52D5E"/>
        </w:tc>
      </w:tr>
      <w:tr w:rsidR="00DA275C" w14:paraId="0F3E706F" w14:textId="0E44C3C1" w:rsidTr="00BC0BD1">
        <w:tc>
          <w:tcPr>
            <w:tcW w:w="3828" w:type="dxa"/>
          </w:tcPr>
          <w:p w14:paraId="673BE4EF" w14:textId="77777777" w:rsidR="00DA275C" w:rsidRDefault="00B412B4" w:rsidP="00A52D5E">
            <w:pPr>
              <w:rPr>
                <w:b/>
                <w:bCs/>
              </w:rPr>
            </w:pPr>
            <w:r>
              <w:rPr>
                <w:b/>
                <w:bCs/>
              </w:rPr>
              <w:t>Art</w:t>
            </w:r>
            <w:r w:rsidR="00DA275C" w:rsidRPr="00A91EF1">
              <w:rPr>
                <w:b/>
                <w:bCs/>
              </w:rPr>
              <w:t xml:space="preserve"> der Kontrolle</w:t>
            </w:r>
            <w:r w:rsidR="00C17E99">
              <w:rPr>
                <w:b/>
                <w:bCs/>
              </w:rPr>
              <w:t>:</w:t>
            </w:r>
          </w:p>
          <w:p w14:paraId="6867E802" w14:textId="216998FB" w:rsidR="007B71D9" w:rsidRPr="00A91EF1" w:rsidRDefault="007B71D9" w:rsidP="00A52D5E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14:paraId="30FC8858" w14:textId="6C27025B" w:rsidR="006E7777" w:rsidRDefault="00EF6566" w:rsidP="006E7777">
            <w:sdt>
              <w:sdtPr>
                <w:id w:val="44520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7777">
              <w:t xml:space="preserve"> ASA-Vorabklärung</w:t>
            </w:r>
          </w:p>
          <w:p w14:paraId="24EED96F" w14:textId="1A0FCB48" w:rsidR="007B19C0" w:rsidRDefault="00EF6566" w:rsidP="007B19C0">
            <w:sdt>
              <w:sdtPr>
                <w:id w:val="-36298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9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19C0">
              <w:t xml:space="preserve"> Betriebliches Sicherheitssystem (ASA-Systemkontrolle)</w:t>
            </w:r>
          </w:p>
          <w:p w14:paraId="713A84A7" w14:textId="2316D27B" w:rsidR="006E7777" w:rsidRDefault="00EF6566" w:rsidP="006E7777">
            <w:sdt>
              <w:sdtPr>
                <w:id w:val="-59278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7777">
              <w:t xml:space="preserve"> Baustelle (Arbeitsplatzkontrolle)</w:t>
            </w:r>
          </w:p>
          <w:p w14:paraId="6D000043" w14:textId="07A56769" w:rsidR="006E7777" w:rsidRDefault="00EF6566" w:rsidP="006E7777">
            <w:sdt>
              <w:sdtPr>
                <w:id w:val="-159601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7777">
              <w:t xml:space="preserve"> Werkstatt/Lager (Arbeitsplatzkontrolle)</w:t>
            </w:r>
          </w:p>
          <w:p w14:paraId="7A184A6B" w14:textId="6A506759" w:rsidR="007B19C0" w:rsidRDefault="00EF6566" w:rsidP="007B19C0">
            <w:sdt>
              <w:sdtPr>
                <w:id w:val="-85464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9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19C0">
              <w:t xml:space="preserve"> Arbeits-/Aufenthaltsbewilligung</w:t>
            </w:r>
          </w:p>
          <w:p w14:paraId="10EBD592" w14:textId="080CFECE" w:rsidR="007B19C0" w:rsidRDefault="00EF6566" w:rsidP="007B19C0">
            <w:sdt>
              <w:sdtPr>
                <w:id w:val="-181286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9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19C0">
              <w:t xml:space="preserve"> Einhaltung GAV </w:t>
            </w:r>
            <w:r w:rsidR="007B19C0" w:rsidRPr="00CC3E03">
              <w:t>(Gesamtarbeitsvertrag)</w:t>
            </w:r>
          </w:p>
          <w:p w14:paraId="426D0EB1" w14:textId="7CC8D06D" w:rsidR="007B19C0" w:rsidRDefault="00EF6566" w:rsidP="007B19C0">
            <w:sdt>
              <w:sdtPr>
                <w:id w:val="-167379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9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19C0">
              <w:t xml:space="preserve"> Andere (bitte angeben): _________________________</w:t>
            </w:r>
          </w:p>
          <w:p w14:paraId="7F168486" w14:textId="0702694F" w:rsidR="000F6ED8" w:rsidRDefault="000F6ED8" w:rsidP="007B19C0"/>
        </w:tc>
      </w:tr>
      <w:tr w:rsidR="00D82E33" w14:paraId="639A51C1" w14:textId="39443B7E" w:rsidTr="00C71E1A">
        <w:trPr>
          <w:trHeight w:val="1418"/>
        </w:trPr>
        <w:tc>
          <w:tcPr>
            <w:tcW w:w="3828" w:type="dxa"/>
          </w:tcPr>
          <w:p w14:paraId="108406CF" w14:textId="61D92664" w:rsidR="007B71D9" w:rsidRDefault="00F27570" w:rsidP="00A52D5E">
            <w:pPr>
              <w:rPr>
                <w:b/>
                <w:bCs/>
              </w:rPr>
            </w:pPr>
            <w:r w:rsidRPr="00A91EF1">
              <w:rPr>
                <w:b/>
                <w:bCs/>
              </w:rPr>
              <w:lastRenderedPageBreak/>
              <w:t>Resultat der Kontrolle</w:t>
            </w:r>
            <w:r w:rsidR="007B71D9">
              <w:rPr>
                <w:b/>
                <w:bCs/>
              </w:rPr>
              <w:t>:</w:t>
            </w:r>
          </w:p>
          <w:p w14:paraId="78FE8B71" w14:textId="4B9CC8A3" w:rsidR="00D82E33" w:rsidRPr="00A91EF1" w:rsidRDefault="00D82E33" w:rsidP="00FB1770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14:paraId="18AF60EA" w14:textId="0236E772" w:rsidR="00D271D3" w:rsidRDefault="00EF6566" w:rsidP="00D271D3">
            <w:sdt>
              <w:sdtPr>
                <w:id w:val="2029903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1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71D3">
              <w:t xml:space="preserve"> Bestätigung</w:t>
            </w:r>
          </w:p>
          <w:p w14:paraId="2C32DAE9" w14:textId="2D2773D6" w:rsidR="00D82E33" w:rsidRDefault="00EF6566" w:rsidP="00A52D5E">
            <w:sdt>
              <w:sdtPr>
                <w:id w:val="209543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8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148A7">
              <w:t xml:space="preserve"> </w:t>
            </w:r>
            <w:r w:rsidR="00D82E33">
              <w:t>Ermahnung</w:t>
            </w:r>
          </w:p>
          <w:p w14:paraId="6FC504A7" w14:textId="544F2218" w:rsidR="00D271D3" w:rsidRDefault="00EF6566" w:rsidP="00D271D3">
            <w:sdt>
              <w:sdtPr>
                <w:id w:val="-178642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1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71D3">
              <w:t xml:space="preserve"> Verfügung</w:t>
            </w:r>
          </w:p>
          <w:p w14:paraId="3CCDE269" w14:textId="77777777" w:rsidR="000055D9" w:rsidRDefault="00EF6566" w:rsidP="00A52D5E">
            <w:sdt>
              <w:sdtPr>
                <w:id w:val="82524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5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5B97">
              <w:t xml:space="preserve"> </w:t>
            </w:r>
            <w:r w:rsidR="005A3EAA">
              <w:t>Andere (bitte angeben): _________________________</w:t>
            </w:r>
          </w:p>
          <w:p w14:paraId="09AB3016" w14:textId="15CD8689" w:rsidR="003E3E51" w:rsidRDefault="003E3E51" w:rsidP="00A52D5E"/>
        </w:tc>
      </w:tr>
      <w:tr w:rsidR="00AF69E8" w:rsidRPr="00AF69E8" w14:paraId="5559454C" w14:textId="52196ED2" w:rsidTr="006D5DF6">
        <w:trPr>
          <w:trHeight w:val="374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34BD5025" w14:textId="0CEC6006" w:rsidR="00D653AB" w:rsidRPr="00AF69E8" w:rsidRDefault="00D653AB" w:rsidP="00D653AB">
            <w:r w:rsidRPr="00AF69E8">
              <w:rPr>
                <w:b/>
                <w:bCs/>
              </w:rPr>
              <w:t>Verlauf der Kontrolle</w:t>
            </w:r>
          </w:p>
        </w:tc>
      </w:tr>
      <w:tr w:rsidR="0085494F" w:rsidRPr="0085494F" w14:paraId="1B2BF795" w14:textId="77777777" w:rsidTr="00BC0BD1">
        <w:trPr>
          <w:trHeight w:val="374"/>
        </w:trPr>
        <w:tc>
          <w:tcPr>
            <w:tcW w:w="3828" w:type="dxa"/>
          </w:tcPr>
          <w:p w14:paraId="54401DF9" w14:textId="4DB67815" w:rsidR="00E62C29" w:rsidRPr="0085494F" w:rsidRDefault="00E62C29" w:rsidP="00D653AB">
            <w:r w:rsidRPr="0085494F">
              <w:t>Wie haben Sie den Umgang des Kontrolleurs / der Kontrolleurin mit den Mitarbeitenden empfunden?</w:t>
            </w:r>
          </w:p>
        </w:tc>
        <w:tc>
          <w:tcPr>
            <w:tcW w:w="5811" w:type="dxa"/>
          </w:tcPr>
          <w:p w14:paraId="0E2A4D20" w14:textId="77777777" w:rsidR="00E62C29" w:rsidRPr="0085494F" w:rsidRDefault="00E62C29" w:rsidP="00E62C29">
            <w:r w:rsidRPr="0085494F">
              <w:rPr>
                <w:rFonts w:ascii="Segoe UI Symbol" w:hAnsi="Segoe UI Symbol" w:cs="Segoe UI Symbol"/>
              </w:rPr>
              <w:t>☐</w:t>
            </w:r>
            <w:r w:rsidRPr="0085494F">
              <w:t xml:space="preserve"> respektvoll</w:t>
            </w:r>
          </w:p>
          <w:p w14:paraId="07DD85AB" w14:textId="77777777" w:rsidR="00E62C29" w:rsidRPr="0085494F" w:rsidRDefault="00E62C29" w:rsidP="00E62C29">
            <w:r w:rsidRPr="0085494F">
              <w:rPr>
                <w:rFonts w:ascii="Segoe UI Symbol" w:hAnsi="Segoe UI Symbol" w:cs="Segoe UI Symbol"/>
              </w:rPr>
              <w:t>☐</w:t>
            </w:r>
            <w:r w:rsidRPr="0085494F">
              <w:t xml:space="preserve"> belehrend</w:t>
            </w:r>
          </w:p>
          <w:p w14:paraId="585D97B5" w14:textId="77777777" w:rsidR="00E62C29" w:rsidRPr="0085494F" w:rsidRDefault="00E62C29" w:rsidP="00E62C29">
            <w:r w:rsidRPr="0085494F">
              <w:rPr>
                <w:rFonts w:ascii="Segoe UI Symbol" w:hAnsi="Segoe UI Symbol" w:cs="Segoe UI Symbol"/>
              </w:rPr>
              <w:t>☐</w:t>
            </w:r>
            <w:r w:rsidRPr="0085494F">
              <w:t xml:space="preserve"> professionell </w:t>
            </w:r>
          </w:p>
          <w:p w14:paraId="1991E980" w14:textId="77777777" w:rsidR="00E62C29" w:rsidRPr="0085494F" w:rsidRDefault="00E62C29" w:rsidP="00E62C29">
            <w:r w:rsidRPr="0085494F">
              <w:rPr>
                <w:rFonts w:ascii="Segoe UI Symbol" w:hAnsi="Segoe UI Symbol" w:cs="Segoe UI Symbol"/>
              </w:rPr>
              <w:t>☐</w:t>
            </w:r>
            <w:r w:rsidRPr="0085494F">
              <w:t xml:space="preserve"> unterstützend</w:t>
            </w:r>
          </w:p>
          <w:p w14:paraId="4C9C1705" w14:textId="15DCD766" w:rsidR="00E62C29" w:rsidRPr="0085494F" w:rsidRDefault="00E62C29" w:rsidP="00D653AB"/>
        </w:tc>
      </w:tr>
      <w:tr w:rsidR="00823AA2" w:rsidRPr="0085494F" w14:paraId="73393078" w14:textId="77777777" w:rsidTr="00BC0BD1">
        <w:trPr>
          <w:trHeight w:val="374"/>
        </w:trPr>
        <w:tc>
          <w:tcPr>
            <w:tcW w:w="3828" w:type="dxa"/>
          </w:tcPr>
          <w:p w14:paraId="00420690" w14:textId="77777777" w:rsidR="00BB6417" w:rsidRPr="00C17E99" w:rsidRDefault="00BB6417" w:rsidP="00BB6417">
            <w:pPr>
              <w:rPr>
                <w:rFonts w:ascii="Arial" w:hAnsi="Arial" w:cs="Arial"/>
              </w:rPr>
            </w:pPr>
            <w:r w:rsidRPr="00C17E99">
              <w:rPr>
                <w:rFonts w:ascii="Arial" w:hAnsi="Arial" w:cs="Arial"/>
              </w:rPr>
              <w:t xml:space="preserve">Gab es während der Kontrolle Unklarheiten oder Missverständnisse? </w:t>
            </w:r>
          </w:p>
          <w:p w14:paraId="7BDF10D2" w14:textId="77777777" w:rsidR="00E62C29" w:rsidRPr="00C17E99" w:rsidRDefault="00E62C29" w:rsidP="00D653AB">
            <w:pPr>
              <w:rPr>
                <w:rFonts w:ascii="Arial" w:hAnsi="Arial" w:cs="Arial"/>
              </w:rPr>
            </w:pPr>
          </w:p>
        </w:tc>
        <w:tc>
          <w:tcPr>
            <w:tcW w:w="5811" w:type="dxa"/>
          </w:tcPr>
          <w:p w14:paraId="3CCF10DB" w14:textId="70329C9C" w:rsidR="00BB6417" w:rsidRPr="00C17E99" w:rsidRDefault="00BB6417" w:rsidP="00BB6417">
            <w:pPr>
              <w:rPr>
                <w:rFonts w:ascii="Arial" w:hAnsi="Arial" w:cs="Arial"/>
              </w:rPr>
            </w:pPr>
            <w:r w:rsidRPr="00C17E99">
              <w:rPr>
                <w:rFonts w:ascii="Segoe UI Symbol" w:hAnsi="Segoe UI Symbol" w:cs="Segoe UI Symbol"/>
              </w:rPr>
              <w:t>☐</w:t>
            </w:r>
            <w:r w:rsidRPr="00C17E99">
              <w:rPr>
                <w:rFonts w:ascii="Arial" w:hAnsi="Arial" w:cs="Arial"/>
              </w:rPr>
              <w:t xml:space="preserve"> </w:t>
            </w:r>
            <w:r w:rsidR="00162576">
              <w:rPr>
                <w:rFonts w:ascii="Arial" w:hAnsi="Arial" w:cs="Arial"/>
              </w:rPr>
              <w:t>ja</w:t>
            </w:r>
          </w:p>
          <w:p w14:paraId="7A651F1B" w14:textId="272EA3FD" w:rsidR="00BB6417" w:rsidRPr="00C17E99" w:rsidRDefault="00BB6417" w:rsidP="00BB6417">
            <w:pPr>
              <w:rPr>
                <w:rFonts w:ascii="Arial" w:hAnsi="Arial" w:cs="Arial"/>
              </w:rPr>
            </w:pPr>
            <w:r w:rsidRPr="00C17E99">
              <w:rPr>
                <w:rFonts w:ascii="Segoe UI Symbol" w:hAnsi="Segoe UI Symbol" w:cs="Segoe UI Symbol"/>
              </w:rPr>
              <w:t>☐</w:t>
            </w:r>
            <w:r w:rsidRPr="00C17E99">
              <w:rPr>
                <w:rFonts w:ascii="Arial" w:hAnsi="Arial" w:cs="Arial"/>
              </w:rPr>
              <w:t xml:space="preserve"> </w:t>
            </w:r>
            <w:r w:rsidR="00162576">
              <w:rPr>
                <w:rFonts w:ascii="Arial" w:hAnsi="Arial" w:cs="Arial"/>
              </w:rPr>
              <w:t>nein</w:t>
            </w:r>
          </w:p>
          <w:p w14:paraId="6ED6F027" w14:textId="41EE9F61" w:rsidR="00BB6417" w:rsidRPr="00C17E99" w:rsidRDefault="00BB6417" w:rsidP="00BB6417">
            <w:pPr>
              <w:rPr>
                <w:rFonts w:ascii="Arial" w:hAnsi="Arial" w:cs="Arial"/>
              </w:rPr>
            </w:pPr>
            <w:r w:rsidRPr="00C17E99">
              <w:rPr>
                <w:rFonts w:ascii="Arial" w:hAnsi="Arial" w:cs="Arial"/>
              </w:rPr>
              <w:t>Wenn ja, welche?</w:t>
            </w:r>
          </w:p>
          <w:p w14:paraId="06385BD9" w14:textId="77777777" w:rsidR="00E62C29" w:rsidRPr="00C17E99" w:rsidRDefault="00E62C29" w:rsidP="00D653AB">
            <w:pPr>
              <w:rPr>
                <w:rFonts w:ascii="Arial" w:hAnsi="Arial" w:cs="Arial"/>
              </w:rPr>
            </w:pPr>
          </w:p>
          <w:p w14:paraId="4F7E7C18" w14:textId="77777777" w:rsidR="00BB6417" w:rsidRPr="00C17E99" w:rsidRDefault="00BB6417" w:rsidP="00D653AB">
            <w:pPr>
              <w:rPr>
                <w:rFonts w:ascii="Arial" w:hAnsi="Arial" w:cs="Arial"/>
              </w:rPr>
            </w:pPr>
          </w:p>
          <w:p w14:paraId="37953C5B" w14:textId="77777777" w:rsidR="00BB6417" w:rsidRPr="00C17E99" w:rsidRDefault="00BB6417" w:rsidP="00D653AB">
            <w:pPr>
              <w:rPr>
                <w:rFonts w:ascii="Arial" w:hAnsi="Arial" w:cs="Arial"/>
              </w:rPr>
            </w:pPr>
          </w:p>
        </w:tc>
      </w:tr>
      <w:tr w:rsidR="00823AA2" w:rsidRPr="00823AA2" w14:paraId="29053787" w14:textId="77777777" w:rsidTr="00BC0BD1">
        <w:trPr>
          <w:trHeight w:val="1316"/>
        </w:trPr>
        <w:tc>
          <w:tcPr>
            <w:tcW w:w="3828" w:type="dxa"/>
          </w:tcPr>
          <w:p w14:paraId="63B1571E" w14:textId="77777777" w:rsidR="00BB6417" w:rsidRPr="00823AA2" w:rsidRDefault="00BB6417" w:rsidP="00BB6417">
            <w:r w:rsidRPr="00823AA2">
              <w:t>Wie empfanden Sie die Dauer der Kontrolle?</w:t>
            </w:r>
          </w:p>
          <w:p w14:paraId="613A7B9D" w14:textId="77777777" w:rsidR="00E62C29" w:rsidRPr="00823AA2" w:rsidRDefault="00E62C29" w:rsidP="00D653AB"/>
        </w:tc>
        <w:tc>
          <w:tcPr>
            <w:tcW w:w="5811" w:type="dxa"/>
          </w:tcPr>
          <w:p w14:paraId="4B7FC230" w14:textId="164B8AD3" w:rsidR="00BB6417" w:rsidRPr="00823AA2" w:rsidRDefault="00BB6417" w:rsidP="00BB6417">
            <w:r w:rsidRPr="00823AA2">
              <w:rPr>
                <w:rFonts w:ascii="Segoe UI Symbol" w:hAnsi="Segoe UI Symbol" w:cs="Segoe UI Symbol"/>
              </w:rPr>
              <w:t>☐</w:t>
            </w:r>
            <w:r w:rsidRPr="00823AA2">
              <w:t xml:space="preserve"> </w:t>
            </w:r>
            <w:r w:rsidR="00C17E99">
              <w:t>a</w:t>
            </w:r>
            <w:r w:rsidRPr="00823AA2">
              <w:t>ngemessen</w:t>
            </w:r>
          </w:p>
          <w:p w14:paraId="7F4975FD" w14:textId="07A08285" w:rsidR="00BB6417" w:rsidRPr="00823AA2" w:rsidRDefault="00BB6417" w:rsidP="00BB6417">
            <w:r w:rsidRPr="00823AA2">
              <w:rPr>
                <w:rFonts w:ascii="Segoe UI Symbol" w:hAnsi="Segoe UI Symbol" w:cs="Segoe UI Symbol"/>
              </w:rPr>
              <w:t>☐</w:t>
            </w:r>
            <w:r w:rsidRPr="00823AA2">
              <w:t xml:space="preserve"> </w:t>
            </w:r>
            <w:r w:rsidR="00C17E99">
              <w:t>z</w:t>
            </w:r>
            <w:r w:rsidRPr="00823AA2">
              <w:t>u kurz</w:t>
            </w:r>
          </w:p>
          <w:p w14:paraId="404060D9" w14:textId="1DB6BBDB" w:rsidR="00BB6417" w:rsidRPr="00823AA2" w:rsidRDefault="00BB6417" w:rsidP="00BB6417">
            <w:r w:rsidRPr="00823AA2">
              <w:rPr>
                <w:rFonts w:ascii="Segoe UI Symbol" w:hAnsi="Segoe UI Symbol" w:cs="Segoe UI Symbol"/>
              </w:rPr>
              <w:t>☐</w:t>
            </w:r>
            <w:r w:rsidRPr="00823AA2">
              <w:t xml:space="preserve"> </w:t>
            </w:r>
            <w:r w:rsidR="00C17E99">
              <w:t>z</w:t>
            </w:r>
            <w:r w:rsidRPr="00823AA2">
              <w:t>u lang</w:t>
            </w:r>
          </w:p>
          <w:p w14:paraId="1BA5218F" w14:textId="061CF01F" w:rsidR="00E62C29" w:rsidRPr="00823AA2" w:rsidRDefault="00BB6417" w:rsidP="00BB6417">
            <w:pPr>
              <w:rPr>
                <w:b/>
                <w:bCs/>
              </w:rPr>
            </w:pPr>
            <w:r w:rsidRPr="00823AA2">
              <w:rPr>
                <w:rFonts w:ascii="Segoe UI Symbol" w:hAnsi="Segoe UI Symbol" w:cs="Segoe UI Symbol"/>
              </w:rPr>
              <w:t>☐</w:t>
            </w:r>
            <w:r w:rsidRPr="00823AA2">
              <w:t xml:space="preserve"> </w:t>
            </w:r>
            <w:r w:rsidR="00C17E99">
              <w:t>k</w:t>
            </w:r>
            <w:r w:rsidRPr="00823AA2">
              <w:t>eine Meinung</w:t>
            </w:r>
          </w:p>
        </w:tc>
      </w:tr>
      <w:tr w:rsidR="00823AA2" w:rsidRPr="00823AA2" w14:paraId="770F484E" w14:textId="77777777" w:rsidTr="00BC0BD1">
        <w:trPr>
          <w:trHeight w:val="374"/>
        </w:trPr>
        <w:tc>
          <w:tcPr>
            <w:tcW w:w="3828" w:type="dxa"/>
          </w:tcPr>
          <w:p w14:paraId="4BF51413" w14:textId="77777777" w:rsidR="00BB6417" w:rsidRPr="00823AA2" w:rsidRDefault="00BB6417" w:rsidP="00BB6417">
            <w:r w:rsidRPr="00823AA2">
              <w:t>Wie war die Kommunikation während der Kontrolle?</w:t>
            </w:r>
          </w:p>
          <w:p w14:paraId="0BE1B106" w14:textId="4D894E98" w:rsidR="00E62C29" w:rsidRPr="00823AA2" w:rsidRDefault="00E62C29" w:rsidP="00BB6417"/>
        </w:tc>
        <w:tc>
          <w:tcPr>
            <w:tcW w:w="5811" w:type="dxa"/>
          </w:tcPr>
          <w:p w14:paraId="5728DAC2" w14:textId="50E55B0A" w:rsidR="00BB6417" w:rsidRPr="00823AA2" w:rsidRDefault="00BB6417" w:rsidP="00BB6417">
            <w:r w:rsidRPr="00823AA2">
              <w:rPr>
                <w:rFonts w:ascii="Segoe UI Symbol" w:hAnsi="Segoe UI Symbol" w:cs="Segoe UI Symbol"/>
              </w:rPr>
              <w:t>☐</w:t>
            </w:r>
            <w:r w:rsidRPr="00823AA2">
              <w:t xml:space="preserve"> </w:t>
            </w:r>
            <w:r w:rsidR="00C17E99">
              <w:t>k</w:t>
            </w:r>
            <w:r w:rsidRPr="00823AA2">
              <w:t>lar und sachlich</w:t>
            </w:r>
          </w:p>
          <w:p w14:paraId="555D1F5D" w14:textId="14D555FB" w:rsidR="00BB6417" w:rsidRPr="00823AA2" w:rsidRDefault="00BB6417" w:rsidP="00BB6417">
            <w:r w:rsidRPr="00823AA2">
              <w:rPr>
                <w:rFonts w:ascii="Segoe UI Symbol" w:hAnsi="Segoe UI Symbol" w:cs="Segoe UI Symbol"/>
              </w:rPr>
              <w:t>☐</w:t>
            </w:r>
            <w:r w:rsidRPr="00823AA2">
              <w:t xml:space="preserve"> </w:t>
            </w:r>
            <w:r w:rsidR="00C17E99">
              <w:t>z</w:t>
            </w:r>
            <w:r w:rsidRPr="00823AA2">
              <w:t>u technisch / schwer verst</w:t>
            </w:r>
            <w:r w:rsidRPr="00823AA2">
              <w:rPr>
                <w:rFonts w:ascii="Arial" w:hAnsi="Arial" w:cs="Arial"/>
              </w:rPr>
              <w:t>ä</w:t>
            </w:r>
            <w:r w:rsidRPr="00823AA2">
              <w:t>ndlich</w:t>
            </w:r>
          </w:p>
          <w:p w14:paraId="70891949" w14:textId="626DB246" w:rsidR="00BB6417" w:rsidRPr="00823AA2" w:rsidRDefault="00BB6417" w:rsidP="00BB6417">
            <w:r w:rsidRPr="00823AA2">
              <w:rPr>
                <w:rFonts w:ascii="Segoe UI Symbol" w:hAnsi="Segoe UI Symbol" w:cs="Segoe UI Symbol"/>
              </w:rPr>
              <w:t>☐</w:t>
            </w:r>
            <w:r w:rsidRPr="00823AA2">
              <w:t xml:space="preserve"> </w:t>
            </w:r>
            <w:r w:rsidR="00C17E99">
              <w:t>u</w:t>
            </w:r>
            <w:r w:rsidRPr="00823AA2">
              <w:t>nklar oder verwirrend</w:t>
            </w:r>
          </w:p>
          <w:p w14:paraId="7EA498B4" w14:textId="77777777" w:rsidR="00E62C29" w:rsidRDefault="00BB6417" w:rsidP="00BB6417">
            <w:r w:rsidRPr="00823AA2">
              <w:rPr>
                <w:rFonts w:ascii="Segoe UI Symbol" w:hAnsi="Segoe UI Symbol" w:cs="Segoe UI Symbol"/>
              </w:rPr>
              <w:t>☐</w:t>
            </w:r>
            <w:r w:rsidRPr="00823AA2">
              <w:t xml:space="preserve"> </w:t>
            </w:r>
            <w:r w:rsidR="00C17E99">
              <w:t>u</w:t>
            </w:r>
            <w:r w:rsidRPr="00823AA2">
              <w:t>nprofessionell</w:t>
            </w:r>
          </w:p>
          <w:p w14:paraId="6C50E933" w14:textId="19142A63" w:rsidR="00C17E99" w:rsidRPr="004458F3" w:rsidRDefault="00C17E99" w:rsidP="00BB6417"/>
        </w:tc>
      </w:tr>
      <w:tr w:rsidR="00823AA2" w:rsidRPr="00C17E99" w14:paraId="03AE56F6" w14:textId="77777777" w:rsidTr="00BC0BD1">
        <w:trPr>
          <w:trHeight w:val="374"/>
        </w:trPr>
        <w:tc>
          <w:tcPr>
            <w:tcW w:w="3828" w:type="dxa"/>
          </w:tcPr>
          <w:p w14:paraId="30506FC6" w14:textId="7142A8E8" w:rsidR="001F350A" w:rsidRPr="00C17E99" w:rsidRDefault="00BB6417" w:rsidP="00BB6417">
            <w:r w:rsidRPr="00C17E99">
              <w:t>War der Ablauf der Kontrolle für Sie nachvollziehbar?</w:t>
            </w:r>
          </w:p>
          <w:p w14:paraId="0233378B" w14:textId="7A7C0507" w:rsidR="00BB6417" w:rsidRPr="00C17E99" w:rsidRDefault="00BB6417" w:rsidP="00BB6417"/>
        </w:tc>
        <w:tc>
          <w:tcPr>
            <w:tcW w:w="5811" w:type="dxa"/>
          </w:tcPr>
          <w:p w14:paraId="6E3A07B8" w14:textId="3796D5A0" w:rsidR="00BB6417" w:rsidRPr="00C17E99" w:rsidRDefault="00BB6417" w:rsidP="00BB6417">
            <w:r w:rsidRPr="00C17E99">
              <w:rPr>
                <w:rFonts w:ascii="Segoe UI Symbol" w:hAnsi="Segoe UI Symbol" w:cs="Segoe UI Symbol"/>
              </w:rPr>
              <w:t>☐</w:t>
            </w:r>
            <w:r w:rsidRPr="00C17E99">
              <w:t xml:space="preserve"> </w:t>
            </w:r>
            <w:r w:rsidR="00C17E99" w:rsidRPr="00C17E99">
              <w:t>j</w:t>
            </w:r>
            <w:r w:rsidRPr="00C17E99">
              <w:t>a, vollst</w:t>
            </w:r>
            <w:r w:rsidRPr="00C17E99">
              <w:rPr>
                <w:rFonts w:ascii="Arial" w:hAnsi="Arial" w:cs="Arial"/>
              </w:rPr>
              <w:t>ä</w:t>
            </w:r>
            <w:r w:rsidRPr="00C17E99">
              <w:t>ndig</w:t>
            </w:r>
          </w:p>
          <w:p w14:paraId="43471342" w14:textId="1978001E" w:rsidR="00BB6417" w:rsidRPr="00C17E99" w:rsidRDefault="00BB6417" w:rsidP="00BB6417">
            <w:r w:rsidRPr="00C17E99">
              <w:rPr>
                <w:rFonts w:ascii="Segoe UI Symbol" w:hAnsi="Segoe UI Symbol" w:cs="Segoe UI Symbol"/>
              </w:rPr>
              <w:t>☐</w:t>
            </w:r>
            <w:r w:rsidRPr="00C17E99">
              <w:t xml:space="preserve"> </w:t>
            </w:r>
            <w:r w:rsidR="00C17E99" w:rsidRPr="00C17E99">
              <w:t>t</w:t>
            </w:r>
            <w:r w:rsidRPr="00C17E99">
              <w:t>eilweise</w:t>
            </w:r>
          </w:p>
          <w:p w14:paraId="51B7CF36" w14:textId="77777777" w:rsidR="00BB6417" w:rsidRDefault="00BB6417" w:rsidP="00BB6417">
            <w:r w:rsidRPr="00C17E99">
              <w:rPr>
                <w:rFonts w:ascii="Segoe UI Symbol" w:hAnsi="Segoe UI Symbol" w:cs="Segoe UI Symbol"/>
              </w:rPr>
              <w:t>☐</w:t>
            </w:r>
            <w:r w:rsidRPr="00C17E99">
              <w:t xml:space="preserve"> </w:t>
            </w:r>
            <w:r w:rsidR="00C17E99" w:rsidRPr="00C17E99">
              <w:t>n</w:t>
            </w:r>
            <w:r w:rsidRPr="00C17E99">
              <w:t>ein</w:t>
            </w:r>
          </w:p>
          <w:p w14:paraId="01E685F9" w14:textId="3D96BB8F" w:rsidR="001F350A" w:rsidRPr="00C17E99" w:rsidRDefault="001F350A" w:rsidP="00BB6417"/>
        </w:tc>
      </w:tr>
      <w:tr w:rsidR="00AF69E8" w:rsidRPr="00AF69E8" w14:paraId="551975B5" w14:textId="77777777" w:rsidTr="006D5DF6">
        <w:trPr>
          <w:trHeight w:val="374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43F2CFC4" w14:textId="6A21296A" w:rsidR="00823AA2" w:rsidRPr="00AF69E8" w:rsidRDefault="00823AA2" w:rsidP="00823AA2">
            <w:pPr>
              <w:rPr>
                <w:b/>
                <w:bCs/>
              </w:rPr>
            </w:pPr>
            <w:r w:rsidRPr="00AF69E8">
              <w:rPr>
                <w:b/>
                <w:bCs/>
              </w:rPr>
              <w:t>Rückmeldung des Kontrolleur</w:t>
            </w:r>
            <w:r w:rsidR="00CF5A7C">
              <w:rPr>
                <w:b/>
                <w:bCs/>
              </w:rPr>
              <w:t>s</w:t>
            </w:r>
            <w:r w:rsidRPr="00AF69E8">
              <w:rPr>
                <w:b/>
                <w:bCs/>
              </w:rPr>
              <w:t xml:space="preserve"> / der Kontrolleurin</w:t>
            </w:r>
          </w:p>
        </w:tc>
      </w:tr>
      <w:tr w:rsidR="00362AE0" w:rsidRPr="00362AE0" w14:paraId="69F5157F" w14:textId="77777777" w:rsidTr="00BC0BD1">
        <w:trPr>
          <w:trHeight w:val="374"/>
        </w:trPr>
        <w:tc>
          <w:tcPr>
            <w:tcW w:w="3828" w:type="dxa"/>
          </w:tcPr>
          <w:p w14:paraId="058BC175" w14:textId="253C6F00" w:rsidR="00823AA2" w:rsidRPr="00362AE0" w:rsidRDefault="00823AA2" w:rsidP="00823AA2">
            <w:r w:rsidRPr="00362AE0">
              <w:t xml:space="preserve">Wurde Ihnen der </w:t>
            </w:r>
            <w:r w:rsidR="005B18D5">
              <w:t>Kontroll</w:t>
            </w:r>
            <w:r w:rsidRPr="00362AE0">
              <w:t>bericht am Ende der Kontrolle übergeben?</w:t>
            </w:r>
          </w:p>
          <w:p w14:paraId="0A192BD6" w14:textId="77777777" w:rsidR="00823AA2" w:rsidRDefault="00823AA2" w:rsidP="00823AA2">
            <w:pPr>
              <w:rPr>
                <w:highlight w:val="yellow"/>
              </w:rPr>
            </w:pPr>
          </w:p>
          <w:p w14:paraId="2D01A782" w14:textId="77777777" w:rsidR="00E92A3D" w:rsidRPr="00362AE0" w:rsidRDefault="00E92A3D" w:rsidP="00823AA2">
            <w:pPr>
              <w:rPr>
                <w:highlight w:val="yellow"/>
              </w:rPr>
            </w:pPr>
          </w:p>
        </w:tc>
        <w:tc>
          <w:tcPr>
            <w:tcW w:w="5811" w:type="dxa"/>
          </w:tcPr>
          <w:p w14:paraId="3472F9FB" w14:textId="09B39481" w:rsidR="00823AA2" w:rsidRPr="00362AE0" w:rsidRDefault="00823AA2" w:rsidP="00823AA2">
            <w:r w:rsidRPr="00362AE0">
              <w:rPr>
                <w:rFonts w:ascii="Segoe UI Symbol" w:hAnsi="Segoe UI Symbol" w:cs="Segoe UI Symbol"/>
              </w:rPr>
              <w:t>☐</w:t>
            </w:r>
            <w:r w:rsidRPr="00362AE0">
              <w:t xml:space="preserve"> </w:t>
            </w:r>
            <w:r w:rsidR="00CC18EB">
              <w:t>j</w:t>
            </w:r>
            <w:r w:rsidRPr="00362AE0">
              <w:t xml:space="preserve">a </w:t>
            </w:r>
          </w:p>
          <w:p w14:paraId="345F7CBA" w14:textId="73904E12" w:rsidR="00823AA2" w:rsidRPr="00362AE0" w:rsidRDefault="00823AA2" w:rsidP="00823AA2">
            <w:r w:rsidRPr="00362AE0">
              <w:rPr>
                <w:rFonts w:ascii="Segoe UI Symbol" w:hAnsi="Segoe UI Symbol" w:cs="Segoe UI Symbol"/>
              </w:rPr>
              <w:t>☐</w:t>
            </w:r>
            <w:r w:rsidRPr="00362AE0">
              <w:t xml:space="preserve"> </w:t>
            </w:r>
            <w:r w:rsidR="00CC18EB">
              <w:t>n</w:t>
            </w:r>
            <w:r w:rsidRPr="00362AE0">
              <w:t xml:space="preserve">ein </w:t>
            </w:r>
          </w:p>
          <w:p w14:paraId="3383FFB2" w14:textId="6C5286FE" w:rsidR="00823AA2" w:rsidRPr="00362AE0" w:rsidRDefault="00823AA2" w:rsidP="00823AA2">
            <w:r w:rsidRPr="00362AE0">
              <w:rPr>
                <w:rFonts w:ascii="Segoe UI Symbol" w:hAnsi="Segoe UI Symbol" w:cs="Segoe UI Symbol"/>
              </w:rPr>
              <w:t>☐</w:t>
            </w:r>
            <w:r w:rsidRPr="00362AE0">
              <w:t xml:space="preserve"> </w:t>
            </w:r>
            <w:r w:rsidR="00CC18EB">
              <w:t>n</w:t>
            </w:r>
            <w:r w:rsidRPr="00362AE0">
              <w:t>och nicht</w:t>
            </w:r>
          </w:p>
        </w:tc>
      </w:tr>
      <w:tr w:rsidR="00362AE0" w:rsidRPr="00362AE0" w14:paraId="7B29725E" w14:textId="77777777" w:rsidTr="00BC0BD1">
        <w:trPr>
          <w:trHeight w:val="374"/>
        </w:trPr>
        <w:tc>
          <w:tcPr>
            <w:tcW w:w="3828" w:type="dxa"/>
          </w:tcPr>
          <w:p w14:paraId="434F990C" w14:textId="7FEC7754" w:rsidR="00362AE0" w:rsidRPr="00362AE0" w:rsidRDefault="00362AE0" w:rsidP="00362AE0">
            <w:r w:rsidRPr="00362AE0">
              <w:t xml:space="preserve">Wie beurteilt die Firma </w:t>
            </w:r>
            <w:r w:rsidR="000D7406">
              <w:t>den</w:t>
            </w:r>
            <w:r w:rsidRPr="00362AE0">
              <w:t xml:space="preserve"> Inhalt des Kontrollberichts?</w:t>
            </w:r>
          </w:p>
          <w:p w14:paraId="6F97ECD4" w14:textId="186165D3" w:rsidR="00823AA2" w:rsidRPr="00362AE0" w:rsidRDefault="00823AA2" w:rsidP="00362AE0">
            <w:pPr>
              <w:rPr>
                <w:highlight w:val="yellow"/>
              </w:rPr>
            </w:pPr>
          </w:p>
        </w:tc>
        <w:tc>
          <w:tcPr>
            <w:tcW w:w="5811" w:type="dxa"/>
          </w:tcPr>
          <w:p w14:paraId="22834992" w14:textId="20D2CA67" w:rsidR="00362AE0" w:rsidRPr="00362AE0" w:rsidRDefault="00EF6566" w:rsidP="00362AE0">
            <w:sdt>
              <w:sdtPr>
                <w:id w:val="47549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AE0" w:rsidRPr="00362A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AE0" w:rsidRPr="00362AE0">
              <w:t xml:space="preserve"> </w:t>
            </w:r>
            <w:r w:rsidR="00CC18EB">
              <w:t>e</w:t>
            </w:r>
            <w:r w:rsidR="00362AE0" w:rsidRPr="00362AE0">
              <w:t>infach und nachvollziehbar</w:t>
            </w:r>
          </w:p>
          <w:p w14:paraId="21AA36F7" w14:textId="4CEB2278" w:rsidR="00362AE0" w:rsidRPr="00362AE0" w:rsidRDefault="00EF6566" w:rsidP="00362AE0">
            <w:sdt>
              <w:sdtPr>
                <w:id w:val="1969077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AE0" w:rsidRPr="00362A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AE0" w:rsidRPr="00362AE0">
              <w:t xml:space="preserve"> </w:t>
            </w:r>
            <w:r w:rsidR="00CC18EB">
              <w:t>v</w:t>
            </w:r>
            <w:r w:rsidR="00362AE0" w:rsidRPr="00362AE0">
              <w:t>erbesserungsw</w:t>
            </w:r>
            <w:r w:rsidR="00362AE0" w:rsidRPr="00362AE0">
              <w:rPr>
                <w:rFonts w:ascii="Arial" w:hAnsi="Arial" w:cs="Arial"/>
              </w:rPr>
              <w:t>ü</w:t>
            </w:r>
            <w:r w:rsidR="00362AE0" w:rsidRPr="00362AE0">
              <w:t>rdig</w:t>
            </w:r>
          </w:p>
          <w:p w14:paraId="782AC318" w14:textId="77777777" w:rsidR="006911CB" w:rsidRDefault="00EF6566" w:rsidP="00362AE0">
            <w:sdt>
              <w:sdtPr>
                <w:id w:val="-128981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AE0" w:rsidRPr="00362A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AE0" w:rsidRPr="00362AE0">
              <w:t xml:space="preserve"> </w:t>
            </w:r>
            <w:r w:rsidR="00CC18EB">
              <w:t>k</w:t>
            </w:r>
            <w:r w:rsidR="00362AE0" w:rsidRPr="00362AE0">
              <w:t>ompliziert und unklar</w:t>
            </w:r>
          </w:p>
          <w:p w14:paraId="32658198" w14:textId="2F6035FC" w:rsidR="006911CB" w:rsidRPr="006911CB" w:rsidRDefault="006911CB" w:rsidP="00362AE0"/>
        </w:tc>
      </w:tr>
      <w:tr w:rsidR="00362AE0" w:rsidRPr="00362AE0" w14:paraId="22492378" w14:textId="77777777" w:rsidTr="00BC0BD1">
        <w:trPr>
          <w:trHeight w:val="374"/>
        </w:trPr>
        <w:tc>
          <w:tcPr>
            <w:tcW w:w="3828" w:type="dxa"/>
          </w:tcPr>
          <w:p w14:paraId="1312BB55" w14:textId="46AA6647" w:rsidR="00362AE0" w:rsidRDefault="00362AE0" w:rsidP="00362AE0">
            <w:r w:rsidRPr="00362AE0">
              <w:t xml:space="preserve">Hatten Sie die Möglichkeit, Fragen zu stellen oder Rückmeldungen zu geben, bevor der </w:t>
            </w:r>
            <w:r w:rsidR="00731E24">
              <w:t>Kontrollb</w:t>
            </w:r>
            <w:r w:rsidRPr="00362AE0">
              <w:t>ericht abgeschlossen wurde?</w:t>
            </w:r>
          </w:p>
          <w:p w14:paraId="28C33B1D" w14:textId="39C3999E" w:rsidR="006911CB" w:rsidRPr="00362AE0" w:rsidRDefault="006911CB" w:rsidP="00362AE0"/>
        </w:tc>
        <w:tc>
          <w:tcPr>
            <w:tcW w:w="5811" w:type="dxa"/>
          </w:tcPr>
          <w:p w14:paraId="30841D0F" w14:textId="3D1538DE" w:rsidR="00362AE0" w:rsidRPr="00362AE0" w:rsidRDefault="00362AE0" w:rsidP="00362AE0">
            <w:r w:rsidRPr="00362AE0">
              <w:rPr>
                <w:rFonts w:ascii="Segoe UI Symbol" w:hAnsi="Segoe UI Symbol" w:cs="Segoe UI Symbol"/>
              </w:rPr>
              <w:t>☐</w:t>
            </w:r>
            <w:r w:rsidRPr="00362AE0">
              <w:t xml:space="preserve"> </w:t>
            </w:r>
            <w:r w:rsidR="00CC18EB">
              <w:t>j</w:t>
            </w:r>
            <w:r w:rsidRPr="00362AE0">
              <w:t xml:space="preserve">a </w:t>
            </w:r>
          </w:p>
          <w:p w14:paraId="64BF8473" w14:textId="46FF11BB" w:rsidR="00362AE0" w:rsidRPr="00362AE0" w:rsidRDefault="00362AE0" w:rsidP="00362AE0">
            <w:r w:rsidRPr="00362AE0">
              <w:rPr>
                <w:rFonts w:ascii="Segoe UI Symbol" w:hAnsi="Segoe UI Symbol" w:cs="Segoe UI Symbol"/>
              </w:rPr>
              <w:t>☐</w:t>
            </w:r>
            <w:r w:rsidRPr="00362AE0">
              <w:t xml:space="preserve"> </w:t>
            </w:r>
            <w:r w:rsidR="00090061">
              <w:t>n</w:t>
            </w:r>
            <w:r w:rsidRPr="00362AE0">
              <w:t>ein</w:t>
            </w:r>
          </w:p>
        </w:tc>
      </w:tr>
      <w:tr w:rsidR="00386D8F" w:rsidRPr="00386D8F" w14:paraId="08A30FAC" w14:textId="77777777" w:rsidTr="00BC0BD1">
        <w:trPr>
          <w:trHeight w:val="374"/>
        </w:trPr>
        <w:tc>
          <w:tcPr>
            <w:tcW w:w="3828" w:type="dxa"/>
          </w:tcPr>
          <w:p w14:paraId="255BC5CE" w14:textId="0C980CA9" w:rsidR="00AF69E8" w:rsidRPr="00386D8F" w:rsidRDefault="00AF69E8" w:rsidP="00AF69E8">
            <w:r w:rsidRPr="00386D8F">
              <w:lastRenderedPageBreak/>
              <w:t xml:space="preserve">Entsprach der </w:t>
            </w:r>
            <w:r w:rsidR="0090340C">
              <w:t>Kontrollb</w:t>
            </w:r>
            <w:r w:rsidRPr="00386D8F">
              <w:t>ericht dem tatsächlichen Ablauf und den besprochenen Punkten der Kontrolle?</w:t>
            </w:r>
          </w:p>
          <w:p w14:paraId="6FAFBCF4" w14:textId="65712B36" w:rsidR="00386D8F" w:rsidRPr="00386D8F" w:rsidRDefault="00386D8F" w:rsidP="00AF69E8"/>
        </w:tc>
        <w:tc>
          <w:tcPr>
            <w:tcW w:w="5811" w:type="dxa"/>
          </w:tcPr>
          <w:p w14:paraId="5CB7B15A" w14:textId="6B896132" w:rsidR="00AF69E8" w:rsidRPr="00386D8F" w:rsidRDefault="00AF69E8" w:rsidP="00AF69E8">
            <w:r w:rsidRPr="00386D8F">
              <w:rPr>
                <w:rFonts w:ascii="Segoe UI Symbol" w:hAnsi="Segoe UI Symbol" w:cs="Segoe UI Symbol"/>
              </w:rPr>
              <w:t>☐</w:t>
            </w:r>
            <w:r w:rsidRPr="00386D8F">
              <w:t xml:space="preserve"> </w:t>
            </w:r>
            <w:r w:rsidR="00090061" w:rsidRPr="00386D8F">
              <w:t>j</w:t>
            </w:r>
            <w:r w:rsidRPr="00386D8F">
              <w:t xml:space="preserve">a </w:t>
            </w:r>
          </w:p>
          <w:p w14:paraId="159FF330" w14:textId="4E6DB16C" w:rsidR="00AF69E8" w:rsidRPr="00386D8F" w:rsidRDefault="00AF69E8" w:rsidP="00AF69E8">
            <w:r w:rsidRPr="00386D8F">
              <w:rPr>
                <w:rFonts w:ascii="Segoe UI Symbol" w:hAnsi="Segoe UI Symbol" w:cs="Segoe UI Symbol"/>
              </w:rPr>
              <w:t>☐</w:t>
            </w:r>
            <w:r w:rsidRPr="00386D8F">
              <w:t xml:space="preserve"> </w:t>
            </w:r>
            <w:r w:rsidR="00090061" w:rsidRPr="00386D8F">
              <w:t>t</w:t>
            </w:r>
            <w:r w:rsidRPr="00386D8F">
              <w:t xml:space="preserve">eilweise </w:t>
            </w:r>
          </w:p>
          <w:p w14:paraId="67DAD5B7" w14:textId="383637FA" w:rsidR="00AF69E8" w:rsidRPr="00386D8F" w:rsidRDefault="00AF69E8" w:rsidP="00AF69E8">
            <w:r w:rsidRPr="00386D8F">
              <w:rPr>
                <w:rFonts w:ascii="Segoe UI Symbol" w:hAnsi="Segoe UI Symbol" w:cs="Segoe UI Symbol"/>
              </w:rPr>
              <w:t>☐</w:t>
            </w:r>
            <w:r w:rsidRPr="00386D8F">
              <w:t xml:space="preserve"> </w:t>
            </w:r>
            <w:r w:rsidR="00090061" w:rsidRPr="00386D8F">
              <w:t>n</w:t>
            </w:r>
            <w:r w:rsidRPr="00386D8F">
              <w:t>ein</w:t>
            </w:r>
          </w:p>
          <w:p w14:paraId="43F0D187" w14:textId="768AE0EB" w:rsidR="00421C43" w:rsidRPr="00386D8F" w:rsidRDefault="00421C43" w:rsidP="00AF69E8"/>
        </w:tc>
      </w:tr>
      <w:tr w:rsidR="00BC0BD1" w:rsidRPr="00AF69E8" w14:paraId="24B25BE9" w14:textId="77777777" w:rsidTr="00BC0BD1">
        <w:trPr>
          <w:trHeight w:val="374"/>
        </w:trPr>
        <w:tc>
          <w:tcPr>
            <w:tcW w:w="3828" w:type="dxa"/>
            <w:shd w:val="clear" w:color="auto" w:fill="D9D9D9" w:themeFill="background1" w:themeFillShade="D9"/>
          </w:tcPr>
          <w:p w14:paraId="51652AD9" w14:textId="1E956299" w:rsidR="00362AE0" w:rsidRPr="00AF69E8" w:rsidRDefault="00AF69E8" w:rsidP="00362AE0">
            <w:r w:rsidRPr="00AF69E8">
              <w:rPr>
                <w:b/>
                <w:bCs/>
              </w:rPr>
              <w:t>Gesamteindruck der Kontrolle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31299E80" w14:textId="77777777" w:rsidR="00362AE0" w:rsidRPr="00AF69E8" w:rsidRDefault="00362AE0" w:rsidP="00362AE0"/>
        </w:tc>
      </w:tr>
      <w:tr w:rsidR="00AF69E8" w:rsidRPr="00362AE0" w14:paraId="750228FB" w14:textId="77777777" w:rsidTr="00BC0BD1">
        <w:trPr>
          <w:trHeight w:val="374"/>
        </w:trPr>
        <w:tc>
          <w:tcPr>
            <w:tcW w:w="3828" w:type="dxa"/>
          </w:tcPr>
          <w:p w14:paraId="22744ED0" w14:textId="77777777" w:rsidR="00AF69E8" w:rsidRDefault="00AF69E8" w:rsidP="00AF69E8">
            <w:r w:rsidRPr="00572DF1">
              <w:t>Wie beurteilt die Firma den Gesamteindruck der Kontrolle?</w:t>
            </w:r>
          </w:p>
          <w:p w14:paraId="37B3B934" w14:textId="77777777" w:rsidR="00AF69E8" w:rsidRPr="00362AE0" w:rsidRDefault="00AF69E8" w:rsidP="00AF69E8"/>
        </w:tc>
        <w:tc>
          <w:tcPr>
            <w:tcW w:w="5811" w:type="dxa"/>
          </w:tcPr>
          <w:p w14:paraId="4CD55AE4" w14:textId="618FBB1B" w:rsidR="00AF69E8" w:rsidRDefault="00EF6566" w:rsidP="00AF69E8">
            <w:sdt>
              <w:sdtPr>
                <w:id w:val="163028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F69E8">
              <w:t xml:space="preserve"> </w:t>
            </w:r>
            <w:r w:rsidR="00090061">
              <w:t>g</w:t>
            </w:r>
            <w:r w:rsidR="00AF69E8" w:rsidRPr="00572DF1">
              <w:t>ut und konstruktiv</w:t>
            </w:r>
          </w:p>
          <w:p w14:paraId="300CAC67" w14:textId="09F1BBBB" w:rsidR="00AF69E8" w:rsidRDefault="00EF6566" w:rsidP="00AF69E8">
            <w:sdt>
              <w:sdtPr>
                <w:id w:val="115672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F69E8">
              <w:t xml:space="preserve"> </w:t>
            </w:r>
            <w:r w:rsidR="00090061">
              <w:t>v</w:t>
            </w:r>
            <w:r w:rsidR="00AF69E8" w:rsidRPr="00572DF1">
              <w:t>erbesserungsw</w:t>
            </w:r>
            <w:r w:rsidR="00AF69E8" w:rsidRPr="00572DF1">
              <w:rPr>
                <w:rFonts w:ascii="Arial" w:hAnsi="Arial" w:cs="Arial"/>
              </w:rPr>
              <w:t>ü</w:t>
            </w:r>
            <w:r w:rsidR="00AF69E8" w:rsidRPr="00572DF1">
              <w:t>rdig</w:t>
            </w:r>
          </w:p>
          <w:p w14:paraId="713EC182" w14:textId="29294AD4" w:rsidR="00AF69E8" w:rsidRDefault="00EF6566" w:rsidP="00AF69E8">
            <w:sdt>
              <w:sdtPr>
                <w:id w:val="-194576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F69E8">
              <w:t xml:space="preserve"> </w:t>
            </w:r>
            <w:r w:rsidR="00090061">
              <w:t>u</w:t>
            </w:r>
            <w:r w:rsidR="00AF69E8" w:rsidRPr="00572DF1">
              <w:t>nzureichend / schlecht</w:t>
            </w:r>
          </w:p>
          <w:p w14:paraId="0F928D1E" w14:textId="5C613E4D" w:rsidR="00AF69E8" w:rsidRDefault="00EF6566" w:rsidP="00AF69E8">
            <w:sdt>
              <w:sdtPr>
                <w:id w:val="-1106655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F69E8">
              <w:t xml:space="preserve"> </w:t>
            </w:r>
            <w:r w:rsidR="00090061">
              <w:t>R</w:t>
            </w:r>
            <w:r w:rsidR="00AF69E8" w:rsidRPr="00572DF1">
              <w:t>esultat ist nachvollziehbar und in Ordnung</w:t>
            </w:r>
          </w:p>
          <w:p w14:paraId="043C792A" w14:textId="17009AB5" w:rsidR="00AF69E8" w:rsidRDefault="00EF6566" w:rsidP="00AF69E8">
            <w:sdt>
              <w:sdtPr>
                <w:id w:val="-106972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F69E8">
              <w:t xml:space="preserve"> </w:t>
            </w:r>
            <w:r w:rsidR="00AF69E8" w:rsidRPr="00572DF1">
              <w:t>Firma ist mit dem Resultat nicht einverstanden</w:t>
            </w:r>
          </w:p>
          <w:p w14:paraId="04D4DBD5" w14:textId="77777777" w:rsidR="00AF69E8" w:rsidRPr="00362AE0" w:rsidRDefault="00AF69E8" w:rsidP="00AF69E8"/>
        </w:tc>
      </w:tr>
      <w:tr w:rsidR="00FE40A2" w:rsidRPr="00FE40A2" w14:paraId="4D8C9A49" w14:textId="77777777" w:rsidTr="00C571EE">
        <w:trPr>
          <w:trHeight w:val="374"/>
        </w:trPr>
        <w:tc>
          <w:tcPr>
            <w:tcW w:w="3828" w:type="dxa"/>
          </w:tcPr>
          <w:p w14:paraId="3DAA772D" w14:textId="1F0AE6B1" w:rsidR="00C571EE" w:rsidRPr="00386D8F" w:rsidRDefault="00C571EE" w:rsidP="00BC0BD1">
            <w:r w:rsidRPr="00386D8F">
              <w:t xml:space="preserve">Möchten Sie eine allgemeine Rückmeldung zur Qualität des </w:t>
            </w:r>
            <w:r w:rsidR="00BB1F28">
              <w:t>Kontroll</w:t>
            </w:r>
            <w:r w:rsidRPr="00386D8F">
              <w:t>berichts geben?</w:t>
            </w:r>
          </w:p>
          <w:p w14:paraId="0DB8FB21" w14:textId="77777777" w:rsidR="00C571EE" w:rsidRPr="00386D8F" w:rsidRDefault="00C571EE" w:rsidP="00C571EE"/>
        </w:tc>
        <w:tc>
          <w:tcPr>
            <w:tcW w:w="5811" w:type="dxa"/>
          </w:tcPr>
          <w:p w14:paraId="42496F98" w14:textId="6B548434" w:rsidR="00C571EE" w:rsidRPr="00386D8F" w:rsidRDefault="00C571EE" w:rsidP="00C571EE">
            <w:r w:rsidRPr="00386D8F">
              <w:rPr>
                <w:rFonts w:ascii="Segoe UI Symbol" w:hAnsi="Segoe UI Symbol" w:cs="Segoe UI Symbol"/>
              </w:rPr>
              <w:t>☐</w:t>
            </w:r>
            <w:r w:rsidRPr="00386D8F">
              <w:t xml:space="preserve"> </w:t>
            </w:r>
            <w:r w:rsidR="00090061" w:rsidRPr="00386D8F">
              <w:t>j</w:t>
            </w:r>
            <w:r w:rsidRPr="00386D8F">
              <w:t xml:space="preserve">a </w:t>
            </w:r>
          </w:p>
          <w:p w14:paraId="56985D11" w14:textId="423BA34F" w:rsidR="00C571EE" w:rsidRPr="00386D8F" w:rsidRDefault="00C571EE" w:rsidP="00C571EE">
            <w:r w:rsidRPr="00386D8F">
              <w:rPr>
                <w:rFonts w:ascii="Segoe UI Symbol" w:hAnsi="Segoe UI Symbol" w:cs="Segoe UI Symbol"/>
              </w:rPr>
              <w:t>☐</w:t>
            </w:r>
            <w:r w:rsidRPr="00386D8F">
              <w:t xml:space="preserve"> </w:t>
            </w:r>
            <w:r w:rsidR="00090061" w:rsidRPr="00386D8F">
              <w:t>n</w:t>
            </w:r>
            <w:r w:rsidRPr="00386D8F">
              <w:t>ein</w:t>
            </w:r>
          </w:p>
          <w:p w14:paraId="50A4F4EA" w14:textId="2F7D3A9D" w:rsidR="00C571EE" w:rsidRPr="00FE40A2" w:rsidRDefault="00386D8F" w:rsidP="00BC0BD1">
            <w:r w:rsidRPr="00386D8F">
              <w:t>Wenn ja, welche</w:t>
            </w:r>
            <w:r w:rsidR="00AC0824">
              <w:t>?</w:t>
            </w:r>
          </w:p>
          <w:p w14:paraId="2BE6EF26" w14:textId="77777777" w:rsidR="00C571EE" w:rsidRDefault="00C571EE" w:rsidP="00C571EE">
            <w:pPr>
              <w:rPr>
                <w:b/>
                <w:bCs/>
              </w:rPr>
            </w:pPr>
          </w:p>
          <w:p w14:paraId="302D1BB4" w14:textId="77777777" w:rsidR="00856CD6" w:rsidRPr="00FE40A2" w:rsidRDefault="00856CD6" w:rsidP="00C571EE">
            <w:pPr>
              <w:rPr>
                <w:b/>
                <w:bCs/>
              </w:rPr>
            </w:pPr>
          </w:p>
        </w:tc>
      </w:tr>
      <w:tr w:rsidR="003A4919" w:rsidRPr="00BC0BD1" w14:paraId="4091AE84" w14:textId="77777777" w:rsidTr="00500DF6">
        <w:trPr>
          <w:trHeight w:val="374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0E4678B7" w14:textId="18BE68BD" w:rsidR="003A4919" w:rsidRPr="00BC0BD1" w:rsidRDefault="009262F6" w:rsidP="009262F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Bemerkungen und </w:t>
            </w:r>
            <w:r w:rsidR="003A4919" w:rsidRPr="00BC0BD1">
              <w:rPr>
                <w:b/>
                <w:bCs/>
              </w:rPr>
              <w:t>Verbesserungsvorschläge</w:t>
            </w:r>
          </w:p>
        </w:tc>
      </w:tr>
      <w:tr w:rsidR="003A4919" w:rsidRPr="00386D8F" w14:paraId="4D05C9D7" w14:textId="77777777" w:rsidTr="00500DF6">
        <w:trPr>
          <w:trHeight w:val="374"/>
        </w:trPr>
        <w:tc>
          <w:tcPr>
            <w:tcW w:w="3828" w:type="dxa"/>
          </w:tcPr>
          <w:p w14:paraId="2014DE39" w14:textId="77777777" w:rsidR="003A4919" w:rsidRPr="00386D8F" w:rsidRDefault="003A4919" w:rsidP="00500DF6">
            <w:pPr>
              <w:rPr>
                <w:b/>
                <w:bCs/>
              </w:rPr>
            </w:pPr>
            <w:r w:rsidRPr="00386D8F">
              <w:t>Welche Aspekte des Kontrollverlaufs haben Sie als besonders positiv empfunden?</w:t>
            </w:r>
          </w:p>
        </w:tc>
        <w:tc>
          <w:tcPr>
            <w:tcW w:w="5811" w:type="dxa"/>
          </w:tcPr>
          <w:p w14:paraId="5B9DE7EE" w14:textId="7EE6AA0B" w:rsidR="003A4919" w:rsidRPr="00386D8F" w:rsidRDefault="003A4919" w:rsidP="00500DF6">
            <w:r w:rsidRPr="00386D8F">
              <w:t>Bitte hier angeben</w:t>
            </w:r>
            <w:r w:rsidR="0076545F" w:rsidRPr="00386D8F">
              <w:t>:</w:t>
            </w:r>
          </w:p>
          <w:p w14:paraId="53D76A47" w14:textId="77777777" w:rsidR="003A4919" w:rsidRPr="00386D8F" w:rsidRDefault="003A4919" w:rsidP="00500DF6"/>
          <w:p w14:paraId="0A151750" w14:textId="77777777" w:rsidR="003A4919" w:rsidRPr="00386D8F" w:rsidRDefault="003A4919" w:rsidP="00500DF6"/>
          <w:p w14:paraId="662C12A8" w14:textId="77777777" w:rsidR="003A4919" w:rsidRPr="00386D8F" w:rsidRDefault="003A4919" w:rsidP="00500DF6"/>
          <w:p w14:paraId="43D49285" w14:textId="77777777" w:rsidR="003A4919" w:rsidRPr="00386D8F" w:rsidRDefault="003A4919" w:rsidP="00500DF6">
            <w:pPr>
              <w:rPr>
                <w:b/>
                <w:bCs/>
              </w:rPr>
            </w:pPr>
          </w:p>
        </w:tc>
      </w:tr>
      <w:tr w:rsidR="003A4919" w:rsidRPr="00823AA2" w14:paraId="12EB5724" w14:textId="77777777" w:rsidTr="00500DF6">
        <w:trPr>
          <w:trHeight w:val="877"/>
        </w:trPr>
        <w:tc>
          <w:tcPr>
            <w:tcW w:w="3828" w:type="dxa"/>
          </w:tcPr>
          <w:p w14:paraId="721D088E" w14:textId="77777777" w:rsidR="003A4919" w:rsidRPr="00386D8F" w:rsidRDefault="003A4919" w:rsidP="00500DF6">
            <w:r w:rsidRPr="00386D8F">
              <w:t>Welche Aspekte sollten Ihrer Meinung nach beim Ablauf der Kontrolle verbessert werden?</w:t>
            </w:r>
          </w:p>
        </w:tc>
        <w:tc>
          <w:tcPr>
            <w:tcW w:w="5811" w:type="dxa"/>
          </w:tcPr>
          <w:p w14:paraId="5EDE2C6A" w14:textId="454682A3" w:rsidR="003A4919" w:rsidRPr="00823AA2" w:rsidRDefault="003A4919" w:rsidP="00500DF6">
            <w:r w:rsidRPr="00386D8F">
              <w:t>Bitte hier angeben</w:t>
            </w:r>
            <w:r w:rsidR="0076545F" w:rsidRPr="00386D8F">
              <w:t>:</w:t>
            </w:r>
          </w:p>
          <w:p w14:paraId="51679152" w14:textId="77777777" w:rsidR="003A4919" w:rsidRDefault="003A4919" w:rsidP="00500DF6">
            <w:pPr>
              <w:rPr>
                <w:b/>
                <w:bCs/>
              </w:rPr>
            </w:pPr>
          </w:p>
          <w:p w14:paraId="5B953170" w14:textId="77777777" w:rsidR="00DA651E" w:rsidRDefault="00DA651E" w:rsidP="00500DF6">
            <w:pPr>
              <w:rPr>
                <w:b/>
                <w:bCs/>
              </w:rPr>
            </w:pPr>
          </w:p>
          <w:p w14:paraId="0CEA17E8" w14:textId="77777777" w:rsidR="00DA651E" w:rsidRDefault="00DA651E" w:rsidP="00500DF6">
            <w:pPr>
              <w:rPr>
                <w:b/>
                <w:bCs/>
              </w:rPr>
            </w:pPr>
          </w:p>
          <w:p w14:paraId="0C5AD007" w14:textId="77777777" w:rsidR="00DA651E" w:rsidRPr="00823AA2" w:rsidRDefault="00DA651E" w:rsidP="00500DF6">
            <w:pPr>
              <w:rPr>
                <w:b/>
                <w:bCs/>
              </w:rPr>
            </w:pPr>
          </w:p>
        </w:tc>
      </w:tr>
      <w:tr w:rsidR="008D029C" w:rsidRPr="00823AA2" w14:paraId="33245E79" w14:textId="77777777" w:rsidTr="00500DF6">
        <w:trPr>
          <w:trHeight w:val="877"/>
        </w:trPr>
        <w:tc>
          <w:tcPr>
            <w:tcW w:w="3828" w:type="dxa"/>
          </w:tcPr>
          <w:p w14:paraId="00B61015" w14:textId="521A8D16" w:rsidR="008D029C" w:rsidRPr="00386D8F" w:rsidRDefault="008D029C" w:rsidP="00500DF6">
            <w:r>
              <w:t>Weitere Bemerkungen:</w:t>
            </w:r>
          </w:p>
        </w:tc>
        <w:tc>
          <w:tcPr>
            <w:tcW w:w="5811" w:type="dxa"/>
          </w:tcPr>
          <w:p w14:paraId="0A54C2A6" w14:textId="77777777" w:rsidR="009262F6" w:rsidRPr="00823AA2" w:rsidRDefault="009262F6" w:rsidP="009262F6">
            <w:r w:rsidRPr="00386D8F">
              <w:t>Bitte hier angeben:</w:t>
            </w:r>
          </w:p>
          <w:p w14:paraId="6393AB6D" w14:textId="77777777" w:rsidR="008D029C" w:rsidRPr="00386D8F" w:rsidRDefault="008D029C" w:rsidP="00500DF6"/>
        </w:tc>
      </w:tr>
      <w:tr w:rsidR="00BC0BD1" w:rsidRPr="00BC769D" w14:paraId="1CE87D99" w14:textId="77777777" w:rsidTr="00BC769D">
        <w:trPr>
          <w:trHeight w:val="366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3205A06F" w14:textId="7354D31C" w:rsidR="00BC0BD1" w:rsidRPr="00BC769D" w:rsidRDefault="008210CD" w:rsidP="00BC0BD1">
            <w:pPr>
              <w:rPr>
                <w:b/>
                <w:bCs/>
              </w:rPr>
            </w:pPr>
            <w:r>
              <w:rPr>
                <w:b/>
                <w:bCs/>
              </w:rPr>
              <w:t>Datenschutz</w:t>
            </w:r>
          </w:p>
        </w:tc>
      </w:tr>
      <w:tr w:rsidR="008210CD" w:rsidRPr="008210CD" w14:paraId="4833304E" w14:textId="77777777" w:rsidTr="001D27B2">
        <w:trPr>
          <w:trHeight w:val="753"/>
        </w:trPr>
        <w:tc>
          <w:tcPr>
            <w:tcW w:w="9639" w:type="dxa"/>
            <w:gridSpan w:val="2"/>
          </w:tcPr>
          <w:p w14:paraId="11919D04" w14:textId="77777777" w:rsidR="00F642D1" w:rsidRDefault="00290A21" w:rsidP="00BC0BD1">
            <w:r w:rsidRPr="00290A21">
              <w:t>Die im Formular gemachten Angaben werden vertraulich behandelt und ausschliesslich in anonymisierter Form für interne Auswertungen sowie für den Austausch mit dem zuständigen Durchführungsorgan verwendet.</w:t>
            </w:r>
          </w:p>
          <w:p w14:paraId="79E102BE" w14:textId="40505A42" w:rsidR="00290A21" w:rsidRPr="008210CD" w:rsidRDefault="00290A21" w:rsidP="00BC0BD1"/>
        </w:tc>
      </w:tr>
      <w:tr w:rsidR="00BC0BD1" w14:paraId="20545C0A" w14:textId="77777777" w:rsidTr="00FC36F5">
        <w:trPr>
          <w:trHeight w:val="566"/>
        </w:trPr>
        <w:tc>
          <w:tcPr>
            <w:tcW w:w="9639" w:type="dxa"/>
            <w:gridSpan w:val="2"/>
          </w:tcPr>
          <w:p w14:paraId="556839AD" w14:textId="151F88C4" w:rsidR="00BC0BD1" w:rsidRDefault="00BC0BD1" w:rsidP="00BC0BD1">
            <w:r w:rsidRPr="00A91EF1">
              <w:rPr>
                <w:b/>
                <w:bCs/>
              </w:rPr>
              <w:t>Datum, Unterschrift</w:t>
            </w:r>
          </w:p>
          <w:p w14:paraId="54F7BED9" w14:textId="77777777" w:rsidR="001D27B2" w:rsidRDefault="001D27B2" w:rsidP="00BC0BD1"/>
          <w:p w14:paraId="52651B33" w14:textId="4839301E" w:rsidR="00BC0BD1" w:rsidRPr="00690CC6" w:rsidRDefault="00BC0BD1" w:rsidP="00BC0BD1">
            <w:r w:rsidRPr="00690CC6">
              <w:t>Datum: ______________________</w:t>
            </w:r>
          </w:p>
          <w:p w14:paraId="14646B1F" w14:textId="77777777" w:rsidR="00E2075F" w:rsidRDefault="00E2075F" w:rsidP="00BC0BD1"/>
          <w:p w14:paraId="3E7BB71C" w14:textId="77777777" w:rsidR="00AF7E5C" w:rsidRDefault="00AF7E5C" w:rsidP="00BC0BD1"/>
          <w:p w14:paraId="18D11C5A" w14:textId="5E86CBB6" w:rsidR="00BC0BD1" w:rsidRPr="00690CC6" w:rsidRDefault="00BC0BD1" w:rsidP="00BC0BD1">
            <w:r w:rsidRPr="00690CC6">
              <w:t>Unterschrift (Firma/Ansprechperson): ______________________</w:t>
            </w:r>
            <w:r w:rsidR="001D27B2">
              <w:t>___________</w:t>
            </w:r>
          </w:p>
          <w:p w14:paraId="7AB22C24" w14:textId="3757E2BF" w:rsidR="00BC0BD1" w:rsidRDefault="00BC0BD1" w:rsidP="00BC0BD1"/>
        </w:tc>
      </w:tr>
    </w:tbl>
    <w:p w14:paraId="244D3168" w14:textId="77777777" w:rsidR="006A64A7" w:rsidRPr="00A24A5A" w:rsidRDefault="006A64A7" w:rsidP="00430C7E"/>
    <w:p w14:paraId="38137159" w14:textId="01BAF7D0" w:rsidR="003B7AFB" w:rsidRPr="00690CC6" w:rsidRDefault="00690CC6" w:rsidP="00A24A5A">
      <w:pPr>
        <w:spacing w:after="80" w:line="240" w:lineRule="auto"/>
        <w:rPr>
          <w:b/>
          <w:bCs/>
        </w:rPr>
      </w:pPr>
      <w:r w:rsidRPr="00690CC6">
        <w:rPr>
          <w:b/>
          <w:bCs/>
        </w:rPr>
        <w:t>Rücksendung:</w:t>
      </w:r>
      <w:r w:rsidR="00201640">
        <w:rPr>
          <w:b/>
          <w:bCs/>
        </w:rPr>
        <w:t xml:space="preserve"> </w:t>
      </w:r>
    </w:p>
    <w:p w14:paraId="56607C9F" w14:textId="53522AD8" w:rsidR="00A07BDC" w:rsidRDefault="00423F03" w:rsidP="00A24A5A">
      <w:r w:rsidRPr="00423F03">
        <w:t>Bitte senden Sie das ausgefüllte Formular per E-Mail an:</w:t>
      </w:r>
      <w:r w:rsidR="00F84BCB">
        <w:t xml:space="preserve"> </w:t>
      </w:r>
    </w:p>
    <w:p w14:paraId="6D311235" w14:textId="6DE90829" w:rsidR="00C63C3D" w:rsidRDefault="00A07BDC" w:rsidP="00A24A5A">
      <w:r w:rsidRPr="00761668">
        <w:t>Beratungsstelle für Arbeitssicherheit BfA</w:t>
      </w:r>
      <w:r w:rsidR="00690CC6" w:rsidRPr="00761668">
        <w:t>:</w:t>
      </w:r>
      <w:r w:rsidR="00690CC6" w:rsidRPr="00761668">
        <w:rPr>
          <w:b/>
          <w:bCs/>
        </w:rPr>
        <w:t xml:space="preserve"> </w:t>
      </w:r>
      <w:hyperlink r:id="rId12" w:history="1">
        <w:r w:rsidRPr="00A24A5A">
          <w:rPr>
            <w:rStyle w:val="Hyperlink"/>
            <w:b/>
            <w:bCs/>
          </w:rPr>
          <w:t>beratung@bfa-bau.ch</w:t>
        </w:r>
      </w:hyperlink>
    </w:p>
    <w:sectPr w:rsidR="00C63C3D" w:rsidSect="007E040A">
      <w:headerReference w:type="default" r:id="rId13"/>
      <w:footerReference w:type="default" r:id="rId14"/>
      <w:pgSz w:w="11906" w:h="16838" w:code="9"/>
      <w:pgMar w:top="2948" w:right="850" w:bottom="1417" w:left="1417" w:header="851" w:footer="340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25BB6" w14:textId="77777777" w:rsidR="00EF209B" w:rsidRDefault="00EF209B" w:rsidP="0070135A">
      <w:pPr>
        <w:spacing w:line="240" w:lineRule="auto"/>
      </w:pPr>
      <w:r>
        <w:separator/>
      </w:r>
    </w:p>
  </w:endnote>
  <w:endnote w:type="continuationSeparator" w:id="0">
    <w:p w14:paraId="6B1B1D74" w14:textId="77777777" w:rsidR="00EF209B" w:rsidRDefault="00EF209B" w:rsidP="00701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7ED4" w14:textId="77777777" w:rsidR="0091207D" w:rsidRPr="00D41754" w:rsidRDefault="0091207D" w:rsidP="0091207D">
    <w:pPr>
      <w:pStyle w:val="Fuzeile"/>
      <w:rPr>
        <w:rStyle w:val="Fett"/>
      </w:rPr>
    </w:pPr>
    <w:r w:rsidRPr="00D41754">
      <w:rPr>
        <w:rStyle w:val="Fett"/>
      </w:rPr>
      <w:t>Beratungsstelle für Arbeitssicherheit BfA</w:t>
    </w:r>
  </w:p>
  <w:p w14:paraId="32084F6D" w14:textId="77777777" w:rsidR="0091207D" w:rsidRDefault="0091207D" w:rsidP="0091207D">
    <w:pPr>
      <w:pStyle w:val="Fuzeile"/>
    </w:pPr>
    <w:r>
      <w:t>c/o Schweizerischer Baumeisterverband SBV / Weinbergstrasse 49 / Postfach / 8042 Zürich</w:t>
    </w:r>
  </w:p>
  <w:p w14:paraId="03DBDC39" w14:textId="77777777" w:rsidR="0091207D" w:rsidRDefault="0091207D" w:rsidP="0091207D">
    <w:pPr>
      <w:pStyle w:val="Fuzeile"/>
    </w:pPr>
    <w:r>
      <w:t>+41 58 360 76 66 / beratung@bfa-bau.ch / www.bfa-bau.ch</w:t>
    </w:r>
  </w:p>
  <w:p w14:paraId="249C1F18" w14:textId="77777777" w:rsidR="0091207D" w:rsidRDefault="0091207D" w:rsidP="001400EB">
    <w:pPr>
      <w:pStyle w:val="Fuzeile"/>
      <w:spacing w:line="110" w:lineRule="exact"/>
    </w:pPr>
  </w:p>
  <w:p w14:paraId="1461B1E4" w14:textId="3AE0492D" w:rsidR="00BD4664" w:rsidRPr="00BD4664" w:rsidRDefault="00CF15D6" w:rsidP="00BD4664">
    <w:pPr>
      <w:pStyle w:val="Fuzeile"/>
    </w:pPr>
    <w:r w:rsidRPr="00383743">
      <w:t>BFA-</w:t>
    </w:r>
    <w:r w:rsidR="00416826" w:rsidRPr="00383743">
      <w:t>FO</w:t>
    </w:r>
    <w:r w:rsidRPr="00383743">
      <w:t>-</w:t>
    </w:r>
    <w:r w:rsidR="00383743" w:rsidRPr="00383743">
      <w:t>015</w:t>
    </w:r>
    <w:r w:rsidRPr="00383743">
      <w:t>_</w:t>
    </w:r>
    <w:r w:rsidR="0038649A" w:rsidRPr="00383743">
      <w:t>250505</w:t>
    </w:r>
    <w:r w:rsidR="00B40B6F" w:rsidRPr="00383743">
      <w:t>_</w:t>
    </w:r>
    <w:r w:rsidR="0038649A" w:rsidRPr="00383743">
      <w:t>Feedbackbogen Kontrolle durch</w:t>
    </w:r>
    <w:r w:rsidR="00262954">
      <w:t xml:space="preserve"> ein</w:t>
    </w:r>
    <w:r w:rsidR="0038649A" w:rsidRPr="00383743">
      <w:t xml:space="preserve"> Durchführungsorgan</w:t>
    </w:r>
    <w:r w:rsidR="0091207D" w:rsidRPr="00383743">
      <w:ptab w:relativeTo="margin" w:alignment="right" w:leader="none"/>
    </w:r>
    <w:r w:rsidR="007E040A" w:rsidRPr="00383743">
      <w:fldChar w:fldCharType="begin"/>
    </w:r>
    <w:r w:rsidR="007E040A" w:rsidRPr="00383743">
      <w:instrText xml:space="preserve"> IF </w:instrText>
    </w:r>
    <w:fldSimple w:instr=" NUMPAGES ">
      <w:r w:rsidR="00EF6566">
        <w:rPr>
          <w:noProof/>
        </w:rPr>
        <w:instrText>3</w:instrText>
      </w:r>
    </w:fldSimple>
    <w:r w:rsidR="007E040A" w:rsidRPr="00383743">
      <w:instrText xml:space="preserve"> &gt; 1 "Seite </w:instrText>
    </w:r>
    <w:r w:rsidR="007E040A" w:rsidRPr="00383743">
      <w:fldChar w:fldCharType="begin"/>
    </w:r>
    <w:r w:rsidR="007E040A" w:rsidRPr="00383743">
      <w:instrText xml:space="preserve"> PAGE </w:instrText>
    </w:r>
    <w:r w:rsidR="007E040A" w:rsidRPr="00383743">
      <w:fldChar w:fldCharType="separate"/>
    </w:r>
    <w:r w:rsidR="00EF6566">
      <w:rPr>
        <w:noProof/>
      </w:rPr>
      <w:instrText>2</w:instrText>
    </w:r>
    <w:r w:rsidR="007E040A" w:rsidRPr="00383743">
      <w:fldChar w:fldCharType="end"/>
    </w:r>
    <w:r w:rsidR="007E040A" w:rsidRPr="00383743">
      <w:instrText>/</w:instrText>
    </w:r>
    <w:fldSimple w:instr=" NUMPAGES ">
      <w:r w:rsidR="00EF6566">
        <w:rPr>
          <w:noProof/>
        </w:rPr>
        <w:instrText>3</w:instrText>
      </w:r>
    </w:fldSimple>
    <w:r w:rsidR="007E040A" w:rsidRPr="00383743">
      <w:instrText xml:space="preserve">" "" </w:instrText>
    </w:r>
    <w:r w:rsidR="007E040A" w:rsidRPr="00383743">
      <w:fldChar w:fldCharType="separate"/>
    </w:r>
    <w:r w:rsidR="00EF6566" w:rsidRPr="00383743">
      <w:rPr>
        <w:noProof/>
      </w:rPr>
      <w:t xml:space="preserve">Seite </w:t>
    </w:r>
    <w:r w:rsidR="00EF6566">
      <w:rPr>
        <w:noProof/>
      </w:rPr>
      <w:t>2</w:t>
    </w:r>
    <w:r w:rsidR="00EF6566" w:rsidRPr="00383743">
      <w:rPr>
        <w:noProof/>
      </w:rPr>
      <w:t>/</w:t>
    </w:r>
    <w:r w:rsidR="00EF6566">
      <w:rPr>
        <w:noProof/>
      </w:rPr>
      <w:t>3</w:t>
    </w:r>
    <w:r w:rsidR="007E040A" w:rsidRPr="0038374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56B8" w14:textId="77777777" w:rsidR="00EF209B" w:rsidRDefault="00EF209B" w:rsidP="0070135A">
      <w:pPr>
        <w:spacing w:line="240" w:lineRule="auto"/>
      </w:pPr>
    </w:p>
  </w:footnote>
  <w:footnote w:type="continuationSeparator" w:id="0">
    <w:p w14:paraId="3DBE2648" w14:textId="77777777" w:rsidR="00EF209B" w:rsidRDefault="00EF209B" w:rsidP="00701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AE8D3" w14:textId="77777777" w:rsidR="00BD4664" w:rsidRDefault="00D86A36">
    <w:pPr>
      <w:pStyle w:val="Kopfzeile"/>
    </w:pPr>
    <w:r>
      <w:rPr>
        <w:noProof/>
      </w:rPr>
      <w:drawing>
        <wp:anchor distT="0" distB="0" distL="0" distR="0" simplePos="0" relativeHeight="251663360" behindDoc="0" locked="1" layoutInCell="1" allowOverlap="1" wp14:anchorId="492F2576" wp14:editId="30BCEF5E">
          <wp:simplePos x="0" y="0"/>
          <wp:positionH relativeFrom="page">
            <wp:posOffset>4103370</wp:posOffset>
          </wp:positionH>
          <wp:positionV relativeFrom="page">
            <wp:posOffset>525780</wp:posOffset>
          </wp:positionV>
          <wp:extent cx="3156120" cy="522000"/>
          <wp:effectExtent l="0" t="0" r="6350" b="0"/>
          <wp:wrapNone/>
          <wp:docPr id="4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612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2" w15:restartNumberingAfterBreak="0">
    <w:nsid w:val="18EF3865"/>
    <w:multiLevelType w:val="multilevel"/>
    <w:tmpl w:val="D2CA1BEC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4" w15:restartNumberingAfterBreak="0">
    <w:nsid w:val="33B728A1"/>
    <w:multiLevelType w:val="multilevel"/>
    <w:tmpl w:val="140C736C"/>
    <w:numStyleLink w:val="SBVListeHeading1-3"/>
  </w:abstractNum>
  <w:abstractNum w:abstractNumId="5" w15:restartNumberingAfterBreak="0">
    <w:nsid w:val="466A2553"/>
    <w:multiLevelType w:val="multilevel"/>
    <w:tmpl w:val="D2CA1BEC"/>
    <w:numStyleLink w:val="SBVListeRom"/>
  </w:abstractNum>
  <w:abstractNum w:abstractNumId="6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2023973041">
    <w:abstractNumId w:val="3"/>
  </w:num>
  <w:num w:numId="2" w16cid:durableId="2141609798">
    <w:abstractNumId w:val="1"/>
  </w:num>
  <w:num w:numId="3" w16cid:durableId="582956166">
    <w:abstractNumId w:val="6"/>
  </w:num>
  <w:num w:numId="4" w16cid:durableId="1417630646">
    <w:abstractNumId w:val="0"/>
  </w:num>
  <w:num w:numId="5" w16cid:durableId="564216694">
    <w:abstractNumId w:val="2"/>
  </w:num>
  <w:num w:numId="6" w16cid:durableId="1260872048">
    <w:abstractNumId w:val="4"/>
  </w:num>
  <w:num w:numId="7" w16cid:durableId="67270835">
    <w:abstractNumId w:val="4"/>
  </w:num>
  <w:num w:numId="8" w16cid:durableId="2122218676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63"/>
    <w:rsid w:val="00004837"/>
    <w:rsid w:val="000055D9"/>
    <w:rsid w:val="0001026F"/>
    <w:rsid w:val="000137D5"/>
    <w:rsid w:val="0001477F"/>
    <w:rsid w:val="00015C02"/>
    <w:rsid w:val="000270F3"/>
    <w:rsid w:val="00027EF9"/>
    <w:rsid w:val="00034CD2"/>
    <w:rsid w:val="00034F1F"/>
    <w:rsid w:val="000449D2"/>
    <w:rsid w:val="0005577A"/>
    <w:rsid w:val="000622A7"/>
    <w:rsid w:val="0006529F"/>
    <w:rsid w:val="00067667"/>
    <w:rsid w:val="00071EB6"/>
    <w:rsid w:val="000724B2"/>
    <w:rsid w:val="00077138"/>
    <w:rsid w:val="0007759D"/>
    <w:rsid w:val="0008192B"/>
    <w:rsid w:val="00081EEE"/>
    <w:rsid w:val="00084B73"/>
    <w:rsid w:val="0008586E"/>
    <w:rsid w:val="00086C41"/>
    <w:rsid w:val="00090061"/>
    <w:rsid w:val="00093508"/>
    <w:rsid w:val="00095B2E"/>
    <w:rsid w:val="000A2ED9"/>
    <w:rsid w:val="000B1270"/>
    <w:rsid w:val="000B587D"/>
    <w:rsid w:val="000B5C6B"/>
    <w:rsid w:val="000B5F24"/>
    <w:rsid w:val="000C4637"/>
    <w:rsid w:val="000C696D"/>
    <w:rsid w:val="000C79AE"/>
    <w:rsid w:val="000D1BB4"/>
    <w:rsid w:val="000D2927"/>
    <w:rsid w:val="000D5136"/>
    <w:rsid w:val="000D5B28"/>
    <w:rsid w:val="000D5B97"/>
    <w:rsid w:val="000D7406"/>
    <w:rsid w:val="000E198F"/>
    <w:rsid w:val="000E5965"/>
    <w:rsid w:val="000E5EFC"/>
    <w:rsid w:val="000F1386"/>
    <w:rsid w:val="000F2837"/>
    <w:rsid w:val="000F6420"/>
    <w:rsid w:val="000F6ED8"/>
    <w:rsid w:val="00110E2C"/>
    <w:rsid w:val="0011208A"/>
    <w:rsid w:val="00113360"/>
    <w:rsid w:val="001149BD"/>
    <w:rsid w:val="001149CA"/>
    <w:rsid w:val="00117CFE"/>
    <w:rsid w:val="001211E1"/>
    <w:rsid w:val="00122F5C"/>
    <w:rsid w:val="00131494"/>
    <w:rsid w:val="001340FF"/>
    <w:rsid w:val="00135733"/>
    <w:rsid w:val="001400EB"/>
    <w:rsid w:val="00142B5C"/>
    <w:rsid w:val="0014420F"/>
    <w:rsid w:val="0015590B"/>
    <w:rsid w:val="00155961"/>
    <w:rsid w:val="001561F7"/>
    <w:rsid w:val="0015796A"/>
    <w:rsid w:val="0016139C"/>
    <w:rsid w:val="00162576"/>
    <w:rsid w:val="0016541C"/>
    <w:rsid w:val="00170E2C"/>
    <w:rsid w:val="001712ED"/>
    <w:rsid w:val="0017538B"/>
    <w:rsid w:val="00181503"/>
    <w:rsid w:val="00183F35"/>
    <w:rsid w:val="0018487D"/>
    <w:rsid w:val="001947A4"/>
    <w:rsid w:val="001948C0"/>
    <w:rsid w:val="001975D3"/>
    <w:rsid w:val="001A3191"/>
    <w:rsid w:val="001A68DD"/>
    <w:rsid w:val="001B2E98"/>
    <w:rsid w:val="001B3605"/>
    <w:rsid w:val="001B393B"/>
    <w:rsid w:val="001B4737"/>
    <w:rsid w:val="001B4D46"/>
    <w:rsid w:val="001B5E82"/>
    <w:rsid w:val="001B772A"/>
    <w:rsid w:val="001C3CD2"/>
    <w:rsid w:val="001C7C5E"/>
    <w:rsid w:val="001D27B2"/>
    <w:rsid w:val="001D54C4"/>
    <w:rsid w:val="001D57B1"/>
    <w:rsid w:val="001D707B"/>
    <w:rsid w:val="001E15CE"/>
    <w:rsid w:val="001E4D45"/>
    <w:rsid w:val="001E668D"/>
    <w:rsid w:val="001E7A7B"/>
    <w:rsid w:val="001E7C2F"/>
    <w:rsid w:val="001F350A"/>
    <w:rsid w:val="00201640"/>
    <w:rsid w:val="00210678"/>
    <w:rsid w:val="0021178D"/>
    <w:rsid w:val="00212143"/>
    <w:rsid w:val="002125F6"/>
    <w:rsid w:val="00214A14"/>
    <w:rsid w:val="00222B49"/>
    <w:rsid w:val="00223845"/>
    <w:rsid w:val="002269E6"/>
    <w:rsid w:val="00230AC3"/>
    <w:rsid w:val="00231BCE"/>
    <w:rsid w:val="00234193"/>
    <w:rsid w:val="002354A4"/>
    <w:rsid w:val="00237E44"/>
    <w:rsid w:val="00243789"/>
    <w:rsid w:val="0024749D"/>
    <w:rsid w:val="0025352E"/>
    <w:rsid w:val="00262954"/>
    <w:rsid w:val="00263CA8"/>
    <w:rsid w:val="0027621D"/>
    <w:rsid w:val="002879A6"/>
    <w:rsid w:val="00290A21"/>
    <w:rsid w:val="00290ABA"/>
    <w:rsid w:val="0029152D"/>
    <w:rsid w:val="002A092D"/>
    <w:rsid w:val="002A1379"/>
    <w:rsid w:val="002A1B93"/>
    <w:rsid w:val="002A4229"/>
    <w:rsid w:val="002A4E4D"/>
    <w:rsid w:val="002B0639"/>
    <w:rsid w:val="002B5B24"/>
    <w:rsid w:val="002B6C9D"/>
    <w:rsid w:val="002C2EC3"/>
    <w:rsid w:val="002C54BE"/>
    <w:rsid w:val="002C6A56"/>
    <w:rsid w:val="002C6C74"/>
    <w:rsid w:val="002D05BE"/>
    <w:rsid w:val="002D25E9"/>
    <w:rsid w:val="002E1765"/>
    <w:rsid w:val="002E1B52"/>
    <w:rsid w:val="002E38D1"/>
    <w:rsid w:val="002E4AA5"/>
    <w:rsid w:val="002E4FCD"/>
    <w:rsid w:val="002E7FA8"/>
    <w:rsid w:val="002F57E4"/>
    <w:rsid w:val="002F62A9"/>
    <w:rsid w:val="00302F2A"/>
    <w:rsid w:val="00311015"/>
    <w:rsid w:val="00316708"/>
    <w:rsid w:val="003224D0"/>
    <w:rsid w:val="00325D86"/>
    <w:rsid w:val="003319C6"/>
    <w:rsid w:val="00333619"/>
    <w:rsid w:val="00334B90"/>
    <w:rsid w:val="00337770"/>
    <w:rsid w:val="00345FE0"/>
    <w:rsid w:val="0034609E"/>
    <w:rsid w:val="00355171"/>
    <w:rsid w:val="00360469"/>
    <w:rsid w:val="0036184A"/>
    <w:rsid w:val="00362AE0"/>
    <w:rsid w:val="00363438"/>
    <w:rsid w:val="00365D4C"/>
    <w:rsid w:val="00365EF9"/>
    <w:rsid w:val="00371D2D"/>
    <w:rsid w:val="003751EF"/>
    <w:rsid w:val="0037703F"/>
    <w:rsid w:val="0038229A"/>
    <w:rsid w:val="003836A1"/>
    <w:rsid w:val="00383743"/>
    <w:rsid w:val="00385958"/>
    <w:rsid w:val="00385D67"/>
    <w:rsid w:val="0038649A"/>
    <w:rsid w:val="00386D8F"/>
    <w:rsid w:val="0039096E"/>
    <w:rsid w:val="0039145F"/>
    <w:rsid w:val="0039255C"/>
    <w:rsid w:val="003A057F"/>
    <w:rsid w:val="003A0D39"/>
    <w:rsid w:val="003A4919"/>
    <w:rsid w:val="003A57CD"/>
    <w:rsid w:val="003A784D"/>
    <w:rsid w:val="003B2944"/>
    <w:rsid w:val="003B32DF"/>
    <w:rsid w:val="003B618F"/>
    <w:rsid w:val="003B7AFB"/>
    <w:rsid w:val="003D7DE4"/>
    <w:rsid w:val="003E3E51"/>
    <w:rsid w:val="003F5F3E"/>
    <w:rsid w:val="003F6643"/>
    <w:rsid w:val="00400C06"/>
    <w:rsid w:val="00413C79"/>
    <w:rsid w:val="00414AD7"/>
    <w:rsid w:val="00416826"/>
    <w:rsid w:val="004206A0"/>
    <w:rsid w:val="00421A90"/>
    <w:rsid w:val="00421C43"/>
    <w:rsid w:val="00423F03"/>
    <w:rsid w:val="00425128"/>
    <w:rsid w:val="00430C7E"/>
    <w:rsid w:val="00430CA0"/>
    <w:rsid w:val="004322EA"/>
    <w:rsid w:val="004341A9"/>
    <w:rsid w:val="00440D4A"/>
    <w:rsid w:val="00444234"/>
    <w:rsid w:val="004458F3"/>
    <w:rsid w:val="00450BE2"/>
    <w:rsid w:val="00450CD3"/>
    <w:rsid w:val="00455113"/>
    <w:rsid w:val="004552D1"/>
    <w:rsid w:val="00460C9A"/>
    <w:rsid w:val="00462CEB"/>
    <w:rsid w:val="0046468E"/>
    <w:rsid w:val="00470638"/>
    <w:rsid w:val="004730B2"/>
    <w:rsid w:val="00475519"/>
    <w:rsid w:val="0048189A"/>
    <w:rsid w:val="0049254F"/>
    <w:rsid w:val="00493376"/>
    <w:rsid w:val="004A33BE"/>
    <w:rsid w:val="004A69DA"/>
    <w:rsid w:val="004A6DEA"/>
    <w:rsid w:val="004B195F"/>
    <w:rsid w:val="004B238D"/>
    <w:rsid w:val="004B60D8"/>
    <w:rsid w:val="004C2D71"/>
    <w:rsid w:val="004C4749"/>
    <w:rsid w:val="004C5A35"/>
    <w:rsid w:val="004C6CA9"/>
    <w:rsid w:val="004C73B8"/>
    <w:rsid w:val="004D0CB0"/>
    <w:rsid w:val="004D2024"/>
    <w:rsid w:val="004D2941"/>
    <w:rsid w:val="004E1EEF"/>
    <w:rsid w:val="004E3DBC"/>
    <w:rsid w:val="004E4B25"/>
    <w:rsid w:val="004E4BAA"/>
    <w:rsid w:val="004E695A"/>
    <w:rsid w:val="004F2F33"/>
    <w:rsid w:val="004F65A2"/>
    <w:rsid w:val="004F7268"/>
    <w:rsid w:val="005046FA"/>
    <w:rsid w:val="0051092A"/>
    <w:rsid w:val="005117BB"/>
    <w:rsid w:val="005162AF"/>
    <w:rsid w:val="005237E9"/>
    <w:rsid w:val="00526773"/>
    <w:rsid w:val="00542963"/>
    <w:rsid w:val="00545C10"/>
    <w:rsid w:val="00560639"/>
    <w:rsid w:val="005670FD"/>
    <w:rsid w:val="00570A24"/>
    <w:rsid w:val="00572A00"/>
    <w:rsid w:val="00572DF1"/>
    <w:rsid w:val="005738F2"/>
    <w:rsid w:val="00581C0E"/>
    <w:rsid w:val="005828A3"/>
    <w:rsid w:val="00583D29"/>
    <w:rsid w:val="0058564C"/>
    <w:rsid w:val="005A3EAA"/>
    <w:rsid w:val="005A67AC"/>
    <w:rsid w:val="005B18D5"/>
    <w:rsid w:val="005C14A9"/>
    <w:rsid w:val="005E50D8"/>
    <w:rsid w:val="005F08AE"/>
    <w:rsid w:val="005F108C"/>
    <w:rsid w:val="005F2A5F"/>
    <w:rsid w:val="005F74C5"/>
    <w:rsid w:val="006035F1"/>
    <w:rsid w:val="00611A1A"/>
    <w:rsid w:val="0061575E"/>
    <w:rsid w:val="00616CE0"/>
    <w:rsid w:val="006175B9"/>
    <w:rsid w:val="00623910"/>
    <w:rsid w:val="0062512B"/>
    <w:rsid w:val="00626DC0"/>
    <w:rsid w:val="00627338"/>
    <w:rsid w:val="006438AC"/>
    <w:rsid w:val="006502D0"/>
    <w:rsid w:val="00651CA2"/>
    <w:rsid w:val="0065523D"/>
    <w:rsid w:val="00660B93"/>
    <w:rsid w:val="00660E62"/>
    <w:rsid w:val="0066198B"/>
    <w:rsid w:val="00662B0F"/>
    <w:rsid w:val="00663A4A"/>
    <w:rsid w:val="00665BFB"/>
    <w:rsid w:val="00667197"/>
    <w:rsid w:val="00670226"/>
    <w:rsid w:val="00673C6B"/>
    <w:rsid w:val="00681BD8"/>
    <w:rsid w:val="00687155"/>
    <w:rsid w:val="00690CC6"/>
    <w:rsid w:val="00690FDF"/>
    <w:rsid w:val="006911CB"/>
    <w:rsid w:val="00691DAB"/>
    <w:rsid w:val="00692762"/>
    <w:rsid w:val="006A64A7"/>
    <w:rsid w:val="006B29E8"/>
    <w:rsid w:val="006C1DF8"/>
    <w:rsid w:val="006C4FA3"/>
    <w:rsid w:val="006D232D"/>
    <w:rsid w:val="006D59DD"/>
    <w:rsid w:val="006D5DF6"/>
    <w:rsid w:val="006E09DD"/>
    <w:rsid w:val="006E3CB3"/>
    <w:rsid w:val="006E7777"/>
    <w:rsid w:val="006E7DFC"/>
    <w:rsid w:val="006F098D"/>
    <w:rsid w:val="006F18CD"/>
    <w:rsid w:val="006F264C"/>
    <w:rsid w:val="006F327B"/>
    <w:rsid w:val="006F3A53"/>
    <w:rsid w:val="006F7679"/>
    <w:rsid w:val="0070083F"/>
    <w:rsid w:val="007010ED"/>
    <w:rsid w:val="0070135A"/>
    <w:rsid w:val="0070513C"/>
    <w:rsid w:val="007106A3"/>
    <w:rsid w:val="00714060"/>
    <w:rsid w:val="00714A2C"/>
    <w:rsid w:val="0072641B"/>
    <w:rsid w:val="007315D0"/>
    <w:rsid w:val="00731E24"/>
    <w:rsid w:val="007424DA"/>
    <w:rsid w:val="007439E7"/>
    <w:rsid w:val="0074424D"/>
    <w:rsid w:val="007511C6"/>
    <w:rsid w:val="007520AB"/>
    <w:rsid w:val="00754DD3"/>
    <w:rsid w:val="00760AC8"/>
    <w:rsid w:val="00761668"/>
    <w:rsid w:val="0076545F"/>
    <w:rsid w:val="00771969"/>
    <w:rsid w:val="0077198B"/>
    <w:rsid w:val="00773020"/>
    <w:rsid w:val="00773060"/>
    <w:rsid w:val="007757B7"/>
    <w:rsid w:val="007854D5"/>
    <w:rsid w:val="007921D2"/>
    <w:rsid w:val="00795211"/>
    <w:rsid w:val="007A1481"/>
    <w:rsid w:val="007B06FE"/>
    <w:rsid w:val="007B19C0"/>
    <w:rsid w:val="007B71D9"/>
    <w:rsid w:val="007C3AE8"/>
    <w:rsid w:val="007C692D"/>
    <w:rsid w:val="007D157B"/>
    <w:rsid w:val="007D2B0A"/>
    <w:rsid w:val="007D2B72"/>
    <w:rsid w:val="007E040A"/>
    <w:rsid w:val="007E3822"/>
    <w:rsid w:val="007E4606"/>
    <w:rsid w:val="007E524C"/>
    <w:rsid w:val="007F2769"/>
    <w:rsid w:val="007F3055"/>
    <w:rsid w:val="007F3735"/>
    <w:rsid w:val="008170C7"/>
    <w:rsid w:val="00817885"/>
    <w:rsid w:val="0082059F"/>
    <w:rsid w:val="008210CD"/>
    <w:rsid w:val="008215B2"/>
    <w:rsid w:val="0082322B"/>
    <w:rsid w:val="00823AA2"/>
    <w:rsid w:val="00826AE4"/>
    <w:rsid w:val="00831A96"/>
    <w:rsid w:val="00834A31"/>
    <w:rsid w:val="00835E4C"/>
    <w:rsid w:val="00836F7A"/>
    <w:rsid w:val="00841CA1"/>
    <w:rsid w:val="00845C8B"/>
    <w:rsid w:val="00851026"/>
    <w:rsid w:val="00851822"/>
    <w:rsid w:val="008539B6"/>
    <w:rsid w:val="0085494F"/>
    <w:rsid w:val="008569CF"/>
    <w:rsid w:val="00856CD6"/>
    <w:rsid w:val="008629EF"/>
    <w:rsid w:val="00863762"/>
    <w:rsid w:val="008656CB"/>
    <w:rsid w:val="00865791"/>
    <w:rsid w:val="00866AEA"/>
    <w:rsid w:val="00873E18"/>
    <w:rsid w:val="0087700F"/>
    <w:rsid w:val="008776CD"/>
    <w:rsid w:val="00883DE3"/>
    <w:rsid w:val="00884163"/>
    <w:rsid w:val="008978B5"/>
    <w:rsid w:val="008A127C"/>
    <w:rsid w:val="008A624E"/>
    <w:rsid w:val="008A7B66"/>
    <w:rsid w:val="008B4855"/>
    <w:rsid w:val="008B7A86"/>
    <w:rsid w:val="008D029C"/>
    <w:rsid w:val="008D2AC0"/>
    <w:rsid w:val="008D3296"/>
    <w:rsid w:val="008E2A8B"/>
    <w:rsid w:val="008F0E43"/>
    <w:rsid w:val="008F3207"/>
    <w:rsid w:val="008F32B5"/>
    <w:rsid w:val="0090340C"/>
    <w:rsid w:val="0090485B"/>
    <w:rsid w:val="0090494B"/>
    <w:rsid w:val="0091207D"/>
    <w:rsid w:val="00913F9D"/>
    <w:rsid w:val="00914C99"/>
    <w:rsid w:val="0091746C"/>
    <w:rsid w:val="00920F5A"/>
    <w:rsid w:val="009216B6"/>
    <w:rsid w:val="009262E8"/>
    <w:rsid w:val="009262F6"/>
    <w:rsid w:val="0092660E"/>
    <w:rsid w:val="0092668F"/>
    <w:rsid w:val="00930D04"/>
    <w:rsid w:val="009323F3"/>
    <w:rsid w:val="00936405"/>
    <w:rsid w:val="00941A35"/>
    <w:rsid w:val="0094332A"/>
    <w:rsid w:val="00944BF7"/>
    <w:rsid w:val="0095140F"/>
    <w:rsid w:val="00952465"/>
    <w:rsid w:val="00952539"/>
    <w:rsid w:val="00952D47"/>
    <w:rsid w:val="00955343"/>
    <w:rsid w:val="00961696"/>
    <w:rsid w:val="0096443A"/>
    <w:rsid w:val="00965AD3"/>
    <w:rsid w:val="00967738"/>
    <w:rsid w:val="009738A7"/>
    <w:rsid w:val="009738C1"/>
    <w:rsid w:val="009779CA"/>
    <w:rsid w:val="0098094E"/>
    <w:rsid w:val="00981EA7"/>
    <w:rsid w:val="00981EB6"/>
    <w:rsid w:val="009832B6"/>
    <w:rsid w:val="00986513"/>
    <w:rsid w:val="00997A5D"/>
    <w:rsid w:val="009A1C7C"/>
    <w:rsid w:val="009A2626"/>
    <w:rsid w:val="009A3F3F"/>
    <w:rsid w:val="009A44D9"/>
    <w:rsid w:val="009B3A5F"/>
    <w:rsid w:val="009B49BB"/>
    <w:rsid w:val="009C018F"/>
    <w:rsid w:val="009D143C"/>
    <w:rsid w:val="009D22A4"/>
    <w:rsid w:val="009D2CF6"/>
    <w:rsid w:val="009D46C7"/>
    <w:rsid w:val="009E1994"/>
    <w:rsid w:val="009E5963"/>
    <w:rsid w:val="009E5DE9"/>
    <w:rsid w:val="009F05DA"/>
    <w:rsid w:val="009F0967"/>
    <w:rsid w:val="00A00BB8"/>
    <w:rsid w:val="00A01C67"/>
    <w:rsid w:val="00A01F62"/>
    <w:rsid w:val="00A04615"/>
    <w:rsid w:val="00A04B67"/>
    <w:rsid w:val="00A07BDC"/>
    <w:rsid w:val="00A12FEB"/>
    <w:rsid w:val="00A148BB"/>
    <w:rsid w:val="00A24A5A"/>
    <w:rsid w:val="00A25162"/>
    <w:rsid w:val="00A31A80"/>
    <w:rsid w:val="00A32E82"/>
    <w:rsid w:val="00A37A9B"/>
    <w:rsid w:val="00A40320"/>
    <w:rsid w:val="00A418DF"/>
    <w:rsid w:val="00A42ABE"/>
    <w:rsid w:val="00A42B44"/>
    <w:rsid w:val="00A4365C"/>
    <w:rsid w:val="00A52D5E"/>
    <w:rsid w:val="00A55A0C"/>
    <w:rsid w:val="00A60211"/>
    <w:rsid w:val="00A642D0"/>
    <w:rsid w:val="00A64F1D"/>
    <w:rsid w:val="00A822D5"/>
    <w:rsid w:val="00A82B30"/>
    <w:rsid w:val="00A8564D"/>
    <w:rsid w:val="00A86D66"/>
    <w:rsid w:val="00A902AD"/>
    <w:rsid w:val="00A91359"/>
    <w:rsid w:val="00A91EF1"/>
    <w:rsid w:val="00A94B70"/>
    <w:rsid w:val="00AA0337"/>
    <w:rsid w:val="00AA32B6"/>
    <w:rsid w:val="00AA6CA6"/>
    <w:rsid w:val="00AB0946"/>
    <w:rsid w:val="00AB50DD"/>
    <w:rsid w:val="00AC0824"/>
    <w:rsid w:val="00AC0856"/>
    <w:rsid w:val="00AC141A"/>
    <w:rsid w:val="00AC1699"/>
    <w:rsid w:val="00AC3950"/>
    <w:rsid w:val="00AC6565"/>
    <w:rsid w:val="00AD6C96"/>
    <w:rsid w:val="00AD7908"/>
    <w:rsid w:val="00AE6DFB"/>
    <w:rsid w:val="00AF654C"/>
    <w:rsid w:val="00AF69E8"/>
    <w:rsid w:val="00AF7E5C"/>
    <w:rsid w:val="00B0473C"/>
    <w:rsid w:val="00B06B68"/>
    <w:rsid w:val="00B0701E"/>
    <w:rsid w:val="00B11D5A"/>
    <w:rsid w:val="00B12466"/>
    <w:rsid w:val="00B13804"/>
    <w:rsid w:val="00B13A20"/>
    <w:rsid w:val="00B1428F"/>
    <w:rsid w:val="00B16041"/>
    <w:rsid w:val="00B16734"/>
    <w:rsid w:val="00B17C8E"/>
    <w:rsid w:val="00B21B36"/>
    <w:rsid w:val="00B254C3"/>
    <w:rsid w:val="00B2629A"/>
    <w:rsid w:val="00B31272"/>
    <w:rsid w:val="00B40372"/>
    <w:rsid w:val="00B40B6F"/>
    <w:rsid w:val="00B412B4"/>
    <w:rsid w:val="00B42E90"/>
    <w:rsid w:val="00B47F18"/>
    <w:rsid w:val="00B50430"/>
    <w:rsid w:val="00B57D90"/>
    <w:rsid w:val="00B61CA1"/>
    <w:rsid w:val="00B71D23"/>
    <w:rsid w:val="00B7494C"/>
    <w:rsid w:val="00B7773E"/>
    <w:rsid w:val="00B81365"/>
    <w:rsid w:val="00B83194"/>
    <w:rsid w:val="00B84342"/>
    <w:rsid w:val="00B8542F"/>
    <w:rsid w:val="00B869B8"/>
    <w:rsid w:val="00B910E6"/>
    <w:rsid w:val="00B93C3C"/>
    <w:rsid w:val="00B941A3"/>
    <w:rsid w:val="00BA1E47"/>
    <w:rsid w:val="00BB050A"/>
    <w:rsid w:val="00BB1F28"/>
    <w:rsid w:val="00BB2532"/>
    <w:rsid w:val="00BB2956"/>
    <w:rsid w:val="00BB6417"/>
    <w:rsid w:val="00BC0084"/>
    <w:rsid w:val="00BC0BD1"/>
    <w:rsid w:val="00BC4605"/>
    <w:rsid w:val="00BC4B04"/>
    <w:rsid w:val="00BC769D"/>
    <w:rsid w:val="00BC76B8"/>
    <w:rsid w:val="00BD4664"/>
    <w:rsid w:val="00BE6BFE"/>
    <w:rsid w:val="00BE77DE"/>
    <w:rsid w:val="00BF0200"/>
    <w:rsid w:val="00BF19CE"/>
    <w:rsid w:val="00BF43A6"/>
    <w:rsid w:val="00C0070B"/>
    <w:rsid w:val="00C1025B"/>
    <w:rsid w:val="00C1302E"/>
    <w:rsid w:val="00C16BD7"/>
    <w:rsid w:val="00C17E99"/>
    <w:rsid w:val="00C229A0"/>
    <w:rsid w:val="00C258CE"/>
    <w:rsid w:val="00C36064"/>
    <w:rsid w:val="00C41DFD"/>
    <w:rsid w:val="00C4668D"/>
    <w:rsid w:val="00C469E6"/>
    <w:rsid w:val="00C55960"/>
    <w:rsid w:val="00C565A1"/>
    <w:rsid w:val="00C571EE"/>
    <w:rsid w:val="00C57E7D"/>
    <w:rsid w:val="00C60B0C"/>
    <w:rsid w:val="00C6120B"/>
    <w:rsid w:val="00C63C3D"/>
    <w:rsid w:val="00C66A32"/>
    <w:rsid w:val="00C66B26"/>
    <w:rsid w:val="00C71063"/>
    <w:rsid w:val="00C71E1A"/>
    <w:rsid w:val="00C7378C"/>
    <w:rsid w:val="00C776E7"/>
    <w:rsid w:val="00C80689"/>
    <w:rsid w:val="00C81E50"/>
    <w:rsid w:val="00C8268F"/>
    <w:rsid w:val="00C85C6B"/>
    <w:rsid w:val="00C93714"/>
    <w:rsid w:val="00C966F1"/>
    <w:rsid w:val="00C96704"/>
    <w:rsid w:val="00CA0B2E"/>
    <w:rsid w:val="00CA2924"/>
    <w:rsid w:val="00CA443F"/>
    <w:rsid w:val="00CB66AD"/>
    <w:rsid w:val="00CC18EB"/>
    <w:rsid w:val="00CC1AB1"/>
    <w:rsid w:val="00CC3E03"/>
    <w:rsid w:val="00CC4715"/>
    <w:rsid w:val="00CC71F9"/>
    <w:rsid w:val="00CC74BB"/>
    <w:rsid w:val="00CC78CD"/>
    <w:rsid w:val="00CE1AA2"/>
    <w:rsid w:val="00CE3BF2"/>
    <w:rsid w:val="00CE3F2A"/>
    <w:rsid w:val="00CE7AEB"/>
    <w:rsid w:val="00CE7BD5"/>
    <w:rsid w:val="00CF15D6"/>
    <w:rsid w:val="00CF5A7C"/>
    <w:rsid w:val="00CF67F5"/>
    <w:rsid w:val="00D00909"/>
    <w:rsid w:val="00D0278B"/>
    <w:rsid w:val="00D15793"/>
    <w:rsid w:val="00D17EC1"/>
    <w:rsid w:val="00D225B0"/>
    <w:rsid w:val="00D2284E"/>
    <w:rsid w:val="00D271D3"/>
    <w:rsid w:val="00D3003A"/>
    <w:rsid w:val="00D31119"/>
    <w:rsid w:val="00D3360D"/>
    <w:rsid w:val="00D347F5"/>
    <w:rsid w:val="00D362B2"/>
    <w:rsid w:val="00D42115"/>
    <w:rsid w:val="00D42996"/>
    <w:rsid w:val="00D43BE0"/>
    <w:rsid w:val="00D47A63"/>
    <w:rsid w:val="00D50F9C"/>
    <w:rsid w:val="00D531DE"/>
    <w:rsid w:val="00D6030B"/>
    <w:rsid w:val="00D61237"/>
    <w:rsid w:val="00D61C1D"/>
    <w:rsid w:val="00D62348"/>
    <w:rsid w:val="00D653AB"/>
    <w:rsid w:val="00D7056D"/>
    <w:rsid w:val="00D71ADE"/>
    <w:rsid w:val="00D7213B"/>
    <w:rsid w:val="00D74007"/>
    <w:rsid w:val="00D80D91"/>
    <w:rsid w:val="00D82491"/>
    <w:rsid w:val="00D82E33"/>
    <w:rsid w:val="00D843FC"/>
    <w:rsid w:val="00D84DB8"/>
    <w:rsid w:val="00D86A36"/>
    <w:rsid w:val="00D90641"/>
    <w:rsid w:val="00D92B26"/>
    <w:rsid w:val="00D951D9"/>
    <w:rsid w:val="00D9726F"/>
    <w:rsid w:val="00D97ADA"/>
    <w:rsid w:val="00DA0AE8"/>
    <w:rsid w:val="00DA275C"/>
    <w:rsid w:val="00DA2FCA"/>
    <w:rsid w:val="00DA5CC2"/>
    <w:rsid w:val="00DA651E"/>
    <w:rsid w:val="00DA79FA"/>
    <w:rsid w:val="00DB13D1"/>
    <w:rsid w:val="00DB4B3D"/>
    <w:rsid w:val="00DC70C6"/>
    <w:rsid w:val="00DD28A5"/>
    <w:rsid w:val="00DD579E"/>
    <w:rsid w:val="00DD6D3B"/>
    <w:rsid w:val="00DD6FEF"/>
    <w:rsid w:val="00DD707E"/>
    <w:rsid w:val="00DF14C9"/>
    <w:rsid w:val="00DF18C7"/>
    <w:rsid w:val="00DF25C5"/>
    <w:rsid w:val="00E01393"/>
    <w:rsid w:val="00E050B6"/>
    <w:rsid w:val="00E07BBF"/>
    <w:rsid w:val="00E10B0B"/>
    <w:rsid w:val="00E148A7"/>
    <w:rsid w:val="00E15156"/>
    <w:rsid w:val="00E20393"/>
    <w:rsid w:val="00E2075F"/>
    <w:rsid w:val="00E22897"/>
    <w:rsid w:val="00E23A92"/>
    <w:rsid w:val="00E25D6B"/>
    <w:rsid w:val="00E30ABE"/>
    <w:rsid w:val="00E37515"/>
    <w:rsid w:val="00E41172"/>
    <w:rsid w:val="00E53A67"/>
    <w:rsid w:val="00E57763"/>
    <w:rsid w:val="00E62C29"/>
    <w:rsid w:val="00E66132"/>
    <w:rsid w:val="00E75885"/>
    <w:rsid w:val="00E7754D"/>
    <w:rsid w:val="00E81821"/>
    <w:rsid w:val="00E82021"/>
    <w:rsid w:val="00E826A2"/>
    <w:rsid w:val="00E83F6D"/>
    <w:rsid w:val="00E878C2"/>
    <w:rsid w:val="00E87AB8"/>
    <w:rsid w:val="00E90CEB"/>
    <w:rsid w:val="00E92A3D"/>
    <w:rsid w:val="00E955AA"/>
    <w:rsid w:val="00E9619C"/>
    <w:rsid w:val="00E96EBF"/>
    <w:rsid w:val="00E97771"/>
    <w:rsid w:val="00E97AEB"/>
    <w:rsid w:val="00EA4E32"/>
    <w:rsid w:val="00EA6F1D"/>
    <w:rsid w:val="00EC4B02"/>
    <w:rsid w:val="00ED1752"/>
    <w:rsid w:val="00ED36CB"/>
    <w:rsid w:val="00ED44AC"/>
    <w:rsid w:val="00EE6B2A"/>
    <w:rsid w:val="00EF1820"/>
    <w:rsid w:val="00EF209B"/>
    <w:rsid w:val="00EF2C90"/>
    <w:rsid w:val="00EF5EAD"/>
    <w:rsid w:val="00EF6566"/>
    <w:rsid w:val="00F0288A"/>
    <w:rsid w:val="00F02CC6"/>
    <w:rsid w:val="00F03D98"/>
    <w:rsid w:val="00F1092E"/>
    <w:rsid w:val="00F12EB1"/>
    <w:rsid w:val="00F135D6"/>
    <w:rsid w:val="00F1540C"/>
    <w:rsid w:val="00F2235C"/>
    <w:rsid w:val="00F22487"/>
    <w:rsid w:val="00F251A6"/>
    <w:rsid w:val="00F27570"/>
    <w:rsid w:val="00F31122"/>
    <w:rsid w:val="00F40B08"/>
    <w:rsid w:val="00F414BE"/>
    <w:rsid w:val="00F4199A"/>
    <w:rsid w:val="00F44D9F"/>
    <w:rsid w:val="00F46AEF"/>
    <w:rsid w:val="00F47854"/>
    <w:rsid w:val="00F55EA9"/>
    <w:rsid w:val="00F64277"/>
    <w:rsid w:val="00F642D1"/>
    <w:rsid w:val="00F71D3A"/>
    <w:rsid w:val="00F76B24"/>
    <w:rsid w:val="00F7743C"/>
    <w:rsid w:val="00F80AEE"/>
    <w:rsid w:val="00F83A95"/>
    <w:rsid w:val="00F84BCB"/>
    <w:rsid w:val="00F91F4B"/>
    <w:rsid w:val="00F97E9F"/>
    <w:rsid w:val="00FA58EC"/>
    <w:rsid w:val="00FB1770"/>
    <w:rsid w:val="00FB469C"/>
    <w:rsid w:val="00FB6683"/>
    <w:rsid w:val="00FC2308"/>
    <w:rsid w:val="00FC310C"/>
    <w:rsid w:val="00FD0094"/>
    <w:rsid w:val="00FD3B61"/>
    <w:rsid w:val="00FE1A44"/>
    <w:rsid w:val="00FE2C78"/>
    <w:rsid w:val="00FE40A2"/>
    <w:rsid w:val="00FE6337"/>
    <w:rsid w:val="00FE777C"/>
    <w:rsid w:val="00FF0267"/>
    <w:rsid w:val="00F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FF4827"/>
  <w15:chartTrackingRefBased/>
  <w15:docId w15:val="{B9C14A20-D5B8-435F-92F5-102F68EC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0C7E"/>
    <w:pPr>
      <w:tabs>
        <w:tab w:val="left" w:pos="1038"/>
      </w:tabs>
    </w:pPr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8656CB"/>
    <w:pPr>
      <w:keepNext/>
      <w:keepLines/>
      <w:framePr w:w="9638" w:h="1304" w:wrap="around" w:vAnchor="text" w:hAnchor="text" w:y="1" w:anchorLock="1"/>
      <w:numPr>
        <w:numId w:val="6"/>
      </w:numPr>
      <w:spacing w:line="440" w:lineRule="atLeast"/>
      <w:outlineLvl w:val="0"/>
    </w:pPr>
    <w:rPr>
      <w:rFonts w:ascii="Arial" w:eastAsiaTheme="majorEastAsia" w:hAnsi="Arial" w:cstheme="majorBidi"/>
      <w:b/>
      <w:noProof/>
      <w:color w:val="009C7D" w:themeColor="text2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8656CB"/>
    <w:pPr>
      <w:keepNext/>
      <w:keepLines/>
      <w:framePr w:w="9638" w:h="1304" w:wrap="around" w:vAnchor="text" w:hAnchor="text" w:y="1" w:anchorLock="1"/>
      <w:numPr>
        <w:ilvl w:val="1"/>
        <w:numId w:val="7"/>
      </w:numPr>
      <w:spacing w:line="360" w:lineRule="atLeast"/>
      <w:outlineLvl w:val="1"/>
    </w:pPr>
    <w:rPr>
      <w:rFonts w:ascii="Arial" w:eastAsiaTheme="majorEastAsia" w:hAnsi="Arial" w:cstheme="majorBidi"/>
      <w:b/>
      <w:color w:val="009C7D" w:themeColor="text2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8656CB"/>
    <w:pPr>
      <w:keepNext/>
      <w:keepLines/>
      <w:framePr w:w="9638" w:h="1304" w:wrap="around" w:vAnchor="text" w:hAnchor="text" w:y="1" w:anchorLock="1"/>
      <w:numPr>
        <w:ilvl w:val="2"/>
        <w:numId w:val="7"/>
      </w:numPr>
      <w:spacing w:line="320" w:lineRule="atLeast"/>
      <w:outlineLvl w:val="2"/>
    </w:pPr>
    <w:rPr>
      <w:rFonts w:asciiTheme="majorHAnsi" w:eastAsiaTheme="majorEastAsia" w:hAnsiTheme="majorHAnsi" w:cstheme="majorBidi"/>
      <w:color w:val="009C7D" w:themeColor="text2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8656CB"/>
    <w:pPr>
      <w:keepNext/>
      <w:keepLines/>
      <w:numPr>
        <w:ilvl w:val="3"/>
        <w:numId w:val="7"/>
      </w:numPr>
      <w:pBdr>
        <w:top w:val="single" w:sz="18" w:space="1" w:color="009C7D" w:themeColor="text2"/>
        <w:left w:val="single" w:sz="48" w:space="4" w:color="009C7D" w:themeColor="text2"/>
        <w:bottom w:val="single" w:sz="18" w:space="1" w:color="009C7D" w:themeColor="text2"/>
        <w:right w:val="single" w:sz="48" w:space="4" w:color="009C7D" w:themeColor="text2"/>
      </w:pBdr>
      <w:shd w:val="clear" w:color="auto" w:fill="009C7D" w:themeFill="text2"/>
      <w:tabs>
        <w:tab w:val="clear" w:pos="1038"/>
      </w:tabs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D71ADE"/>
    <w:pPr>
      <w:keepNext/>
      <w:keepLines/>
      <w:numPr>
        <w:ilvl w:val="4"/>
        <w:numId w:val="7"/>
      </w:numPr>
      <w:tabs>
        <w:tab w:val="clear" w:pos="1038"/>
      </w:tabs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D71ADE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D71ADE"/>
    <w:pPr>
      <w:keepNext/>
      <w:keepLines/>
      <w:tabs>
        <w:tab w:val="clear" w:pos="1038"/>
      </w:tabs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8656CB"/>
    <w:pPr>
      <w:outlineLvl w:val="7"/>
    </w:pPr>
    <w:rPr>
      <w:color w:val="009C7D" w:themeColor="text2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D71ADE"/>
    <w:pPr>
      <w:numPr>
        <w:ilvl w:val="0"/>
        <w:numId w:val="8"/>
      </w:numPr>
      <w:tabs>
        <w:tab w:val="left" w:pos="1038"/>
      </w:tabs>
      <w:ind w:left="227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8656CB"/>
    <w:pPr>
      <w:spacing w:line="440" w:lineRule="atLeast"/>
      <w:contextualSpacing/>
    </w:pPr>
    <w:rPr>
      <w:rFonts w:ascii="Arial" w:eastAsiaTheme="majorEastAsia" w:hAnsi="Arial" w:cstheme="majorBidi"/>
      <w:b/>
      <w:color w:val="009C7D" w:themeColor="text2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56CB"/>
    <w:rPr>
      <w:rFonts w:ascii="Arial" w:eastAsiaTheme="majorEastAsia" w:hAnsi="Arial" w:cstheme="majorBidi"/>
      <w:b/>
      <w:color w:val="009C7D" w:themeColor="text2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477F"/>
    <w:pPr>
      <w:numPr>
        <w:ilvl w:val="1"/>
      </w:numPr>
      <w:spacing w:line="360" w:lineRule="atLeast"/>
      <w:contextualSpacing/>
    </w:pPr>
    <w:rPr>
      <w:rFonts w:ascii="Arial" w:eastAsiaTheme="minorEastAsia" w:hAnsi="Arial"/>
      <w:b/>
      <w:color w:val="009C7D" w:themeColor="text2"/>
      <w:sz w:val="28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477F"/>
    <w:rPr>
      <w:rFonts w:ascii="Arial" w:eastAsiaTheme="minorEastAsia" w:hAnsi="Arial"/>
      <w:b/>
      <w:color w:val="009C7D" w:themeColor="text2"/>
      <w:sz w:val="28"/>
      <w:szCs w:val="22"/>
    </w:rPr>
  </w:style>
  <w:style w:type="numbering" w:customStyle="1" w:styleId="SBVAufz">
    <w:name w:val="SBV_Aufz"/>
    <w:uiPriority w:val="99"/>
    <w:rsid w:val="00F251A6"/>
    <w:pPr>
      <w:numPr>
        <w:numId w:val="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C469E6"/>
    <w:pPr>
      <w:spacing w:after="520" w:line="300" w:lineRule="atLeast"/>
      <w:contextualSpacing/>
    </w:pPr>
    <w:rPr>
      <w:rFonts w:ascii="Arial" w:hAnsi="Arial"/>
      <w:b/>
      <w:color w:val="000000"/>
      <w:sz w:val="22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8656CB"/>
    <w:rPr>
      <w:rFonts w:ascii="Arial" w:eastAsiaTheme="majorEastAsia" w:hAnsi="Arial" w:cstheme="majorBidi"/>
      <w:b/>
      <w:noProof/>
      <w:color w:val="009C7D" w:themeColor="text2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8656CB"/>
    <w:rPr>
      <w:rFonts w:ascii="Arial" w:eastAsiaTheme="majorEastAsia" w:hAnsi="Arial" w:cstheme="majorBidi"/>
      <w:b/>
      <w:color w:val="009C7D" w:themeColor="text2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8656CB"/>
    <w:rPr>
      <w:rFonts w:asciiTheme="majorHAnsi" w:eastAsiaTheme="majorEastAsia" w:hAnsiTheme="majorHAnsi" w:cstheme="majorBidi"/>
      <w:color w:val="009C7D" w:themeColor="text2"/>
      <w:sz w:val="24"/>
      <w:szCs w:val="24"/>
    </w:rPr>
  </w:style>
  <w:style w:type="paragraph" w:styleId="Inhaltsverzeichnisberschrift">
    <w:name w:val="TOC Heading"/>
    <w:next w:val="Standard"/>
    <w:uiPriority w:val="39"/>
    <w:unhideWhenUsed/>
    <w:rsid w:val="008656CB"/>
    <w:pPr>
      <w:spacing w:after="780"/>
      <w:contextualSpacing/>
    </w:pPr>
    <w:rPr>
      <w:rFonts w:ascii="Arial" w:eastAsiaTheme="majorEastAsia" w:hAnsi="Arial" w:cstheme="majorBidi"/>
      <w:b/>
      <w:color w:val="009C7D" w:themeColor="text2"/>
      <w:sz w:val="36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D71ADE"/>
    <w:pPr>
      <w:tabs>
        <w:tab w:val="clear" w:pos="1038"/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8656CB"/>
    <w:pPr>
      <w:pBdr>
        <w:top w:val="single" w:sz="18" w:space="1" w:color="009C7D" w:themeColor="text2"/>
        <w:left w:val="single" w:sz="48" w:space="4" w:color="009C7D" w:themeColor="text2"/>
        <w:bottom w:val="single" w:sz="18" w:space="1" w:color="009C7D" w:themeColor="text2"/>
        <w:right w:val="single" w:sz="48" w:space="4" w:color="009C7D" w:themeColor="text2"/>
      </w:pBdr>
      <w:shd w:val="clear" w:color="auto" w:fill="009C7D" w:themeFill="text2"/>
      <w:tabs>
        <w:tab w:val="clear" w:pos="1038"/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D71ADE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0">
    <w:name w:val="SBV_Liste_Heading_1-3"/>
    <w:uiPriority w:val="99"/>
    <w:rsid w:val="007106A3"/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8656CB"/>
    <w:rPr>
      <w:rFonts w:ascii="Arial" w:eastAsiaTheme="majorEastAsia" w:hAnsi="Arial" w:cstheme="majorBidi"/>
      <w:b/>
      <w:iCs/>
      <w:color w:val="FFFFFF"/>
      <w:shd w:val="clear" w:color="auto" w:fill="009C7D" w:themeFill="text2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D71ADE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D71ADE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D71ADE"/>
    <w:pPr>
      <w:tabs>
        <w:tab w:val="clear" w:pos="1038"/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D71ADE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D71ADE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D71ADE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D71ADE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311015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extaubergine">
    <w:name w:val="Box-Text aubergine"/>
    <w:basedOn w:val="Box-Textgrau"/>
    <w:uiPriority w:val="38"/>
    <w:qFormat/>
    <w:rsid w:val="00311015"/>
    <w:pPr>
      <w:pBdr>
        <w:top w:val="single" w:sz="18" w:space="1" w:color="E6D4E3"/>
        <w:left w:val="single" w:sz="48" w:space="4" w:color="E6D4E3"/>
        <w:bottom w:val="single" w:sz="18" w:space="1" w:color="E6D4E3"/>
        <w:right w:val="single" w:sz="48" w:space="4" w:color="E6D4E3"/>
      </w:pBdr>
      <w:shd w:val="clear" w:color="auto" w:fill="E6D4E3"/>
    </w:pPr>
  </w:style>
  <w:style w:type="paragraph" w:customStyle="1" w:styleId="Box-Textdunkelblau">
    <w:name w:val="Box-Text dunkelblau"/>
    <w:basedOn w:val="Box-Textgrau"/>
    <w:uiPriority w:val="34"/>
    <w:qFormat/>
    <w:rsid w:val="00311015"/>
    <w:pPr>
      <w:pBdr>
        <w:top w:val="single" w:sz="18" w:space="1" w:color="D7E0E6"/>
        <w:left w:val="single" w:sz="48" w:space="4" w:color="D7E0E6"/>
        <w:bottom w:val="single" w:sz="18" w:space="1" w:color="D7E0E6"/>
        <w:right w:val="single" w:sz="48" w:space="4" w:color="D7E0E6"/>
      </w:pBdr>
      <w:shd w:val="clear" w:color="auto" w:fill="D7E0E6"/>
    </w:pPr>
  </w:style>
  <w:style w:type="paragraph" w:customStyle="1" w:styleId="Box-Textgelb">
    <w:name w:val="Box-Text gelb"/>
    <w:basedOn w:val="Box-Textgrau"/>
    <w:uiPriority w:val="36"/>
    <w:qFormat/>
    <w:rsid w:val="00311015"/>
    <w:pPr>
      <w:pBdr>
        <w:top w:val="single" w:sz="18" w:space="1" w:color="FBFBD6"/>
        <w:left w:val="single" w:sz="48" w:space="4" w:color="FBFBD6"/>
        <w:bottom w:val="single" w:sz="18" w:space="1" w:color="FBFBD6"/>
        <w:right w:val="single" w:sz="48" w:space="4" w:color="FBFBD6"/>
      </w:pBdr>
      <w:shd w:val="clear" w:color="auto" w:fill="FBFBD6"/>
    </w:pPr>
  </w:style>
  <w:style w:type="paragraph" w:customStyle="1" w:styleId="Box-Textgrn">
    <w:name w:val="Box-Text grün"/>
    <w:basedOn w:val="Box-Textgrau"/>
    <w:uiPriority w:val="40"/>
    <w:qFormat/>
    <w:rsid w:val="00311015"/>
    <w:pPr>
      <w:pBdr>
        <w:top w:val="single" w:sz="18" w:space="1" w:color="CCEBE5"/>
        <w:left w:val="single" w:sz="48" w:space="4" w:color="CCEBE5"/>
        <w:bottom w:val="single" w:sz="18" w:space="1" w:color="CCEBE5"/>
        <w:right w:val="single" w:sz="48" w:space="4" w:color="CCEBE5"/>
      </w:pBdr>
      <w:shd w:val="clear" w:color="auto" w:fill="CCEBE5"/>
    </w:pPr>
  </w:style>
  <w:style w:type="paragraph" w:customStyle="1" w:styleId="Box-Texttrkis">
    <w:name w:val="Box-Text türkis"/>
    <w:basedOn w:val="Box-Textgrau"/>
    <w:uiPriority w:val="32"/>
    <w:qFormat/>
    <w:rsid w:val="00311015"/>
    <w:pPr>
      <w:pBdr>
        <w:top w:val="single" w:sz="18" w:space="1" w:color="CCEFF2"/>
        <w:left w:val="single" w:sz="48" w:space="4" w:color="CCEFF2"/>
        <w:bottom w:val="single" w:sz="18" w:space="1" w:color="CCEFF2"/>
        <w:right w:val="single" w:sz="48" w:space="4" w:color="CCEFF2"/>
      </w:pBdr>
      <w:shd w:val="clear" w:color="auto" w:fill="CCEFF2"/>
    </w:p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11015"/>
    <w:pPr>
      <w:pBdr>
        <w:top w:val="single" w:sz="18" w:space="1" w:color="802773"/>
        <w:left w:val="single" w:sz="48" w:space="4" w:color="802773"/>
        <w:bottom w:val="single" w:sz="18" w:space="1" w:color="802773"/>
        <w:right w:val="single" w:sz="48" w:space="4" w:color="802773"/>
      </w:pBdr>
      <w:shd w:val="clear" w:color="auto" w:fill="802773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11015"/>
    <w:pPr>
      <w:pBdr>
        <w:top w:val="single" w:sz="18" w:space="1" w:color="356584"/>
        <w:left w:val="single" w:sz="48" w:space="4" w:color="356584"/>
        <w:bottom w:val="single" w:sz="18" w:space="1" w:color="356584"/>
        <w:right w:val="single" w:sz="48" w:space="4" w:color="356584"/>
      </w:pBdr>
      <w:shd w:val="clear" w:color="auto" w:fill="356584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11015"/>
    <w:pPr>
      <w:pBdr>
        <w:top w:val="single" w:sz="18" w:space="1" w:color="EDEC31"/>
        <w:left w:val="single" w:sz="48" w:space="4" w:color="EDEC31"/>
        <w:bottom w:val="single" w:sz="18" w:space="1" w:color="EDEC31"/>
        <w:right w:val="single" w:sz="48" w:space="4" w:color="EDEC31"/>
      </w:pBdr>
      <w:shd w:val="clear" w:color="auto" w:fill="EDEC31"/>
    </w:pPr>
    <w:rPr>
      <w:color w:val="000000"/>
    </w:rPr>
  </w:style>
  <w:style w:type="paragraph" w:customStyle="1" w:styleId="Box-Titelgrau">
    <w:name w:val="Box-Titel grau"/>
    <w:basedOn w:val="berschrift6"/>
    <w:next w:val="Box-Textgrau"/>
    <w:uiPriority w:val="29"/>
    <w:qFormat/>
    <w:rsid w:val="00311015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11015"/>
    <w:pPr>
      <w:pBdr>
        <w:top w:val="single" w:sz="18" w:space="1" w:color="009C7D"/>
        <w:left w:val="single" w:sz="48" w:space="4" w:color="009C7D"/>
        <w:bottom w:val="single" w:sz="18" w:space="1" w:color="009C7D"/>
        <w:right w:val="single" w:sz="48" w:space="4" w:color="009C7D"/>
      </w:pBdr>
      <w:shd w:val="clear" w:color="auto" w:fill="009C7D"/>
    </w:pPr>
  </w:style>
  <w:style w:type="paragraph" w:customStyle="1" w:styleId="Box-Titeltrkis">
    <w:name w:val="Box-Titel türkis"/>
    <w:basedOn w:val="berschrift6"/>
    <w:next w:val="Box-Texttrkis"/>
    <w:uiPriority w:val="31"/>
    <w:qFormat/>
    <w:rsid w:val="00311015"/>
    <w:pPr>
      <w:pBdr>
        <w:top w:val="single" w:sz="18" w:space="1" w:color="00B0BE"/>
        <w:left w:val="single" w:sz="48" w:space="4" w:color="00B0BE"/>
        <w:bottom w:val="single" w:sz="18" w:space="1" w:color="00B0BE"/>
        <w:right w:val="single" w:sz="48" w:space="4" w:color="00B0BE"/>
      </w:pBdr>
      <w:shd w:val="clear" w:color="auto" w:fill="00B0BE"/>
    </w:pPr>
  </w:style>
  <w:style w:type="paragraph" w:styleId="Verzeichnis6">
    <w:name w:val="toc 6"/>
    <w:basedOn w:val="Standard"/>
    <w:next w:val="Standard"/>
    <w:autoRedefine/>
    <w:uiPriority w:val="39"/>
    <w:unhideWhenUsed/>
    <w:rsid w:val="00D71ADE"/>
    <w:pPr>
      <w:tabs>
        <w:tab w:val="clear" w:pos="1038"/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2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8656CB"/>
    <w:pPr>
      <w:spacing w:line="320" w:lineRule="atLeast"/>
    </w:pPr>
    <w:rPr>
      <w:rFonts w:ascii="Arial" w:hAnsi="Arial"/>
      <w:color w:val="009C7D" w:themeColor="text2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8656CB"/>
    <w:rPr>
      <w:rFonts w:ascii="Arial" w:hAnsi="Arial"/>
      <w:color w:val="009C7D" w:themeColor="text2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8656CB"/>
    <w:rPr>
      <w:rFonts w:ascii="Arial" w:eastAsiaTheme="majorEastAsia" w:hAnsi="Arial" w:cstheme="majorBidi"/>
      <w:b/>
      <w:iCs/>
      <w:color w:val="009C7D" w:themeColor="text2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91207D"/>
    <w:pPr>
      <w:tabs>
        <w:tab w:val="clear" w:pos="1038"/>
      </w:tabs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91207D"/>
    <w:rPr>
      <w:rFonts w:ascii="Arial" w:hAnsi="Arial"/>
      <w:sz w:val="16"/>
    </w:rPr>
  </w:style>
  <w:style w:type="paragraph" w:customStyle="1" w:styleId="Lead1spgrn">
    <w:name w:val="Lead 1sp grün"/>
    <w:basedOn w:val="Lead1spschwarz"/>
    <w:uiPriority w:val="21"/>
    <w:qFormat/>
    <w:rsid w:val="008656CB"/>
    <w:rPr>
      <w:color w:val="009C7D" w:themeColor="text2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7FF5FF" w:themeColor="accent1" w:themeTint="66"/>
        <w:left w:val="single" w:sz="4" w:space="0" w:color="7FF5FF" w:themeColor="accent1" w:themeTint="66"/>
        <w:bottom w:val="single" w:sz="4" w:space="0" w:color="7FF5FF" w:themeColor="accent1" w:themeTint="66"/>
        <w:right w:val="single" w:sz="4" w:space="0" w:color="7FF5FF" w:themeColor="accent1" w:themeTint="66"/>
        <w:insideH w:val="single" w:sz="4" w:space="0" w:color="7FF5FF" w:themeColor="accent1" w:themeTint="66"/>
        <w:insideV w:val="single" w:sz="4" w:space="0" w:color="7FF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FF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FF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berschrift3"/>
    <w:uiPriority w:val="20"/>
    <w:qFormat/>
    <w:rsid w:val="007E040A"/>
    <w:pPr>
      <w:framePr w:wrap="around"/>
      <w:numPr>
        <w:ilvl w:val="0"/>
        <w:numId w:val="0"/>
      </w:numPr>
      <w:spacing w:before="260" w:after="520"/>
      <w:contextualSpacing/>
    </w:pPr>
    <w:rPr>
      <w:b/>
      <w:color w:val="000000"/>
    </w:rPr>
  </w:style>
  <w:style w:type="paragraph" w:customStyle="1" w:styleId="Lead2spgrn">
    <w:name w:val="Lead 2sp grün"/>
    <w:basedOn w:val="Lead2spschwarz"/>
    <w:uiPriority w:val="22"/>
    <w:qFormat/>
    <w:rsid w:val="008656CB"/>
    <w:pPr>
      <w:framePr w:wrap="around"/>
    </w:pPr>
    <w:rPr>
      <w:color w:val="009C7D" w:themeColor="text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0137D5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CC1AB1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styleId="Verzeichnis7">
    <w:name w:val="toc 7"/>
    <w:basedOn w:val="Standard"/>
    <w:next w:val="Standard"/>
    <w:autoRedefine/>
    <w:uiPriority w:val="39"/>
    <w:unhideWhenUsed/>
    <w:rsid w:val="00D71ADE"/>
    <w:pPr>
      <w:tabs>
        <w:tab w:val="clear" w:pos="1038"/>
      </w:tabs>
      <w:spacing w:after="100"/>
      <w:ind w:left="120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A2924"/>
    <w:rPr>
      <w:color w:val="605E5C"/>
      <w:shd w:val="clear" w:color="auto" w:fill="E1DFDD"/>
    </w:r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D71ADE"/>
    <w:pPr>
      <w:numPr>
        <w:ilvl w:val="5"/>
        <w:numId w:val="7"/>
      </w:numPr>
      <w:tabs>
        <w:tab w:val="clear" w:pos="1038"/>
      </w:tabs>
      <w:spacing w:before="260"/>
      <w:ind w:left="454"/>
    </w:pPr>
    <w:rPr>
      <w:b/>
    </w:rPr>
  </w:style>
  <w:style w:type="numbering" w:customStyle="1" w:styleId="SBVListeHeading1-3">
    <w:name w:val="SBV_Liste_Heading_1-3"/>
    <w:uiPriority w:val="99"/>
    <w:rsid w:val="00D71ADE"/>
    <w:pPr>
      <w:numPr>
        <w:numId w:val="3"/>
      </w:numPr>
    </w:pPr>
  </w:style>
  <w:style w:type="paragraph" w:customStyle="1" w:styleId="StandardmitEinzug">
    <w:name w:val="Standard mit Einzug"/>
    <w:basedOn w:val="Standard"/>
    <w:qFormat/>
    <w:rsid w:val="00A01C67"/>
    <w:pPr>
      <w:tabs>
        <w:tab w:val="clear" w:pos="1038"/>
      </w:tabs>
      <w:ind w:left="454"/>
    </w:pPr>
  </w:style>
  <w:style w:type="numbering" w:customStyle="1" w:styleId="SBVListeRom">
    <w:name w:val="SBV_Liste_Rom"/>
    <w:uiPriority w:val="99"/>
    <w:rsid w:val="00D71ADE"/>
    <w:pPr>
      <w:numPr>
        <w:numId w:val="5"/>
      </w:numPr>
    </w:p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D71ADE"/>
    <w:rPr>
      <w:rFonts w:ascii="Arial" w:eastAsiaTheme="majorEastAsia" w:hAnsi="Arial" w:cstheme="majorBidi"/>
      <w:b/>
      <w:iCs/>
      <w:noProof/>
      <w:color w:val="FFFFFF"/>
      <w:shd w:val="clear" w:color="auto" w:fill="009C7D" w:themeFill="text2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D71ADE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9">
    <w:name w:val="toc 9"/>
    <w:basedOn w:val="Standard"/>
    <w:next w:val="Standard"/>
    <w:autoRedefine/>
    <w:uiPriority w:val="39"/>
    <w:unhideWhenUsed/>
    <w:rsid w:val="00D71ADE"/>
    <w:pPr>
      <w:tabs>
        <w:tab w:val="clear" w:pos="1038"/>
      </w:tabs>
      <w:spacing w:after="100"/>
      <w:ind w:left="1600"/>
    </w:pPr>
  </w:style>
  <w:style w:type="character" w:styleId="Fett">
    <w:name w:val="Strong"/>
    <w:basedOn w:val="Absatz-Standardschriftart"/>
    <w:uiPriority w:val="22"/>
    <w:rsid w:val="001211E1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E148A7"/>
    <w:rPr>
      <w:color w:val="66666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0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08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0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5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5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eratung@bfa-bau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mo\AppData\Roaming\Microsoft\Templates\Workgroup\zz_Vorlagen%20BfA\BfA___Merkblatt_DE.dotm" TargetMode="External"/></Relationships>
</file>

<file path=word/theme/theme1.xml><?xml version="1.0" encoding="utf-8"?>
<a:theme xmlns:a="http://schemas.openxmlformats.org/drawingml/2006/main" name="BfA_v2022-05-27">
  <a:themeElements>
    <a:clrScheme name="BfA_Farben">
      <a:dk1>
        <a:srgbClr val="000000"/>
      </a:dk1>
      <a:lt1>
        <a:srgbClr val="FFFFFF"/>
      </a:lt1>
      <a:dk2>
        <a:srgbClr val="009C7D"/>
      </a:dk2>
      <a:lt2>
        <a:srgbClr val="929292"/>
      </a:lt2>
      <a:accent1>
        <a:srgbClr val="00B0BE"/>
      </a:accent1>
      <a:accent2>
        <a:srgbClr val="356584"/>
      </a:accent2>
      <a:accent3>
        <a:srgbClr val="EDEC31"/>
      </a:accent3>
      <a:accent4>
        <a:srgbClr val="802773"/>
      </a:accent4>
      <a:accent5>
        <a:srgbClr val="C80000"/>
      </a:accent5>
      <a:accent6>
        <a:srgbClr val="D9D9D9"/>
      </a:accent6>
      <a:hlink>
        <a:srgbClr val="000000"/>
      </a:hlink>
      <a:folHlink>
        <a:srgbClr val="000000"/>
      </a:folHlink>
    </a:clrScheme>
    <a:fontScheme name="BfA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BfA_Farben">
        <a:dk1>
          <a:srgbClr val="000000"/>
        </a:dk1>
        <a:lt1>
          <a:srgbClr val="FFFFFF"/>
        </a:lt1>
        <a:dk2>
          <a:srgbClr val="5C9475"/>
        </a:dk2>
        <a:lt2>
          <a:srgbClr val="929292"/>
        </a:lt2>
        <a:accent1>
          <a:srgbClr val="00B0BE"/>
        </a:accent1>
        <a:accent2>
          <a:srgbClr val="356584"/>
        </a:accent2>
        <a:accent3>
          <a:srgbClr val="EDEC31"/>
        </a:accent3>
        <a:accent4>
          <a:srgbClr val="802773"/>
        </a:accent4>
        <a:accent5>
          <a:srgbClr val="009C7D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Grün">
      <a:srgbClr val="009C7D"/>
    </a:custClr>
    <a:custClr name="Türkis">
      <a:srgbClr val="00B0BE"/>
    </a:custClr>
    <a:custClr name="Dunkelblau">
      <a:srgbClr val="356584"/>
    </a:custClr>
    <a:custClr name="Gelb">
      <a:srgbClr val="EDEC31"/>
    </a:custClr>
    <a:custClr name="Aubergine">
      <a:srgbClr val="802773"/>
    </a:custClr>
    <a:custClr name="Rot">
      <a:srgbClr val="C80000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Grün 20%">
      <a:srgbClr val="CCEBE5"/>
    </a:custClr>
    <a:custClr name="Türkis 20%">
      <a:srgbClr val="CCEFF2"/>
    </a:custClr>
    <a:custClr name="Dunkelblau 20%">
      <a:srgbClr val="D7E0E6"/>
    </a:custClr>
    <a:custClr name="Gelb 20%">
      <a:srgbClr val="FBFBD6"/>
    </a:custClr>
    <a:custClr name="Aubergine 20%">
      <a:srgbClr val="E6D4E3"/>
    </a:custClr>
    <a:custClr name="Weiss">
      <a:srgbClr val="FFFFFF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22-05-04" id="{FAD7DA5F-4CC4-489B-AD0C-D8980A931D4D}" vid="{C00C1CF7-662D-441F-92D3-5968D7638E3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DAF25C6110A140B71E80E0D37FF236" ma:contentTypeVersion="8" ma:contentTypeDescription="Ein neues Dokument erstellen." ma:contentTypeScope="" ma:versionID="53385db1b24d0ced5ecb60eb33642db0">
  <xsd:schema xmlns:xsd="http://www.w3.org/2001/XMLSchema" xmlns:xs="http://www.w3.org/2001/XMLSchema" xmlns:p="http://schemas.microsoft.com/office/2006/metadata/properties" xmlns:ns2="4d2b3b22-d79a-4123-8da9-1049092db614" targetNamespace="http://schemas.microsoft.com/office/2006/metadata/properties" ma:root="true" ma:fieldsID="80153b2401c4e0da5f68d9637898371a" ns2:_="">
    <xsd:import namespace="4d2b3b22-d79a-4123-8da9-1049092db6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b3b22-d79a-4123-8da9-1049092db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3634E4-6133-494A-B69C-32569DD95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2b3b22-d79a-4123-8da9-1049092db6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BF159A-8C80-4B9B-92D0-E5E4290A5A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E85D1C-5F24-459A-9A77-7DF156BCD4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489886-019B-4B10-8C96-26B3D4E623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BfA___Merkblatt_DE</Template>
  <TotalTime>0</TotalTime>
  <Pages>3</Pages>
  <Words>520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Fernandez de Dios</dc:creator>
  <cp:keywords/>
  <dc:description/>
  <cp:lastModifiedBy>Monica Fernandez de Dios</cp:lastModifiedBy>
  <cp:revision>2</cp:revision>
  <cp:lastPrinted>2025-05-09T14:51:00Z</cp:lastPrinted>
  <dcterms:created xsi:type="dcterms:W3CDTF">2025-05-19T11:29:00Z</dcterms:created>
  <dcterms:modified xsi:type="dcterms:W3CDTF">2025-05-19T11:29:00Z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0x01010085DAF25C6110A140B71E80E0D37FF236</vt:lpwstr>
  </property>
  <property fmtid="{D5CDD505-2E9C-101B-9397-08002B2CF9AE}" pid="3" name="Order">
    <vt:r8>843200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