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1210C" w14:textId="1FE96FD1" w:rsidR="003B7AFB" w:rsidRPr="008656CB" w:rsidRDefault="00BD4664" w:rsidP="008656CB">
      <w:pPr>
        <w:pStyle w:val="Dok-Titel"/>
        <w:framePr w:wrap="notBeside"/>
      </w:pPr>
      <w:r>
        <w:rPr>
          <w:noProof/>
        </w:rPr>
        <w:drawing>
          <wp:anchor distT="0" distB="0" distL="114300" distR="114300" simplePos="0" relativeHeight="251659264" behindDoc="1" locked="1" layoutInCell="1" allowOverlap="1" wp14:anchorId="5B134449" wp14:editId="0D2F8B2D">
            <wp:simplePos x="0" y="0"/>
            <wp:positionH relativeFrom="column">
              <wp:posOffset>-147320</wp:posOffset>
            </wp:positionH>
            <wp:positionV relativeFrom="paragraph">
              <wp:posOffset>-195580</wp:posOffset>
            </wp:positionV>
            <wp:extent cx="2178685" cy="544195"/>
            <wp:effectExtent l="0" t="0" r="0" b="825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1">
                      <a:extLst>
                        <a:ext uri="{28A0092B-C50C-407E-A947-70E740481C1C}">
                          <a14:useLocalDpi xmlns:a14="http://schemas.microsoft.com/office/drawing/2010/main" val="0"/>
                        </a:ext>
                      </a:extLst>
                    </a:blip>
                    <a:stretch>
                      <a:fillRect/>
                    </a:stretch>
                  </pic:blipFill>
                  <pic:spPr>
                    <a:xfrm>
                      <a:off x="0" y="0"/>
                      <a:ext cx="2178685" cy="544195"/>
                    </a:xfrm>
                    <a:prstGeom prst="rect">
                      <a:avLst/>
                    </a:prstGeom>
                  </pic:spPr>
                </pic:pic>
              </a:graphicData>
            </a:graphic>
            <wp14:sizeRelH relativeFrom="margin">
              <wp14:pctWidth>0</wp14:pctWidth>
            </wp14:sizeRelH>
            <wp14:sizeRelV relativeFrom="margin">
              <wp14:pctHeight>0</wp14:pctHeight>
            </wp14:sizeRelV>
          </wp:anchor>
        </w:drawing>
      </w:r>
      <w:r>
        <w:t>Formulaire</w:t>
      </w:r>
    </w:p>
    <w:p w14:paraId="14FDA167" w14:textId="47C4F28E" w:rsidR="003B7AFB" w:rsidRPr="00A52D5E" w:rsidRDefault="00CB66AD" w:rsidP="00A52D5E">
      <w:pPr>
        <w:pStyle w:val="Titel"/>
      </w:pPr>
      <w:r>
        <w:t>Évaluation du contrôle par un organe d'exécution</w:t>
      </w:r>
    </w:p>
    <w:p w14:paraId="7DE9698A" w14:textId="0C4DFCEA" w:rsidR="003B7AFB" w:rsidRPr="00A52D5E" w:rsidRDefault="00345FE0" w:rsidP="00D15793">
      <w:pPr>
        <w:pStyle w:val="berschrift4"/>
      </w:pPr>
      <w:bookmarkStart w:id="0" w:name="_Toc27744122"/>
      <w:r>
        <w:t>But</w:t>
      </w:r>
      <w:bookmarkEnd w:id="0"/>
    </w:p>
    <w:p w14:paraId="7E82BEBA" w14:textId="31CD3D19" w:rsidR="002B0639" w:rsidRDefault="00B31272" w:rsidP="006C4FA3">
      <w:pPr>
        <w:spacing w:before="160"/>
      </w:pPr>
      <w:r>
        <w:t>Ce questionnaire vise à évaluer la qualité et le déroulement des contrôles effectués par un organe d’exécution, à identifier les améliorations possibles et à promouvoir la coopération entre les entreprises et les autorités en charge des contrôles. Vos commentaires serviront à rendre les contrôles plus transparents, efficaces et ciblés.</w:t>
      </w:r>
    </w:p>
    <w:p w14:paraId="1BAC18B1" w14:textId="77777777" w:rsidR="00C229A0" w:rsidRDefault="00C229A0" w:rsidP="00A52D5E"/>
    <w:tbl>
      <w:tblPr>
        <w:tblStyle w:val="Tabellenraster"/>
        <w:tblW w:w="0" w:type="auto"/>
        <w:tblLayout w:type="fixed"/>
        <w:tblLook w:val="04A0" w:firstRow="1" w:lastRow="0" w:firstColumn="1" w:lastColumn="0" w:noHBand="0" w:noVBand="1"/>
      </w:tblPr>
      <w:tblGrid>
        <w:gridCol w:w="3828"/>
        <w:gridCol w:w="5811"/>
      </w:tblGrid>
      <w:tr w:rsidR="00BC0BD1" w:rsidRPr="00AF69E8" w14:paraId="6E83160B" w14:textId="77777777" w:rsidTr="00500DF6">
        <w:trPr>
          <w:trHeight w:val="374"/>
        </w:trPr>
        <w:tc>
          <w:tcPr>
            <w:tcW w:w="9639" w:type="dxa"/>
            <w:gridSpan w:val="2"/>
            <w:shd w:val="clear" w:color="auto" w:fill="D9D9D9" w:themeFill="background1" w:themeFillShade="D9"/>
          </w:tcPr>
          <w:p w14:paraId="62C30426" w14:textId="66217D27" w:rsidR="00BC0BD1" w:rsidRPr="00AF69E8" w:rsidRDefault="00BC0BD1" w:rsidP="00500DF6">
            <w:r>
              <w:rPr>
                <w:b/>
              </w:rPr>
              <w:t>Informations générales sur le contrôle</w:t>
            </w:r>
          </w:p>
        </w:tc>
      </w:tr>
      <w:tr w:rsidR="00D61C1D" w14:paraId="01DA8F7B" w14:textId="6A0378BA" w:rsidTr="00BC0BD1">
        <w:trPr>
          <w:trHeight w:val="549"/>
        </w:trPr>
        <w:tc>
          <w:tcPr>
            <w:tcW w:w="3828" w:type="dxa"/>
          </w:tcPr>
          <w:p w14:paraId="5EE3EEF4" w14:textId="0352832B" w:rsidR="00D61C1D" w:rsidRPr="00A91EF1" w:rsidRDefault="00C57E7D" w:rsidP="00A52D5E">
            <w:pPr>
              <w:rPr>
                <w:b/>
                <w:bCs/>
              </w:rPr>
            </w:pPr>
            <w:r>
              <w:rPr>
                <w:b/>
              </w:rPr>
              <w:t>Nom de l’entreprise contrôlée:</w:t>
            </w:r>
          </w:p>
        </w:tc>
        <w:tc>
          <w:tcPr>
            <w:tcW w:w="5811" w:type="dxa"/>
          </w:tcPr>
          <w:p w14:paraId="223B6544" w14:textId="77777777" w:rsidR="00D61C1D" w:rsidRDefault="00D61C1D" w:rsidP="00A52D5E"/>
        </w:tc>
      </w:tr>
      <w:tr w:rsidR="0008586E" w14:paraId="33FFF5F3" w14:textId="77777777" w:rsidTr="00BC0BD1">
        <w:tc>
          <w:tcPr>
            <w:tcW w:w="3828" w:type="dxa"/>
          </w:tcPr>
          <w:p w14:paraId="5EED0052" w14:textId="76E4A843" w:rsidR="0008586E" w:rsidRPr="00A91EF1" w:rsidRDefault="00952D47" w:rsidP="00A52D5E">
            <w:pPr>
              <w:rPr>
                <w:b/>
                <w:bCs/>
              </w:rPr>
            </w:pPr>
            <w:r>
              <w:rPr>
                <w:b/>
              </w:rPr>
              <w:t>Personne de contact en cas de question (nom, prénom, tél., courriel):</w:t>
            </w:r>
          </w:p>
        </w:tc>
        <w:tc>
          <w:tcPr>
            <w:tcW w:w="5811" w:type="dxa"/>
          </w:tcPr>
          <w:p w14:paraId="4532414D" w14:textId="77777777" w:rsidR="0008586E" w:rsidRDefault="0008586E" w:rsidP="00A52D5E"/>
        </w:tc>
      </w:tr>
      <w:tr w:rsidR="00D61C1D" w14:paraId="6DA8842B" w14:textId="77777777" w:rsidTr="00BC0BD1">
        <w:trPr>
          <w:trHeight w:val="472"/>
        </w:trPr>
        <w:tc>
          <w:tcPr>
            <w:tcW w:w="3828" w:type="dxa"/>
          </w:tcPr>
          <w:p w14:paraId="1FFE5E9E" w14:textId="09C88ACF" w:rsidR="00D61C1D" w:rsidRPr="00A91EF1" w:rsidRDefault="00D61C1D" w:rsidP="00D61C1D">
            <w:pPr>
              <w:rPr>
                <w:b/>
                <w:bCs/>
              </w:rPr>
            </w:pPr>
            <w:r>
              <w:rPr>
                <w:b/>
              </w:rPr>
              <w:t>Date du contrôle:</w:t>
            </w:r>
          </w:p>
        </w:tc>
        <w:tc>
          <w:tcPr>
            <w:tcW w:w="5811" w:type="dxa"/>
          </w:tcPr>
          <w:p w14:paraId="7C80A0DF" w14:textId="77777777" w:rsidR="00D61C1D" w:rsidRDefault="00D61C1D" w:rsidP="00D61C1D"/>
        </w:tc>
      </w:tr>
      <w:tr w:rsidR="00D61C1D" w14:paraId="285FC853" w14:textId="77777777" w:rsidTr="00CC18EB">
        <w:trPr>
          <w:trHeight w:val="470"/>
        </w:trPr>
        <w:tc>
          <w:tcPr>
            <w:tcW w:w="3828" w:type="dxa"/>
          </w:tcPr>
          <w:p w14:paraId="35BC9564" w14:textId="0D622321" w:rsidR="00D61C1D" w:rsidRPr="00A91EF1" w:rsidRDefault="004E4B25" w:rsidP="00D61C1D">
            <w:pPr>
              <w:rPr>
                <w:b/>
                <w:bCs/>
              </w:rPr>
            </w:pPr>
            <w:r>
              <w:rPr>
                <w:b/>
              </w:rPr>
              <w:t>Durée du contrôle (heure de début et de fin):</w:t>
            </w:r>
          </w:p>
        </w:tc>
        <w:tc>
          <w:tcPr>
            <w:tcW w:w="5811" w:type="dxa"/>
          </w:tcPr>
          <w:p w14:paraId="1EBBDED1" w14:textId="77777777" w:rsidR="00D61C1D" w:rsidRDefault="00D61C1D" w:rsidP="00D61C1D"/>
        </w:tc>
      </w:tr>
      <w:tr w:rsidR="00ED36CB" w14:paraId="249D926A" w14:textId="0A49A74B" w:rsidTr="00BC0BD1">
        <w:trPr>
          <w:trHeight w:val="472"/>
        </w:trPr>
        <w:tc>
          <w:tcPr>
            <w:tcW w:w="3828" w:type="dxa"/>
          </w:tcPr>
          <w:p w14:paraId="5B0AFB39" w14:textId="5DD7E4B2" w:rsidR="00ED36CB" w:rsidRPr="00A91EF1" w:rsidRDefault="00ED36CB" w:rsidP="00A52D5E">
            <w:pPr>
              <w:rPr>
                <w:b/>
                <w:bCs/>
              </w:rPr>
            </w:pPr>
            <w:r>
              <w:rPr>
                <w:b/>
              </w:rPr>
              <w:t>Lieu du contrôle (adresse):</w:t>
            </w:r>
          </w:p>
        </w:tc>
        <w:tc>
          <w:tcPr>
            <w:tcW w:w="5811" w:type="dxa"/>
          </w:tcPr>
          <w:p w14:paraId="46A3AFF4" w14:textId="77777777" w:rsidR="00ED36CB" w:rsidRDefault="00ED36CB" w:rsidP="00A52D5E"/>
        </w:tc>
      </w:tr>
      <w:tr w:rsidR="00ED36CB" w14:paraId="1FDC4895" w14:textId="08FF64F7" w:rsidTr="00BC0BD1">
        <w:tc>
          <w:tcPr>
            <w:tcW w:w="3828" w:type="dxa"/>
          </w:tcPr>
          <w:p w14:paraId="4D3C91E4" w14:textId="1A1C6CF7" w:rsidR="00470638" w:rsidRDefault="00ED36CB" w:rsidP="00A52D5E">
            <w:pPr>
              <w:rPr>
                <w:b/>
                <w:bCs/>
              </w:rPr>
            </w:pPr>
            <w:r>
              <w:rPr>
                <w:b/>
              </w:rPr>
              <w:t>Organe d’exécution:</w:t>
            </w:r>
          </w:p>
          <w:p w14:paraId="2CF5B39B" w14:textId="13FF1D79" w:rsidR="00ED36CB" w:rsidRPr="00A91EF1" w:rsidRDefault="00ED36CB" w:rsidP="00A52D5E">
            <w:pPr>
              <w:rPr>
                <w:b/>
                <w:bCs/>
              </w:rPr>
            </w:pPr>
          </w:p>
        </w:tc>
        <w:tc>
          <w:tcPr>
            <w:tcW w:w="5811" w:type="dxa"/>
          </w:tcPr>
          <w:p w14:paraId="284678A1" w14:textId="3CD301DF" w:rsidR="006175B9" w:rsidRDefault="00A200B2" w:rsidP="00A52D5E">
            <w:sdt>
              <w:sdtPr>
                <w:id w:val="137387167"/>
                <w14:checkbox>
                  <w14:checked w14:val="0"/>
                  <w14:checkedState w14:val="2612" w14:font="MS Gothic"/>
                  <w14:uncheckedState w14:val="2610" w14:font="MS Gothic"/>
                </w14:checkbox>
              </w:sdtPr>
              <w:sdtEndPr/>
              <w:sdtContent>
                <w:r w:rsidR="006E7777">
                  <w:rPr>
                    <w:rFonts w:ascii="MS Gothic" w:eastAsia="MS Gothic" w:hAnsi="MS Gothic" w:hint="eastAsia"/>
                  </w:rPr>
                  <w:t>☐</w:t>
                </w:r>
              </w:sdtContent>
            </w:sdt>
            <w:r w:rsidR="00A643CC">
              <w:t xml:space="preserve"> Suva </w:t>
            </w:r>
          </w:p>
          <w:p w14:paraId="506EFD2A" w14:textId="2E07EC9C" w:rsidR="00ED36CB" w:rsidRPr="00A91359" w:rsidRDefault="00A200B2" w:rsidP="00A52D5E">
            <w:sdt>
              <w:sdtPr>
                <w:id w:val="895398996"/>
                <w14:checkbox>
                  <w14:checked w14:val="0"/>
                  <w14:checkedState w14:val="2612" w14:font="MS Gothic"/>
                  <w14:uncheckedState w14:val="2610" w14:font="MS Gothic"/>
                </w14:checkbox>
              </w:sdtPr>
              <w:sdtEndPr/>
              <w:sdtContent>
                <w:r w:rsidR="006E7777">
                  <w:rPr>
                    <w:rFonts w:ascii="MS Gothic" w:eastAsia="MS Gothic" w:hAnsi="MS Gothic" w:hint="eastAsia"/>
                  </w:rPr>
                  <w:t>☐</w:t>
                </w:r>
              </w:sdtContent>
            </w:sdt>
            <w:r w:rsidR="00A643CC">
              <w:t xml:space="preserve"> Inspection du travail du SECO</w:t>
            </w:r>
          </w:p>
          <w:p w14:paraId="69F31A79" w14:textId="04293B65" w:rsidR="00E97771" w:rsidRPr="00E97771" w:rsidRDefault="00A200B2" w:rsidP="00A52D5E">
            <w:sdt>
              <w:sdtPr>
                <w:id w:val="658886766"/>
                <w14:checkbox>
                  <w14:checked w14:val="0"/>
                  <w14:checkedState w14:val="2612" w14:font="MS Gothic"/>
                  <w14:uncheckedState w14:val="2610" w14:font="MS Gothic"/>
                </w14:checkbox>
              </w:sdtPr>
              <w:sdtEndPr/>
              <w:sdtContent>
                <w:r w:rsidR="00015C02" w:rsidRPr="00E97771">
                  <w:rPr>
                    <w:rFonts w:ascii="MS Gothic" w:eastAsia="MS Gothic" w:hAnsi="MS Gothic" w:hint="eastAsia"/>
                  </w:rPr>
                  <w:t>☐</w:t>
                </w:r>
              </w:sdtContent>
            </w:sdt>
            <w:r w:rsidR="00A643CC">
              <w:t xml:space="preserve"> Association pour le gaz, l’eau et la chaleur (SVGW)</w:t>
            </w:r>
          </w:p>
          <w:p w14:paraId="2FD25A19" w14:textId="2165E41E" w:rsidR="00ED36CB" w:rsidRDefault="00A200B2" w:rsidP="00A52D5E">
            <w:sdt>
              <w:sdtPr>
                <w:id w:val="1485047402"/>
                <w14:checkbox>
                  <w14:checked w14:val="0"/>
                  <w14:checkedState w14:val="2612" w14:font="MS Gothic"/>
                  <w14:uncheckedState w14:val="2610" w14:font="MS Gothic"/>
                </w14:checkbox>
              </w:sdtPr>
              <w:sdtEndPr/>
              <w:sdtContent>
                <w:r w:rsidR="00015C02" w:rsidRPr="00E97771">
                  <w:rPr>
                    <w:rFonts w:ascii="MS Gothic" w:eastAsia="MS Gothic" w:hAnsi="MS Gothic" w:hint="eastAsia"/>
                  </w:rPr>
                  <w:t>☐</w:t>
                </w:r>
              </w:sdtContent>
            </w:sdt>
            <w:r w:rsidR="00A643CC">
              <w:t xml:space="preserve"> Inspection fédérale des installations à courant fort (ESTI)</w:t>
            </w:r>
          </w:p>
          <w:p w14:paraId="0C39FDF7" w14:textId="534EF907" w:rsidR="00363438" w:rsidRDefault="00A200B2" w:rsidP="00A52D5E">
            <w:sdt>
              <w:sdtPr>
                <w:id w:val="-967517830"/>
                <w14:checkbox>
                  <w14:checked w14:val="0"/>
                  <w14:checkedState w14:val="2612" w14:font="MS Gothic"/>
                  <w14:uncheckedState w14:val="2610" w14:font="MS Gothic"/>
                </w14:checkbox>
              </w:sdtPr>
              <w:sdtEndPr/>
              <w:sdtContent>
                <w:r w:rsidR="00BB2956">
                  <w:rPr>
                    <w:rFonts w:ascii="MS Gothic" w:eastAsia="MS Gothic" w:hAnsi="MS Gothic" w:hint="eastAsia"/>
                  </w:rPr>
                  <w:t>☐</w:t>
                </w:r>
              </w:sdtContent>
            </w:sdt>
            <w:r w:rsidR="00A643CC">
              <w:t xml:space="preserve"> Police des constructions / Police municipale</w:t>
            </w:r>
          </w:p>
          <w:p w14:paraId="01FBB0B7" w14:textId="5910FDC6" w:rsidR="00015C02" w:rsidRDefault="00A200B2" w:rsidP="00F40B08">
            <w:sdt>
              <w:sdtPr>
                <w:id w:val="1295709197"/>
                <w14:checkbox>
                  <w14:checked w14:val="0"/>
                  <w14:checkedState w14:val="2612" w14:font="MS Gothic"/>
                  <w14:uncheckedState w14:val="2610" w14:font="MS Gothic"/>
                </w14:checkbox>
              </w:sdtPr>
              <w:sdtEndPr/>
              <w:sdtContent>
                <w:r w:rsidR="00015C02">
                  <w:rPr>
                    <w:rFonts w:ascii="MS Gothic" w:eastAsia="MS Gothic" w:hAnsi="MS Gothic" w:hint="eastAsia"/>
                  </w:rPr>
                  <w:t>☐</w:t>
                </w:r>
              </w:sdtContent>
            </w:sdt>
            <w:r w:rsidR="00A643CC">
              <w:t xml:space="preserve"> Autre (veuillez préciser): _________________________</w:t>
            </w:r>
          </w:p>
          <w:p w14:paraId="48D1055D" w14:textId="41752489" w:rsidR="00F40B08" w:rsidRDefault="00F40B08" w:rsidP="00F40B08"/>
        </w:tc>
      </w:tr>
      <w:tr w:rsidR="00A91359" w:rsidRPr="00A91359" w14:paraId="10C4C242" w14:textId="77777777" w:rsidTr="00BC0BD1">
        <w:trPr>
          <w:trHeight w:val="586"/>
        </w:trPr>
        <w:tc>
          <w:tcPr>
            <w:tcW w:w="3828" w:type="dxa"/>
          </w:tcPr>
          <w:p w14:paraId="4AFBEFE0" w14:textId="662AEDC0" w:rsidR="006175B9" w:rsidRPr="00A91359" w:rsidRDefault="00F97E9F" w:rsidP="006175B9">
            <w:pPr>
              <w:rPr>
                <w:b/>
                <w:bCs/>
              </w:rPr>
            </w:pPr>
            <w:r>
              <w:rPr>
                <w:b/>
              </w:rPr>
              <w:t>Annonce du contrôle:</w:t>
            </w:r>
          </w:p>
        </w:tc>
        <w:tc>
          <w:tcPr>
            <w:tcW w:w="5811" w:type="dxa"/>
          </w:tcPr>
          <w:p w14:paraId="0E4D12F9" w14:textId="3C12ECF4" w:rsidR="006175B9" w:rsidRPr="00A91359" w:rsidRDefault="00A200B2" w:rsidP="00BB2956">
            <w:pPr>
              <w:jc w:val="both"/>
            </w:pPr>
            <w:sdt>
              <w:sdtPr>
                <w:id w:val="1405480856"/>
                <w14:checkbox>
                  <w14:checked w14:val="0"/>
                  <w14:checkedState w14:val="2612" w14:font="MS Gothic"/>
                  <w14:uncheckedState w14:val="2610" w14:font="MS Gothic"/>
                </w14:checkbox>
              </w:sdtPr>
              <w:sdtEndPr/>
              <w:sdtContent>
                <w:r w:rsidR="00BB2956" w:rsidRPr="00A91359">
                  <w:rPr>
                    <w:rFonts w:ascii="MS Gothic" w:eastAsia="MS Gothic" w:hAnsi="MS Gothic" w:hint="eastAsia"/>
                  </w:rPr>
                  <w:t>☐</w:t>
                </w:r>
              </w:sdtContent>
            </w:sdt>
            <w:r w:rsidR="00A643CC">
              <w:t xml:space="preserve"> Contrôle annoncé </w:t>
            </w:r>
          </w:p>
          <w:p w14:paraId="3E2E4974" w14:textId="70806EF3" w:rsidR="006175B9" w:rsidRPr="00A91359" w:rsidRDefault="00A200B2" w:rsidP="00A52D5E">
            <w:sdt>
              <w:sdtPr>
                <w:id w:val="1474957962"/>
                <w14:checkbox>
                  <w14:checked w14:val="0"/>
                  <w14:checkedState w14:val="2612" w14:font="MS Gothic"/>
                  <w14:uncheckedState w14:val="2610" w14:font="MS Gothic"/>
                </w14:checkbox>
              </w:sdtPr>
              <w:sdtEndPr/>
              <w:sdtContent>
                <w:r w:rsidR="00BB2956" w:rsidRPr="00A91359">
                  <w:rPr>
                    <w:rFonts w:ascii="MS Gothic" w:eastAsia="MS Gothic" w:hAnsi="MS Gothic" w:hint="eastAsia"/>
                  </w:rPr>
                  <w:t>☐</w:t>
                </w:r>
              </w:sdtContent>
            </w:sdt>
            <w:r w:rsidR="00A643CC">
              <w:t xml:space="preserve"> Contrôle non annoncé</w:t>
            </w:r>
          </w:p>
        </w:tc>
      </w:tr>
      <w:tr w:rsidR="00DA275C" w14:paraId="4956D3AE" w14:textId="4A726BD2" w:rsidTr="00BC0BD1">
        <w:trPr>
          <w:trHeight w:val="586"/>
        </w:trPr>
        <w:tc>
          <w:tcPr>
            <w:tcW w:w="3828" w:type="dxa"/>
          </w:tcPr>
          <w:p w14:paraId="3CB271F7" w14:textId="630A15BA" w:rsidR="00DA275C" w:rsidRPr="00A91EF1" w:rsidRDefault="00DA275C" w:rsidP="00A52D5E">
            <w:pPr>
              <w:rPr>
                <w:b/>
                <w:bCs/>
              </w:rPr>
            </w:pPr>
            <w:r>
              <w:rPr>
                <w:b/>
              </w:rPr>
              <w:t>Données sur la personne en charge du contrôle:</w:t>
            </w:r>
          </w:p>
        </w:tc>
        <w:tc>
          <w:tcPr>
            <w:tcW w:w="5811" w:type="dxa"/>
          </w:tcPr>
          <w:p w14:paraId="229F2930" w14:textId="77777777" w:rsidR="00DA275C" w:rsidRDefault="00DA275C" w:rsidP="00A52D5E"/>
        </w:tc>
      </w:tr>
      <w:tr w:rsidR="00DA275C" w14:paraId="0F3E706F" w14:textId="0E44C3C1" w:rsidTr="00BC0BD1">
        <w:tc>
          <w:tcPr>
            <w:tcW w:w="3828" w:type="dxa"/>
          </w:tcPr>
          <w:p w14:paraId="673BE4EF" w14:textId="77777777" w:rsidR="00DA275C" w:rsidRDefault="00B412B4" w:rsidP="00A52D5E">
            <w:pPr>
              <w:rPr>
                <w:b/>
                <w:bCs/>
              </w:rPr>
            </w:pPr>
            <w:r>
              <w:rPr>
                <w:b/>
              </w:rPr>
              <w:t>Type de contrôle:</w:t>
            </w:r>
          </w:p>
          <w:p w14:paraId="6867E802" w14:textId="216998FB" w:rsidR="007B71D9" w:rsidRPr="00A91EF1" w:rsidRDefault="007B71D9" w:rsidP="00A52D5E">
            <w:pPr>
              <w:rPr>
                <w:b/>
                <w:bCs/>
              </w:rPr>
            </w:pPr>
          </w:p>
        </w:tc>
        <w:tc>
          <w:tcPr>
            <w:tcW w:w="5811" w:type="dxa"/>
          </w:tcPr>
          <w:p w14:paraId="30FC8858" w14:textId="6C27025B" w:rsidR="006E7777" w:rsidRDefault="00A200B2" w:rsidP="006E7777">
            <w:sdt>
              <w:sdtPr>
                <w:id w:val="445201289"/>
                <w14:checkbox>
                  <w14:checked w14:val="0"/>
                  <w14:checkedState w14:val="2612" w14:font="MS Gothic"/>
                  <w14:uncheckedState w14:val="2610" w14:font="MS Gothic"/>
                </w14:checkbox>
              </w:sdtPr>
              <w:sdtEndPr/>
              <w:sdtContent>
                <w:r w:rsidR="006E7777">
                  <w:rPr>
                    <w:rFonts w:ascii="MS Gothic" w:eastAsia="MS Gothic" w:hAnsi="MS Gothic" w:hint="eastAsia"/>
                  </w:rPr>
                  <w:t>☐</w:t>
                </w:r>
              </w:sdtContent>
            </w:sdt>
            <w:r w:rsidR="00A643CC">
              <w:t xml:space="preserve"> Évaluation préalable MSST</w:t>
            </w:r>
          </w:p>
          <w:p w14:paraId="24EED96F" w14:textId="1A0FCB48" w:rsidR="007B19C0" w:rsidRDefault="00A200B2" w:rsidP="007B19C0">
            <w:sdt>
              <w:sdtPr>
                <w:id w:val="-362984603"/>
                <w14:checkbox>
                  <w14:checked w14:val="0"/>
                  <w14:checkedState w14:val="2612" w14:font="MS Gothic"/>
                  <w14:uncheckedState w14:val="2610" w14:font="MS Gothic"/>
                </w14:checkbox>
              </w:sdtPr>
              <w:sdtEndPr/>
              <w:sdtContent>
                <w:r w:rsidR="007B19C0">
                  <w:rPr>
                    <w:rFonts w:ascii="MS Gothic" w:eastAsia="MS Gothic" w:hAnsi="MS Gothic" w:hint="eastAsia"/>
                  </w:rPr>
                  <w:t>☐</w:t>
                </w:r>
              </w:sdtContent>
            </w:sdt>
            <w:r w:rsidR="00A643CC">
              <w:t xml:space="preserve"> Système de sécurité de l’entreprise (contrôle du système MSST)</w:t>
            </w:r>
          </w:p>
          <w:p w14:paraId="713A84A7" w14:textId="2316D27B" w:rsidR="006E7777" w:rsidRDefault="00A200B2" w:rsidP="006E7777">
            <w:sdt>
              <w:sdtPr>
                <w:id w:val="-592787151"/>
                <w14:checkbox>
                  <w14:checked w14:val="0"/>
                  <w14:checkedState w14:val="2612" w14:font="MS Gothic"/>
                  <w14:uncheckedState w14:val="2610" w14:font="MS Gothic"/>
                </w14:checkbox>
              </w:sdtPr>
              <w:sdtEndPr/>
              <w:sdtContent>
                <w:r w:rsidR="006E7777">
                  <w:rPr>
                    <w:rFonts w:ascii="MS Gothic" w:eastAsia="MS Gothic" w:hAnsi="MS Gothic" w:hint="eastAsia"/>
                  </w:rPr>
                  <w:t>☐</w:t>
                </w:r>
              </w:sdtContent>
            </w:sdt>
            <w:r w:rsidR="00A643CC">
              <w:t xml:space="preserve"> Chantier (contrôle des postes de travail)</w:t>
            </w:r>
          </w:p>
          <w:p w14:paraId="6D000043" w14:textId="07A56769" w:rsidR="006E7777" w:rsidRDefault="00A200B2" w:rsidP="006E7777">
            <w:sdt>
              <w:sdtPr>
                <w:id w:val="-1596015036"/>
                <w14:checkbox>
                  <w14:checked w14:val="0"/>
                  <w14:checkedState w14:val="2612" w14:font="MS Gothic"/>
                  <w14:uncheckedState w14:val="2610" w14:font="MS Gothic"/>
                </w14:checkbox>
              </w:sdtPr>
              <w:sdtEndPr/>
              <w:sdtContent>
                <w:r w:rsidR="006E7777">
                  <w:rPr>
                    <w:rFonts w:ascii="MS Gothic" w:eastAsia="MS Gothic" w:hAnsi="MS Gothic" w:hint="eastAsia"/>
                  </w:rPr>
                  <w:t>☐</w:t>
                </w:r>
              </w:sdtContent>
            </w:sdt>
            <w:r w:rsidR="00A643CC">
              <w:t xml:space="preserve"> Atelier / Dépôt (contrôle des postes de travail)</w:t>
            </w:r>
          </w:p>
          <w:p w14:paraId="7A184A6B" w14:textId="6A506759" w:rsidR="007B19C0" w:rsidRDefault="00A200B2" w:rsidP="007B19C0">
            <w:sdt>
              <w:sdtPr>
                <w:id w:val="-854649802"/>
                <w14:checkbox>
                  <w14:checked w14:val="0"/>
                  <w14:checkedState w14:val="2612" w14:font="MS Gothic"/>
                  <w14:uncheckedState w14:val="2610" w14:font="MS Gothic"/>
                </w14:checkbox>
              </w:sdtPr>
              <w:sdtEndPr/>
              <w:sdtContent>
                <w:r w:rsidR="007B19C0">
                  <w:rPr>
                    <w:rFonts w:ascii="MS Gothic" w:eastAsia="MS Gothic" w:hAnsi="MS Gothic" w:hint="eastAsia"/>
                  </w:rPr>
                  <w:t>☐</w:t>
                </w:r>
              </w:sdtContent>
            </w:sdt>
            <w:r w:rsidR="00A643CC">
              <w:t xml:space="preserve"> Permis de travail et/ou de séjour</w:t>
            </w:r>
          </w:p>
          <w:p w14:paraId="10EBD592" w14:textId="080CFECE" w:rsidR="007B19C0" w:rsidRDefault="00A200B2" w:rsidP="007B19C0">
            <w:sdt>
              <w:sdtPr>
                <w:id w:val="-1812866536"/>
                <w14:checkbox>
                  <w14:checked w14:val="0"/>
                  <w14:checkedState w14:val="2612" w14:font="MS Gothic"/>
                  <w14:uncheckedState w14:val="2610" w14:font="MS Gothic"/>
                </w14:checkbox>
              </w:sdtPr>
              <w:sdtEndPr/>
              <w:sdtContent>
                <w:r w:rsidR="007B19C0">
                  <w:rPr>
                    <w:rFonts w:ascii="MS Gothic" w:eastAsia="MS Gothic" w:hAnsi="MS Gothic" w:hint="eastAsia"/>
                  </w:rPr>
                  <w:t>☐</w:t>
                </w:r>
              </w:sdtContent>
            </w:sdt>
            <w:r w:rsidR="00A643CC">
              <w:t xml:space="preserve"> Respect de la convention collective de travail (CCT)</w:t>
            </w:r>
          </w:p>
          <w:p w14:paraId="426D0EB1" w14:textId="7CC8D06D" w:rsidR="007B19C0" w:rsidRDefault="00A200B2" w:rsidP="007B19C0">
            <w:sdt>
              <w:sdtPr>
                <w:id w:val="-1673799275"/>
                <w14:checkbox>
                  <w14:checked w14:val="0"/>
                  <w14:checkedState w14:val="2612" w14:font="MS Gothic"/>
                  <w14:uncheckedState w14:val="2610" w14:font="MS Gothic"/>
                </w14:checkbox>
              </w:sdtPr>
              <w:sdtEndPr/>
              <w:sdtContent>
                <w:r w:rsidR="007B19C0">
                  <w:rPr>
                    <w:rFonts w:ascii="MS Gothic" w:eastAsia="MS Gothic" w:hAnsi="MS Gothic" w:hint="eastAsia"/>
                  </w:rPr>
                  <w:t>☐</w:t>
                </w:r>
              </w:sdtContent>
            </w:sdt>
            <w:r w:rsidR="00A643CC">
              <w:t xml:space="preserve"> Autre (veuillez préciser): _________________________</w:t>
            </w:r>
          </w:p>
          <w:p w14:paraId="7F168486" w14:textId="0702694F" w:rsidR="000F6ED8" w:rsidRDefault="000F6ED8" w:rsidP="007B19C0"/>
        </w:tc>
      </w:tr>
      <w:tr w:rsidR="00D82E33" w14:paraId="639A51C1" w14:textId="39443B7E" w:rsidTr="00C71E1A">
        <w:trPr>
          <w:trHeight w:val="1418"/>
        </w:trPr>
        <w:tc>
          <w:tcPr>
            <w:tcW w:w="3828" w:type="dxa"/>
          </w:tcPr>
          <w:p w14:paraId="108406CF" w14:textId="61D92664" w:rsidR="007B71D9" w:rsidRDefault="00F27570" w:rsidP="00A52D5E">
            <w:pPr>
              <w:rPr>
                <w:b/>
                <w:bCs/>
              </w:rPr>
            </w:pPr>
            <w:r>
              <w:rPr>
                <w:b/>
              </w:rPr>
              <w:t>Résultat du contrôle:</w:t>
            </w:r>
          </w:p>
          <w:p w14:paraId="78FE8B71" w14:textId="4B9CC8A3" w:rsidR="00D82E33" w:rsidRPr="00A91EF1" w:rsidRDefault="00D82E33" w:rsidP="00FB1770">
            <w:pPr>
              <w:rPr>
                <w:b/>
                <w:bCs/>
              </w:rPr>
            </w:pPr>
          </w:p>
        </w:tc>
        <w:tc>
          <w:tcPr>
            <w:tcW w:w="5811" w:type="dxa"/>
          </w:tcPr>
          <w:p w14:paraId="18AF60EA" w14:textId="0236E772" w:rsidR="00D271D3" w:rsidRDefault="00A200B2" w:rsidP="00D271D3">
            <w:sdt>
              <w:sdtPr>
                <w:id w:val="2029903905"/>
                <w14:checkbox>
                  <w14:checked w14:val="0"/>
                  <w14:checkedState w14:val="2612" w14:font="MS Gothic"/>
                  <w14:uncheckedState w14:val="2610" w14:font="MS Gothic"/>
                </w14:checkbox>
              </w:sdtPr>
              <w:sdtEndPr/>
              <w:sdtContent>
                <w:r w:rsidR="00D271D3">
                  <w:rPr>
                    <w:rFonts w:ascii="MS Gothic" w:eastAsia="MS Gothic" w:hAnsi="MS Gothic" w:hint="eastAsia"/>
                  </w:rPr>
                  <w:t>☐</w:t>
                </w:r>
              </w:sdtContent>
            </w:sdt>
            <w:r w:rsidR="00A643CC">
              <w:t xml:space="preserve"> Confirmation</w:t>
            </w:r>
          </w:p>
          <w:p w14:paraId="2C32DAE9" w14:textId="2D2773D6" w:rsidR="00D82E33" w:rsidRDefault="00A200B2" w:rsidP="00A52D5E">
            <w:sdt>
              <w:sdtPr>
                <w:id w:val="2095430203"/>
                <w14:checkbox>
                  <w14:checked w14:val="0"/>
                  <w14:checkedState w14:val="2612" w14:font="MS Gothic"/>
                  <w14:uncheckedState w14:val="2610" w14:font="MS Gothic"/>
                </w14:checkbox>
              </w:sdtPr>
              <w:sdtEndPr/>
              <w:sdtContent>
                <w:r w:rsidR="00E148A7">
                  <w:rPr>
                    <w:rFonts w:ascii="MS Gothic" w:eastAsia="MS Gothic" w:hAnsi="MS Gothic" w:hint="eastAsia"/>
                  </w:rPr>
                  <w:t>☐</w:t>
                </w:r>
              </w:sdtContent>
            </w:sdt>
            <w:r w:rsidR="00A643CC">
              <w:t xml:space="preserve"> Avertissement</w:t>
            </w:r>
          </w:p>
          <w:p w14:paraId="6FC504A7" w14:textId="544F2218" w:rsidR="00D271D3" w:rsidRDefault="00A200B2" w:rsidP="00D271D3">
            <w:sdt>
              <w:sdtPr>
                <w:id w:val="-1786422023"/>
                <w14:checkbox>
                  <w14:checked w14:val="0"/>
                  <w14:checkedState w14:val="2612" w14:font="MS Gothic"/>
                  <w14:uncheckedState w14:val="2610" w14:font="MS Gothic"/>
                </w14:checkbox>
              </w:sdtPr>
              <w:sdtEndPr/>
              <w:sdtContent>
                <w:r w:rsidR="00D271D3">
                  <w:rPr>
                    <w:rFonts w:ascii="MS Gothic" w:eastAsia="MS Gothic" w:hAnsi="MS Gothic" w:hint="eastAsia"/>
                  </w:rPr>
                  <w:t>☐</w:t>
                </w:r>
              </w:sdtContent>
            </w:sdt>
            <w:r w:rsidR="00A643CC">
              <w:t xml:space="preserve"> Décision</w:t>
            </w:r>
          </w:p>
          <w:p w14:paraId="3CCDE269" w14:textId="77777777" w:rsidR="000055D9" w:rsidRDefault="00A200B2" w:rsidP="00A52D5E">
            <w:sdt>
              <w:sdtPr>
                <w:id w:val="825248783"/>
                <w14:checkbox>
                  <w14:checked w14:val="0"/>
                  <w14:checkedState w14:val="2612" w14:font="MS Gothic"/>
                  <w14:uncheckedState w14:val="2610" w14:font="MS Gothic"/>
                </w14:checkbox>
              </w:sdtPr>
              <w:sdtEndPr/>
              <w:sdtContent>
                <w:r w:rsidR="000D5B97">
                  <w:rPr>
                    <w:rFonts w:ascii="MS Gothic" w:eastAsia="MS Gothic" w:hAnsi="MS Gothic" w:hint="eastAsia"/>
                  </w:rPr>
                  <w:t>☐</w:t>
                </w:r>
              </w:sdtContent>
            </w:sdt>
            <w:r w:rsidR="00A643CC">
              <w:t xml:space="preserve"> Autre (veuillez préciser): _________________________</w:t>
            </w:r>
          </w:p>
          <w:p w14:paraId="09AB3016" w14:textId="15CD8689" w:rsidR="003E3E51" w:rsidRDefault="003E3E51" w:rsidP="00A52D5E"/>
        </w:tc>
      </w:tr>
      <w:tr w:rsidR="00AF69E8" w:rsidRPr="00AF69E8" w14:paraId="5559454C" w14:textId="52196ED2" w:rsidTr="006D5DF6">
        <w:trPr>
          <w:trHeight w:val="374"/>
        </w:trPr>
        <w:tc>
          <w:tcPr>
            <w:tcW w:w="9639" w:type="dxa"/>
            <w:gridSpan w:val="2"/>
            <w:shd w:val="clear" w:color="auto" w:fill="D9D9D9" w:themeFill="background1" w:themeFillShade="D9"/>
          </w:tcPr>
          <w:p w14:paraId="34BD5025" w14:textId="0CEC6006" w:rsidR="00D653AB" w:rsidRPr="00AF69E8" w:rsidRDefault="00D653AB" w:rsidP="00D653AB">
            <w:r>
              <w:rPr>
                <w:b/>
              </w:rPr>
              <w:lastRenderedPageBreak/>
              <w:t>Déroulement du contrôle</w:t>
            </w:r>
          </w:p>
        </w:tc>
      </w:tr>
      <w:tr w:rsidR="0085494F" w:rsidRPr="0085494F" w14:paraId="1B2BF795" w14:textId="77777777" w:rsidTr="00BC0BD1">
        <w:trPr>
          <w:trHeight w:val="374"/>
        </w:trPr>
        <w:tc>
          <w:tcPr>
            <w:tcW w:w="3828" w:type="dxa"/>
          </w:tcPr>
          <w:p w14:paraId="54401DF9" w14:textId="4DB67815" w:rsidR="00E62C29" w:rsidRPr="0085494F" w:rsidRDefault="00E62C29" w:rsidP="00D653AB">
            <w:r>
              <w:t>Comment qualifieriez-vous le contact entre la personne en charge du contrôle et vos collaborateurs/trices?</w:t>
            </w:r>
          </w:p>
        </w:tc>
        <w:tc>
          <w:tcPr>
            <w:tcW w:w="5811" w:type="dxa"/>
          </w:tcPr>
          <w:p w14:paraId="0E2A4D20" w14:textId="77777777" w:rsidR="00E62C29" w:rsidRPr="0085494F" w:rsidRDefault="00E62C29" w:rsidP="00E62C29">
            <w:r>
              <w:rPr>
                <w:rFonts w:ascii="Segoe UI Symbol" w:hAnsi="Segoe UI Symbol"/>
              </w:rPr>
              <w:t>☐</w:t>
            </w:r>
            <w:r>
              <w:t xml:space="preserve"> </w:t>
            </w:r>
            <w:r>
              <w:rPr>
                <w:b/>
                <w:bCs/>
              </w:rPr>
              <w:t>respectueux</w:t>
            </w:r>
          </w:p>
          <w:p w14:paraId="07DD85AB" w14:textId="77777777" w:rsidR="00E62C29" w:rsidRPr="0085494F" w:rsidRDefault="00E62C29" w:rsidP="00E62C29">
            <w:r>
              <w:rPr>
                <w:rFonts w:ascii="Segoe UI Symbol" w:hAnsi="Segoe UI Symbol"/>
              </w:rPr>
              <w:t>☐</w:t>
            </w:r>
            <w:r>
              <w:t xml:space="preserve"> pédagogique</w:t>
            </w:r>
          </w:p>
          <w:p w14:paraId="585D97B5" w14:textId="77777777" w:rsidR="00E62C29" w:rsidRPr="0085494F" w:rsidRDefault="00E62C29" w:rsidP="00E62C29">
            <w:r>
              <w:rPr>
                <w:rFonts w:ascii="Segoe UI Symbol" w:hAnsi="Segoe UI Symbol"/>
              </w:rPr>
              <w:t>☐</w:t>
            </w:r>
            <w:r>
              <w:t xml:space="preserve"> professionnel </w:t>
            </w:r>
          </w:p>
          <w:p w14:paraId="1991E980" w14:textId="77777777" w:rsidR="00E62C29" w:rsidRPr="0085494F" w:rsidRDefault="00E62C29" w:rsidP="00E62C29">
            <w:r>
              <w:rPr>
                <w:rFonts w:ascii="Segoe UI Symbol" w:hAnsi="Segoe UI Symbol"/>
              </w:rPr>
              <w:t>☐</w:t>
            </w:r>
            <w:r>
              <w:t xml:space="preserve"> </w:t>
            </w:r>
            <w:r>
              <w:rPr>
                <w:b/>
                <w:bCs/>
              </w:rPr>
              <w:t>aidant</w:t>
            </w:r>
          </w:p>
          <w:p w14:paraId="4C9C1705" w14:textId="15DCD766" w:rsidR="00E62C29" w:rsidRPr="0085494F" w:rsidRDefault="00E62C29" w:rsidP="00D653AB"/>
        </w:tc>
      </w:tr>
      <w:tr w:rsidR="00823AA2" w:rsidRPr="0085494F" w14:paraId="73393078" w14:textId="77777777" w:rsidTr="00BC0BD1">
        <w:trPr>
          <w:trHeight w:val="374"/>
        </w:trPr>
        <w:tc>
          <w:tcPr>
            <w:tcW w:w="3828" w:type="dxa"/>
          </w:tcPr>
          <w:p w14:paraId="00420690" w14:textId="77777777" w:rsidR="00BB6417" w:rsidRPr="00C17E99" w:rsidRDefault="00BB6417" w:rsidP="00BB6417">
            <w:pPr>
              <w:rPr>
                <w:rFonts w:ascii="Arial" w:hAnsi="Arial" w:cs="Arial"/>
              </w:rPr>
            </w:pPr>
            <w:r>
              <w:rPr>
                <w:rFonts w:ascii="Arial" w:hAnsi="Arial"/>
              </w:rPr>
              <w:t xml:space="preserve">Y a-t-il eu des malentendus ou des moments peu clairs durant le contrôle? </w:t>
            </w:r>
          </w:p>
          <w:p w14:paraId="7BDF10D2" w14:textId="77777777" w:rsidR="00E62C29" w:rsidRPr="00C17E99" w:rsidRDefault="00E62C29" w:rsidP="00D653AB">
            <w:pPr>
              <w:rPr>
                <w:rFonts w:ascii="Arial" w:hAnsi="Arial" w:cs="Arial"/>
              </w:rPr>
            </w:pPr>
          </w:p>
        </w:tc>
        <w:tc>
          <w:tcPr>
            <w:tcW w:w="5811" w:type="dxa"/>
          </w:tcPr>
          <w:p w14:paraId="3CCF10DB" w14:textId="70329C9C" w:rsidR="00BB6417" w:rsidRPr="00C17E99" w:rsidRDefault="00BB6417" w:rsidP="00BB6417">
            <w:pPr>
              <w:rPr>
                <w:rFonts w:ascii="Arial" w:hAnsi="Arial" w:cs="Arial"/>
              </w:rPr>
            </w:pPr>
            <w:r>
              <w:rPr>
                <w:rFonts w:ascii="Segoe UI Symbol" w:hAnsi="Segoe UI Symbol"/>
              </w:rPr>
              <w:t>☐</w:t>
            </w:r>
            <w:r>
              <w:rPr>
                <w:rFonts w:ascii="Arial" w:hAnsi="Arial"/>
              </w:rPr>
              <w:t xml:space="preserve"> oui</w:t>
            </w:r>
          </w:p>
          <w:p w14:paraId="7A651F1B" w14:textId="272EA3FD" w:rsidR="00BB6417" w:rsidRPr="00C17E99" w:rsidRDefault="00BB6417" w:rsidP="00BB6417">
            <w:pPr>
              <w:rPr>
                <w:rFonts w:ascii="Arial" w:hAnsi="Arial" w:cs="Arial"/>
              </w:rPr>
            </w:pPr>
            <w:r>
              <w:rPr>
                <w:rFonts w:ascii="Segoe UI Symbol" w:hAnsi="Segoe UI Symbol"/>
              </w:rPr>
              <w:t>☐</w:t>
            </w:r>
            <w:r>
              <w:rPr>
                <w:rFonts w:ascii="Arial" w:hAnsi="Arial"/>
              </w:rPr>
              <w:t xml:space="preserve"> non</w:t>
            </w:r>
          </w:p>
          <w:p w14:paraId="6ED6F027" w14:textId="41EE9F61" w:rsidR="00BB6417" w:rsidRPr="00C17E99" w:rsidRDefault="00BB6417" w:rsidP="00BB6417">
            <w:pPr>
              <w:rPr>
                <w:rFonts w:ascii="Arial" w:hAnsi="Arial" w:cs="Arial"/>
              </w:rPr>
            </w:pPr>
            <w:r>
              <w:rPr>
                <w:rFonts w:ascii="Arial" w:hAnsi="Arial"/>
              </w:rPr>
              <w:t>Si oui, lesquels?</w:t>
            </w:r>
          </w:p>
          <w:p w14:paraId="06385BD9" w14:textId="77777777" w:rsidR="00E62C29" w:rsidRPr="00C17E99" w:rsidRDefault="00E62C29" w:rsidP="00D653AB">
            <w:pPr>
              <w:rPr>
                <w:rFonts w:ascii="Arial" w:hAnsi="Arial" w:cs="Arial"/>
              </w:rPr>
            </w:pPr>
          </w:p>
          <w:p w14:paraId="4F7E7C18" w14:textId="77777777" w:rsidR="00BB6417" w:rsidRPr="00C17E99" w:rsidRDefault="00BB6417" w:rsidP="00D653AB">
            <w:pPr>
              <w:rPr>
                <w:rFonts w:ascii="Arial" w:hAnsi="Arial" w:cs="Arial"/>
              </w:rPr>
            </w:pPr>
          </w:p>
          <w:p w14:paraId="37953C5B" w14:textId="77777777" w:rsidR="00BB6417" w:rsidRPr="00C17E99" w:rsidRDefault="00BB6417" w:rsidP="00D653AB">
            <w:pPr>
              <w:rPr>
                <w:rFonts w:ascii="Arial" w:hAnsi="Arial" w:cs="Arial"/>
              </w:rPr>
            </w:pPr>
          </w:p>
        </w:tc>
      </w:tr>
      <w:tr w:rsidR="00823AA2" w:rsidRPr="00823AA2" w14:paraId="29053787" w14:textId="77777777" w:rsidTr="00BC0BD1">
        <w:trPr>
          <w:trHeight w:val="1316"/>
        </w:trPr>
        <w:tc>
          <w:tcPr>
            <w:tcW w:w="3828" w:type="dxa"/>
          </w:tcPr>
          <w:p w14:paraId="63B1571E" w14:textId="77777777" w:rsidR="00BB6417" w:rsidRPr="00823AA2" w:rsidRDefault="00BB6417" w:rsidP="00BB6417">
            <w:r>
              <w:t>Qu’avez-vous pensé de la durée du contrôle?</w:t>
            </w:r>
          </w:p>
          <w:p w14:paraId="613A7B9D" w14:textId="77777777" w:rsidR="00E62C29" w:rsidRPr="00823AA2" w:rsidRDefault="00E62C29" w:rsidP="00D653AB"/>
        </w:tc>
        <w:tc>
          <w:tcPr>
            <w:tcW w:w="5811" w:type="dxa"/>
          </w:tcPr>
          <w:p w14:paraId="4B7FC230" w14:textId="164B8AD3" w:rsidR="00BB6417" w:rsidRPr="00823AA2" w:rsidRDefault="00BB6417" w:rsidP="00BB6417">
            <w:r>
              <w:rPr>
                <w:rFonts w:ascii="Segoe UI Symbol" w:hAnsi="Segoe UI Symbol"/>
              </w:rPr>
              <w:t>☐</w:t>
            </w:r>
            <w:r>
              <w:t xml:space="preserve"> appropriée</w:t>
            </w:r>
          </w:p>
          <w:p w14:paraId="7F4975FD" w14:textId="07A08285" w:rsidR="00BB6417" w:rsidRPr="00823AA2" w:rsidRDefault="00BB6417" w:rsidP="00BB6417">
            <w:r>
              <w:rPr>
                <w:rFonts w:ascii="Segoe UI Symbol" w:hAnsi="Segoe UI Symbol"/>
              </w:rPr>
              <w:t>☐</w:t>
            </w:r>
            <w:r>
              <w:t xml:space="preserve"> trop courte</w:t>
            </w:r>
          </w:p>
          <w:p w14:paraId="404060D9" w14:textId="1DB6BBDB" w:rsidR="00BB6417" w:rsidRPr="00823AA2" w:rsidRDefault="00BB6417" w:rsidP="00BB6417">
            <w:r>
              <w:rPr>
                <w:rFonts w:ascii="Segoe UI Symbol" w:hAnsi="Segoe UI Symbol"/>
              </w:rPr>
              <w:t>☐</w:t>
            </w:r>
            <w:r>
              <w:t xml:space="preserve"> trop longue</w:t>
            </w:r>
          </w:p>
          <w:p w14:paraId="1BA5218F" w14:textId="061CF01F" w:rsidR="00E62C29" w:rsidRPr="00823AA2" w:rsidRDefault="00BB6417" w:rsidP="00BB6417">
            <w:pPr>
              <w:rPr>
                <w:b/>
                <w:bCs/>
              </w:rPr>
            </w:pPr>
            <w:r>
              <w:rPr>
                <w:rFonts w:ascii="Segoe UI Symbol" w:hAnsi="Segoe UI Symbol"/>
              </w:rPr>
              <w:t>☐</w:t>
            </w:r>
            <w:r>
              <w:t xml:space="preserve"> sans opinion</w:t>
            </w:r>
          </w:p>
        </w:tc>
      </w:tr>
      <w:tr w:rsidR="00823AA2" w:rsidRPr="00823AA2" w14:paraId="770F484E" w14:textId="77777777" w:rsidTr="00BC0BD1">
        <w:trPr>
          <w:trHeight w:val="374"/>
        </w:trPr>
        <w:tc>
          <w:tcPr>
            <w:tcW w:w="3828" w:type="dxa"/>
          </w:tcPr>
          <w:p w14:paraId="4BF51413" w14:textId="77777777" w:rsidR="00BB6417" w:rsidRPr="00823AA2" w:rsidRDefault="00BB6417" w:rsidP="00BB6417">
            <w:r>
              <w:t>Comment était la communication durant le contrôle?</w:t>
            </w:r>
          </w:p>
          <w:p w14:paraId="0BE1B106" w14:textId="4D894E98" w:rsidR="00E62C29" w:rsidRPr="00823AA2" w:rsidRDefault="00E62C29" w:rsidP="00BB6417"/>
        </w:tc>
        <w:tc>
          <w:tcPr>
            <w:tcW w:w="5811" w:type="dxa"/>
          </w:tcPr>
          <w:p w14:paraId="5728DAC2" w14:textId="50E55B0A" w:rsidR="00BB6417" w:rsidRPr="00823AA2" w:rsidRDefault="00BB6417" w:rsidP="00BB6417">
            <w:r>
              <w:rPr>
                <w:rFonts w:ascii="Segoe UI Symbol" w:hAnsi="Segoe UI Symbol"/>
              </w:rPr>
              <w:t>☐</w:t>
            </w:r>
            <w:r>
              <w:t xml:space="preserve"> claire et ciblée</w:t>
            </w:r>
          </w:p>
          <w:p w14:paraId="555D1F5D" w14:textId="14D555FB" w:rsidR="00BB6417" w:rsidRPr="00823AA2" w:rsidRDefault="00BB6417" w:rsidP="00BB6417">
            <w:r>
              <w:rPr>
                <w:rFonts w:ascii="Segoe UI Symbol" w:hAnsi="Segoe UI Symbol"/>
              </w:rPr>
              <w:t>☐</w:t>
            </w:r>
            <w:r>
              <w:t xml:space="preserve"> trop technique / difficile à comprendre</w:t>
            </w:r>
          </w:p>
          <w:p w14:paraId="70891949" w14:textId="626DB246" w:rsidR="00BB6417" w:rsidRPr="00823AA2" w:rsidRDefault="00BB6417" w:rsidP="00BB6417">
            <w:r>
              <w:rPr>
                <w:rFonts w:ascii="Segoe UI Symbol" w:hAnsi="Segoe UI Symbol"/>
              </w:rPr>
              <w:t>☐</w:t>
            </w:r>
            <w:r>
              <w:t xml:space="preserve"> peu claire / troublante </w:t>
            </w:r>
          </w:p>
          <w:p w14:paraId="7EA498B4" w14:textId="77777777" w:rsidR="00E62C29" w:rsidRDefault="00BB6417" w:rsidP="00BB6417">
            <w:r>
              <w:rPr>
                <w:rFonts w:ascii="Segoe UI Symbol" w:hAnsi="Segoe UI Symbol"/>
              </w:rPr>
              <w:t>☐</w:t>
            </w:r>
            <w:r>
              <w:t xml:space="preserve"> non professionnelle</w:t>
            </w:r>
          </w:p>
          <w:p w14:paraId="6C50E933" w14:textId="19142A63" w:rsidR="00C17E99" w:rsidRPr="004458F3" w:rsidRDefault="00C17E99" w:rsidP="00BB6417"/>
        </w:tc>
      </w:tr>
      <w:tr w:rsidR="00823AA2" w:rsidRPr="00C17E99" w14:paraId="03AE56F6" w14:textId="77777777" w:rsidTr="00BC0BD1">
        <w:trPr>
          <w:trHeight w:val="374"/>
        </w:trPr>
        <w:tc>
          <w:tcPr>
            <w:tcW w:w="3828" w:type="dxa"/>
          </w:tcPr>
          <w:p w14:paraId="30506FC6" w14:textId="7142A8E8" w:rsidR="001F350A" w:rsidRPr="00C17E99" w:rsidRDefault="00BB6417" w:rsidP="00BB6417">
            <w:r>
              <w:t>Le déroulement du contrôle était-il compréhensible pour vous?</w:t>
            </w:r>
          </w:p>
          <w:p w14:paraId="0233378B" w14:textId="7A7C0507" w:rsidR="00BB6417" w:rsidRPr="00C17E99" w:rsidRDefault="00BB6417" w:rsidP="00BB6417"/>
        </w:tc>
        <w:tc>
          <w:tcPr>
            <w:tcW w:w="5811" w:type="dxa"/>
          </w:tcPr>
          <w:p w14:paraId="6E3A07B8" w14:textId="3796D5A0" w:rsidR="00BB6417" w:rsidRPr="00C17E99" w:rsidRDefault="00BB6417" w:rsidP="00BB6417">
            <w:r>
              <w:rPr>
                <w:rFonts w:ascii="Segoe UI Symbol" w:hAnsi="Segoe UI Symbol"/>
              </w:rPr>
              <w:t>☐</w:t>
            </w:r>
            <w:r>
              <w:t xml:space="preserve"> oui, totalement</w:t>
            </w:r>
          </w:p>
          <w:p w14:paraId="43471342" w14:textId="1978001E" w:rsidR="00BB6417" w:rsidRPr="00C17E99" w:rsidRDefault="00BB6417" w:rsidP="00BB6417">
            <w:r>
              <w:rPr>
                <w:rFonts w:ascii="Segoe UI Symbol" w:hAnsi="Segoe UI Symbol"/>
              </w:rPr>
              <w:t>☐</w:t>
            </w:r>
            <w:r>
              <w:t xml:space="preserve"> en partie</w:t>
            </w:r>
          </w:p>
          <w:p w14:paraId="51B7CF36" w14:textId="77777777" w:rsidR="00BB6417" w:rsidRDefault="00BB6417" w:rsidP="00BB6417">
            <w:r>
              <w:rPr>
                <w:rFonts w:ascii="Segoe UI Symbol" w:hAnsi="Segoe UI Symbol"/>
              </w:rPr>
              <w:t>☐</w:t>
            </w:r>
            <w:r>
              <w:t xml:space="preserve"> non</w:t>
            </w:r>
          </w:p>
          <w:p w14:paraId="01E685F9" w14:textId="3D96BB8F" w:rsidR="001F350A" w:rsidRPr="00C17E99" w:rsidRDefault="001F350A" w:rsidP="00BB6417"/>
        </w:tc>
      </w:tr>
      <w:tr w:rsidR="00AF69E8" w:rsidRPr="00AF69E8" w14:paraId="551975B5" w14:textId="77777777" w:rsidTr="006D5DF6">
        <w:trPr>
          <w:trHeight w:val="374"/>
        </w:trPr>
        <w:tc>
          <w:tcPr>
            <w:tcW w:w="9639" w:type="dxa"/>
            <w:gridSpan w:val="2"/>
            <w:shd w:val="clear" w:color="auto" w:fill="D9D9D9" w:themeFill="background1" w:themeFillShade="D9"/>
          </w:tcPr>
          <w:p w14:paraId="43F2CFC4" w14:textId="6A21296A" w:rsidR="00823AA2" w:rsidRPr="00AF69E8" w:rsidRDefault="00823AA2" w:rsidP="00823AA2">
            <w:pPr>
              <w:rPr>
                <w:b/>
                <w:bCs/>
              </w:rPr>
            </w:pPr>
            <w:r>
              <w:rPr>
                <w:b/>
              </w:rPr>
              <w:t>Feedback de la personne en charge du contrôle</w:t>
            </w:r>
          </w:p>
        </w:tc>
      </w:tr>
      <w:tr w:rsidR="00362AE0" w:rsidRPr="00362AE0" w14:paraId="69F5157F" w14:textId="77777777" w:rsidTr="00BC0BD1">
        <w:trPr>
          <w:trHeight w:val="374"/>
        </w:trPr>
        <w:tc>
          <w:tcPr>
            <w:tcW w:w="3828" w:type="dxa"/>
          </w:tcPr>
          <w:p w14:paraId="058BC175" w14:textId="253C6F00" w:rsidR="00823AA2" w:rsidRPr="00362AE0" w:rsidRDefault="00823AA2" w:rsidP="00823AA2">
            <w:r>
              <w:t>Le rapport de contrôle vous a-t-il été remis à l’issue du contrôle?</w:t>
            </w:r>
          </w:p>
          <w:p w14:paraId="0A192BD6" w14:textId="77777777" w:rsidR="00823AA2" w:rsidRDefault="00823AA2" w:rsidP="00823AA2">
            <w:pPr>
              <w:rPr>
                <w:highlight w:val="yellow"/>
              </w:rPr>
            </w:pPr>
          </w:p>
          <w:p w14:paraId="2D01A782" w14:textId="77777777" w:rsidR="00E92A3D" w:rsidRPr="00362AE0" w:rsidRDefault="00E92A3D" w:rsidP="00823AA2">
            <w:pPr>
              <w:rPr>
                <w:highlight w:val="yellow"/>
              </w:rPr>
            </w:pPr>
          </w:p>
        </w:tc>
        <w:tc>
          <w:tcPr>
            <w:tcW w:w="5811" w:type="dxa"/>
          </w:tcPr>
          <w:p w14:paraId="3472F9FB" w14:textId="09B39481" w:rsidR="00823AA2" w:rsidRPr="00362AE0" w:rsidRDefault="00823AA2" w:rsidP="00823AA2">
            <w:r>
              <w:rPr>
                <w:rFonts w:ascii="Segoe UI Symbol" w:hAnsi="Segoe UI Symbol"/>
              </w:rPr>
              <w:t>☐</w:t>
            </w:r>
            <w:r>
              <w:t xml:space="preserve"> oui </w:t>
            </w:r>
          </w:p>
          <w:p w14:paraId="345F7CBA" w14:textId="73904E12" w:rsidR="00823AA2" w:rsidRPr="00362AE0" w:rsidRDefault="00823AA2" w:rsidP="00823AA2">
            <w:r>
              <w:rPr>
                <w:rFonts w:ascii="Segoe UI Symbol" w:hAnsi="Segoe UI Symbol"/>
              </w:rPr>
              <w:t>☐</w:t>
            </w:r>
            <w:r>
              <w:t xml:space="preserve"> non </w:t>
            </w:r>
          </w:p>
          <w:p w14:paraId="3383FFB2" w14:textId="6C5286FE" w:rsidR="00823AA2" w:rsidRPr="00362AE0" w:rsidRDefault="00823AA2" w:rsidP="00823AA2">
            <w:r>
              <w:rPr>
                <w:rFonts w:ascii="Segoe UI Symbol" w:hAnsi="Segoe UI Symbol"/>
              </w:rPr>
              <w:t>☐</w:t>
            </w:r>
            <w:r>
              <w:t xml:space="preserve"> pas encore</w:t>
            </w:r>
          </w:p>
        </w:tc>
      </w:tr>
      <w:tr w:rsidR="00362AE0" w:rsidRPr="00362AE0" w14:paraId="7B29725E" w14:textId="77777777" w:rsidTr="00BC0BD1">
        <w:trPr>
          <w:trHeight w:val="374"/>
        </w:trPr>
        <w:tc>
          <w:tcPr>
            <w:tcW w:w="3828" w:type="dxa"/>
          </w:tcPr>
          <w:p w14:paraId="434F990C" w14:textId="7FEC7754" w:rsidR="00362AE0" w:rsidRPr="00362AE0" w:rsidRDefault="00362AE0" w:rsidP="00362AE0">
            <w:r>
              <w:t>Comment votre entreprise juge-t-elle le contenu du rapport de contrôle?</w:t>
            </w:r>
          </w:p>
          <w:p w14:paraId="6F97ECD4" w14:textId="186165D3" w:rsidR="00823AA2" w:rsidRPr="00362AE0" w:rsidRDefault="00823AA2" w:rsidP="00362AE0">
            <w:pPr>
              <w:rPr>
                <w:highlight w:val="yellow"/>
              </w:rPr>
            </w:pPr>
          </w:p>
        </w:tc>
        <w:tc>
          <w:tcPr>
            <w:tcW w:w="5811" w:type="dxa"/>
          </w:tcPr>
          <w:p w14:paraId="22834992" w14:textId="20D2CA67" w:rsidR="00362AE0" w:rsidRPr="00362AE0" w:rsidRDefault="00A200B2" w:rsidP="00362AE0">
            <w:sdt>
              <w:sdtPr>
                <w:id w:val="475499038"/>
                <w14:checkbox>
                  <w14:checked w14:val="0"/>
                  <w14:checkedState w14:val="2612" w14:font="MS Gothic"/>
                  <w14:uncheckedState w14:val="2610" w14:font="MS Gothic"/>
                </w14:checkbox>
              </w:sdtPr>
              <w:sdtEndPr/>
              <w:sdtContent>
                <w:r w:rsidR="00362AE0" w:rsidRPr="00362AE0">
                  <w:rPr>
                    <w:rFonts w:ascii="MS Gothic" w:eastAsia="MS Gothic" w:hAnsi="MS Gothic" w:hint="eastAsia"/>
                  </w:rPr>
                  <w:t>☐</w:t>
                </w:r>
              </w:sdtContent>
            </w:sdt>
            <w:r w:rsidR="00A643CC">
              <w:t xml:space="preserve"> simple et compréhensible</w:t>
            </w:r>
          </w:p>
          <w:p w14:paraId="21AA36F7" w14:textId="4CEB2278" w:rsidR="00362AE0" w:rsidRPr="00362AE0" w:rsidRDefault="00A200B2" w:rsidP="00362AE0">
            <w:sdt>
              <w:sdtPr>
                <w:id w:val="1969077616"/>
                <w14:checkbox>
                  <w14:checked w14:val="0"/>
                  <w14:checkedState w14:val="2612" w14:font="MS Gothic"/>
                  <w14:uncheckedState w14:val="2610" w14:font="MS Gothic"/>
                </w14:checkbox>
              </w:sdtPr>
              <w:sdtEndPr/>
              <w:sdtContent>
                <w:r w:rsidR="00362AE0" w:rsidRPr="00362AE0">
                  <w:rPr>
                    <w:rFonts w:ascii="MS Gothic" w:eastAsia="MS Gothic" w:hAnsi="MS Gothic" w:hint="eastAsia"/>
                  </w:rPr>
                  <w:t>☐</w:t>
                </w:r>
              </w:sdtContent>
            </w:sdt>
            <w:r w:rsidR="00A643CC">
              <w:t xml:space="preserve"> peut être amélioré</w:t>
            </w:r>
          </w:p>
          <w:p w14:paraId="782AC318" w14:textId="77777777" w:rsidR="006911CB" w:rsidRDefault="00A200B2" w:rsidP="00362AE0">
            <w:sdt>
              <w:sdtPr>
                <w:id w:val="-1289817593"/>
                <w14:checkbox>
                  <w14:checked w14:val="0"/>
                  <w14:checkedState w14:val="2612" w14:font="MS Gothic"/>
                  <w14:uncheckedState w14:val="2610" w14:font="MS Gothic"/>
                </w14:checkbox>
              </w:sdtPr>
              <w:sdtEndPr/>
              <w:sdtContent>
                <w:r w:rsidR="00362AE0" w:rsidRPr="00362AE0">
                  <w:rPr>
                    <w:rFonts w:ascii="MS Gothic" w:eastAsia="MS Gothic" w:hAnsi="MS Gothic" w:hint="eastAsia"/>
                  </w:rPr>
                  <w:t>☐</w:t>
                </w:r>
              </w:sdtContent>
            </w:sdt>
            <w:r w:rsidR="00A643CC">
              <w:t xml:space="preserve"> compliqué et peu clair</w:t>
            </w:r>
          </w:p>
          <w:p w14:paraId="32658198" w14:textId="2F6035FC" w:rsidR="006911CB" w:rsidRPr="006911CB" w:rsidRDefault="006911CB" w:rsidP="00362AE0"/>
        </w:tc>
      </w:tr>
      <w:tr w:rsidR="00362AE0" w:rsidRPr="00362AE0" w14:paraId="22492378" w14:textId="77777777" w:rsidTr="00BC0BD1">
        <w:trPr>
          <w:trHeight w:val="374"/>
        </w:trPr>
        <w:tc>
          <w:tcPr>
            <w:tcW w:w="3828" w:type="dxa"/>
          </w:tcPr>
          <w:p w14:paraId="1312BB55" w14:textId="46AA6647" w:rsidR="00362AE0" w:rsidRDefault="00362AE0" w:rsidP="00362AE0">
            <w:r>
              <w:t>Avez-vous eu la possibilité de poser des questions ou de faire des remarques avant que le rapport de contrôle ne soit finalisé?</w:t>
            </w:r>
          </w:p>
          <w:p w14:paraId="28C33B1D" w14:textId="39C3999E" w:rsidR="006911CB" w:rsidRPr="00362AE0" w:rsidRDefault="006911CB" w:rsidP="00362AE0"/>
        </w:tc>
        <w:tc>
          <w:tcPr>
            <w:tcW w:w="5811" w:type="dxa"/>
          </w:tcPr>
          <w:p w14:paraId="30841D0F" w14:textId="3D1538DE" w:rsidR="00362AE0" w:rsidRPr="00362AE0" w:rsidRDefault="00362AE0" w:rsidP="00362AE0">
            <w:r>
              <w:rPr>
                <w:rFonts w:ascii="Segoe UI Symbol" w:hAnsi="Segoe UI Symbol"/>
              </w:rPr>
              <w:t>☐</w:t>
            </w:r>
            <w:r>
              <w:t xml:space="preserve"> oui </w:t>
            </w:r>
          </w:p>
          <w:p w14:paraId="64BF8473" w14:textId="46FF11BB" w:rsidR="00362AE0" w:rsidRPr="00362AE0" w:rsidRDefault="00362AE0" w:rsidP="00362AE0">
            <w:r>
              <w:rPr>
                <w:rFonts w:ascii="Segoe UI Symbol" w:hAnsi="Segoe UI Symbol"/>
              </w:rPr>
              <w:t>☐</w:t>
            </w:r>
            <w:r>
              <w:t xml:space="preserve"> non</w:t>
            </w:r>
          </w:p>
        </w:tc>
      </w:tr>
      <w:tr w:rsidR="00386D8F" w:rsidRPr="00386D8F" w14:paraId="08A30FAC" w14:textId="77777777" w:rsidTr="00BC0BD1">
        <w:trPr>
          <w:trHeight w:val="374"/>
        </w:trPr>
        <w:tc>
          <w:tcPr>
            <w:tcW w:w="3828" w:type="dxa"/>
          </w:tcPr>
          <w:p w14:paraId="255BC5CE" w14:textId="0C980CA9" w:rsidR="00AF69E8" w:rsidRPr="00386D8F" w:rsidRDefault="00AF69E8" w:rsidP="00AF69E8">
            <w:r>
              <w:t>Le rapport de contrôle reflète-t-il fidèlement le déroulement du contrôle et les points qui y ont été abordés?</w:t>
            </w:r>
          </w:p>
          <w:p w14:paraId="6FAFBCF4" w14:textId="65712B36" w:rsidR="00386D8F" w:rsidRPr="00386D8F" w:rsidRDefault="00386D8F" w:rsidP="00AF69E8"/>
        </w:tc>
        <w:tc>
          <w:tcPr>
            <w:tcW w:w="5811" w:type="dxa"/>
          </w:tcPr>
          <w:p w14:paraId="5CB7B15A" w14:textId="6B896132" w:rsidR="00AF69E8" w:rsidRPr="00386D8F" w:rsidRDefault="00AF69E8" w:rsidP="00AF69E8">
            <w:r>
              <w:rPr>
                <w:rFonts w:ascii="Segoe UI Symbol" w:hAnsi="Segoe UI Symbol"/>
              </w:rPr>
              <w:t>☐</w:t>
            </w:r>
            <w:r>
              <w:t xml:space="preserve"> oui </w:t>
            </w:r>
          </w:p>
          <w:p w14:paraId="159FF330" w14:textId="4E6DB16C" w:rsidR="00AF69E8" w:rsidRPr="00386D8F" w:rsidRDefault="00AF69E8" w:rsidP="00AF69E8">
            <w:r>
              <w:rPr>
                <w:rFonts w:ascii="Segoe UI Symbol" w:hAnsi="Segoe UI Symbol"/>
              </w:rPr>
              <w:t>☐</w:t>
            </w:r>
            <w:r>
              <w:t xml:space="preserve"> en partie </w:t>
            </w:r>
          </w:p>
          <w:p w14:paraId="67DAD5B7" w14:textId="383637FA" w:rsidR="00AF69E8" w:rsidRPr="00386D8F" w:rsidRDefault="00AF69E8" w:rsidP="00AF69E8">
            <w:r>
              <w:rPr>
                <w:rFonts w:ascii="Segoe UI Symbol" w:hAnsi="Segoe UI Symbol"/>
              </w:rPr>
              <w:t>☐</w:t>
            </w:r>
            <w:r>
              <w:t xml:space="preserve"> non</w:t>
            </w:r>
          </w:p>
          <w:p w14:paraId="43F0D187" w14:textId="768AE0EB" w:rsidR="00421C43" w:rsidRPr="00386D8F" w:rsidRDefault="00421C43" w:rsidP="00AF69E8"/>
        </w:tc>
      </w:tr>
      <w:tr w:rsidR="00BC0BD1" w:rsidRPr="00AF69E8" w14:paraId="24B25BE9" w14:textId="77777777" w:rsidTr="00BC0BD1">
        <w:trPr>
          <w:trHeight w:val="374"/>
        </w:trPr>
        <w:tc>
          <w:tcPr>
            <w:tcW w:w="3828" w:type="dxa"/>
            <w:shd w:val="clear" w:color="auto" w:fill="D9D9D9" w:themeFill="background1" w:themeFillShade="D9"/>
          </w:tcPr>
          <w:p w14:paraId="51652AD9" w14:textId="1E956299" w:rsidR="00362AE0" w:rsidRPr="00AF69E8" w:rsidRDefault="00AF69E8" w:rsidP="00362AE0">
            <w:r>
              <w:rPr>
                <w:b/>
              </w:rPr>
              <w:t>Impression d’ensemble du contrôle</w:t>
            </w:r>
          </w:p>
        </w:tc>
        <w:tc>
          <w:tcPr>
            <w:tcW w:w="5811" w:type="dxa"/>
            <w:shd w:val="clear" w:color="auto" w:fill="D9D9D9" w:themeFill="background1" w:themeFillShade="D9"/>
          </w:tcPr>
          <w:p w14:paraId="31299E80" w14:textId="77777777" w:rsidR="00362AE0" w:rsidRPr="00AF69E8" w:rsidRDefault="00362AE0" w:rsidP="00362AE0"/>
        </w:tc>
      </w:tr>
      <w:tr w:rsidR="00AF69E8" w:rsidRPr="00362AE0" w14:paraId="750228FB" w14:textId="77777777" w:rsidTr="00BC0BD1">
        <w:trPr>
          <w:trHeight w:val="374"/>
        </w:trPr>
        <w:tc>
          <w:tcPr>
            <w:tcW w:w="3828" w:type="dxa"/>
          </w:tcPr>
          <w:p w14:paraId="22744ED0" w14:textId="77777777" w:rsidR="00AF69E8" w:rsidRDefault="00AF69E8" w:rsidP="00AF69E8">
            <w:r>
              <w:t>Globalement, comment qualifierait-elle le contrôle?</w:t>
            </w:r>
          </w:p>
          <w:p w14:paraId="37B3B934" w14:textId="77777777" w:rsidR="00AF69E8" w:rsidRPr="00362AE0" w:rsidRDefault="00AF69E8" w:rsidP="00AF69E8"/>
        </w:tc>
        <w:tc>
          <w:tcPr>
            <w:tcW w:w="5811" w:type="dxa"/>
          </w:tcPr>
          <w:p w14:paraId="4CD55AE4" w14:textId="618FBB1B" w:rsidR="00AF69E8" w:rsidRDefault="00A200B2" w:rsidP="00AF69E8">
            <w:sdt>
              <w:sdtPr>
                <w:id w:val="1630288127"/>
                <w14:checkbox>
                  <w14:checked w14:val="0"/>
                  <w14:checkedState w14:val="2612" w14:font="MS Gothic"/>
                  <w14:uncheckedState w14:val="2610" w14:font="MS Gothic"/>
                </w14:checkbox>
              </w:sdtPr>
              <w:sdtEndPr/>
              <w:sdtContent>
                <w:r w:rsidR="00AF69E8">
                  <w:rPr>
                    <w:rFonts w:ascii="MS Gothic" w:eastAsia="MS Gothic" w:hAnsi="MS Gothic" w:hint="eastAsia"/>
                  </w:rPr>
                  <w:t>☐</w:t>
                </w:r>
              </w:sdtContent>
            </w:sdt>
            <w:r w:rsidR="00A643CC">
              <w:t xml:space="preserve"> bon et constructif</w:t>
            </w:r>
          </w:p>
          <w:p w14:paraId="300CAC67" w14:textId="09F1BBBB" w:rsidR="00AF69E8" w:rsidRDefault="00A200B2" w:rsidP="00AF69E8">
            <w:sdt>
              <w:sdtPr>
                <w:id w:val="1156729874"/>
                <w14:checkbox>
                  <w14:checked w14:val="0"/>
                  <w14:checkedState w14:val="2612" w14:font="MS Gothic"/>
                  <w14:uncheckedState w14:val="2610" w14:font="MS Gothic"/>
                </w14:checkbox>
              </w:sdtPr>
              <w:sdtEndPr/>
              <w:sdtContent>
                <w:r w:rsidR="00AF69E8">
                  <w:rPr>
                    <w:rFonts w:ascii="MS Gothic" w:eastAsia="MS Gothic" w:hAnsi="MS Gothic" w:hint="eastAsia"/>
                  </w:rPr>
                  <w:t>☐</w:t>
                </w:r>
              </w:sdtContent>
            </w:sdt>
            <w:r w:rsidR="00A643CC">
              <w:t xml:space="preserve"> peut être amélioré</w:t>
            </w:r>
          </w:p>
          <w:p w14:paraId="713EC182" w14:textId="29294AD4" w:rsidR="00AF69E8" w:rsidRDefault="00A200B2" w:rsidP="00AF69E8">
            <w:sdt>
              <w:sdtPr>
                <w:id w:val="-1945769634"/>
                <w14:checkbox>
                  <w14:checked w14:val="0"/>
                  <w14:checkedState w14:val="2612" w14:font="MS Gothic"/>
                  <w14:uncheckedState w14:val="2610" w14:font="MS Gothic"/>
                </w14:checkbox>
              </w:sdtPr>
              <w:sdtEndPr/>
              <w:sdtContent>
                <w:r w:rsidR="00AF69E8">
                  <w:rPr>
                    <w:rFonts w:ascii="MS Gothic" w:eastAsia="MS Gothic" w:hAnsi="MS Gothic" w:hint="eastAsia"/>
                  </w:rPr>
                  <w:t>☐</w:t>
                </w:r>
              </w:sdtContent>
            </w:sdt>
            <w:r w:rsidR="00A643CC">
              <w:t xml:space="preserve"> insuffisant / mauvais</w:t>
            </w:r>
          </w:p>
          <w:p w14:paraId="0F928D1E" w14:textId="5C613E4D" w:rsidR="00AF69E8" w:rsidRDefault="00A200B2" w:rsidP="00AF69E8">
            <w:sdt>
              <w:sdtPr>
                <w:id w:val="-1106655808"/>
                <w14:checkbox>
                  <w14:checked w14:val="0"/>
                  <w14:checkedState w14:val="2612" w14:font="MS Gothic"/>
                  <w14:uncheckedState w14:val="2610" w14:font="MS Gothic"/>
                </w14:checkbox>
              </w:sdtPr>
              <w:sdtEndPr/>
              <w:sdtContent>
                <w:r w:rsidR="00AF69E8">
                  <w:rPr>
                    <w:rFonts w:ascii="MS Gothic" w:eastAsia="MS Gothic" w:hAnsi="MS Gothic" w:hint="eastAsia"/>
                  </w:rPr>
                  <w:t>☐</w:t>
                </w:r>
              </w:sdtContent>
            </w:sdt>
            <w:r w:rsidR="00A643CC">
              <w:t xml:space="preserve"> le résultat est compréhensible et accepté</w:t>
            </w:r>
          </w:p>
          <w:p w14:paraId="043C792A" w14:textId="17009AB5" w:rsidR="00AF69E8" w:rsidRDefault="00A200B2" w:rsidP="00AF69E8">
            <w:sdt>
              <w:sdtPr>
                <w:id w:val="-1069725165"/>
                <w14:checkbox>
                  <w14:checked w14:val="0"/>
                  <w14:checkedState w14:val="2612" w14:font="MS Gothic"/>
                  <w14:uncheckedState w14:val="2610" w14:font="MS Gothic"/>
                </w14:checkbox>
              </w:sdtPr>
              <w:sdtEndPr/>
              <w:sdtContent>
                <w:r w:rsidR="00AF69E8">
                  <w:rPr>
                    <w:rFonts w:ascii="MS Gothic" w:eastAsia="MS Gothic" w:hAnsi="MS Gothic" w:hint="eastAsia"/>
                  </w:rPr>
                  <w:t>☐</w:t>
                </w:r>
              </w:sdtContent>
            </w:sdt>
            <w:r w:rsidR="00A643CC">
              <w:t xml:space="preserve"> l’entreprise conteste le résultat</w:t>
            </w:r>
          </w:p>
          <w:p w14:paraId="04D4DBD5" w14:textId="77777777" w:rsidR="00AF69E8" w:rsidRPr="00362AE0" w:rsidRDefault="00AF69E8" w:rsidP="00AF69E8"/>
        </w:tc>
      </w:tr>
      <w:tr w:rsidR="00FE40A2" w:rsidRPr="00FE40A2" w14:paraId="4D8C9A49" w14:textId="77777777" w:rsidTr="00C571EE">
        <w:trPr>
          <w:trHeight w:val="374"/>
        </w:trPr>
        <w:tc>
          <w:tcPr>
            <w:tcW w:w="3828" w:type="dxa"/>
          </w:tcPr>
          <w:p w14:paraId="3DAA772D" w14:textId="1F0AE6B1" w:rsidR="00C571EE" w:rsidRPr="00386D8F" w:rsidRDefault="00C571EE" w:rsidP="00BC0BD1">
            <w:r>
              <w:lastRenderedPageBreak/>
              <w:t>Souhaitez-vous transmettre une remarque d’ordre général sur la qualité du rapport de contrôle?</w:t>
            </w:r>
          </w:p>
          <w:p w14:paraId="0DB8FB21" w14:textId="77777777" w:rsidR="00C571EE" w:rsidRPr="00386D8F" w:rsidRDefault="00C571EE" w:rsidP="00C571EE"/>
        </w:tc>
        <w:tc>
          <w:tcPr>
            <w:tcW w:w="5811" w:type="dxa"/>
          </w:tcPr>
          <w:p w14:paraId="42496F98" w14:textId="6B548434" w:rsidR="00C571EE" w:rsidRPr="00386D8F" w:rsidRDefault="00C571EE" w:rsidP="00C571EE">
            <w:r>
              <w:rPr>
                <w:rFonts w:ascii="Segoe UI Symbol" w:hAnsi="Segoe UI Symbol"/>
              </w:rPr>
              <w:t>☐</w:t>
            </w:r>
            <w:r>
              <w:t xml:space="preserve"> oui </w:t>
            </w:r>
          </w:p>
          <w:p w14:paraId="56985D11" w14:textId="423BA34F" w:rsidR="00C571EE" w:rsidRPr="00386D8F" w:rsidRDefault="00C571EE" w:rsidP="00C571EE">
            <w:r>
              <w:rPr>
                <w:rFonts w:ascii="Segoe UI Symbol" w:hAnsi="Segoe UI Symbol"/>
              </w:rPr>
              <w:t>☐</w:t>
            </w:r>
            <w:r>
              <w:t xml:space="preserve"> non</w:t>
            </w:r>
          </w:p>
          <w:p w14:paraId="50A4F4EA" w14:textId="2F7D3A9D" w:rsidR="00C571EE" w:rsidRPr="00FE40A2" w:rsidRDefault="00386D8F" w:rsidP="00BC0BD1">
            <w:r>
              <w:t>Si oui, laquelle?</w:t>
            </w:r>
          </w:p>
          <w:p w14:paraId="2BE6EF26" w14:textId="77777777" w:rsidR="00C571EE" w:rsidRDefault="00C571EE" w:rsidP="00C571EE">
            <w:pPr>
              <w:rPr>
                <w:b/>
                <w:bCs/>
              </w:rPr>
            </w:pPr>
          </w:p>
          <w:p w14:paraId="302D1BB4" w14:textId="77777777" w:rsidR="00856CD6" w:rsidRPr="00FE40A2" w:rsidRDefault="00856CD6" w:rsidP="00C571EE">
            <w:pPr>
              <w:rPr>
                <w:b/>
                <w:bCs/>
              </w:rPr>
            </w:pPr>
          </w:p>
        </w:tc>
      </w:tr>
      <w:tr w:rsidR="003A4919" w:rsidRPr="00BC0BD1" w14:paraId="4091AE84" w14:textId="77777777" w:rsidTr="00500DF6">
        <w:trPr>
          <w:trHeight w:val="374"/>
        </w:trPr>
        <w:tc>
          <w:tcPr>
            <w:tcW w:w="9639" w:type="dxa"/>
            <w:gridSpan w:val="2"/>
            <w:shd w:val="clear" w:color="auto" w:fill="D9D9D9" w:themeFill="background1" w:themeFillShade="D9"/>
          </w:tcPr>
          <w:p w14:paraId="0E4678B7" w14:textId="18BE68BD" w:rsidR="003A4919" w:rsidRPr="00BC0BD1" w:rsidRDefault="009262F6" w:rsidP="009262F6">
            <w:pPr>
              <w:jc w:val="both"/>
              <w:rPr>
                <w:b/>
                <w:bCs/>
              </w:rPr>
            </w:pPr>
            <w:r>
              <w:rPr>
                <w:b/>
              </w:rPr>
              <w:t>Commentaires et suggestions d’amélioration</w:t>
            </w:r>
          </w:p>
        </w:tc>
      </w:tr>
      <w:tr w:rsidR="003A4919" w:rsidRPr="00386D8F" w14:paraId="4D05C9D7" w14:textId="77777777" w:rsidTr="00500DF6">
        <w:trPr>
          <w:trHeight w:val="374"/>
        </w:trPr>
        <w:tc>
          <w:tcPr>
            <w:tcW w:w="3828" w:type="dxa"/>
          </w:tcPr>
          <w:p w14:paraId="2014DE39" w14:textId="77777777" w:rsidR="003A4919" w:rsidRPr="00386D8F" w:rsidRDefault="003A4919" w:rsidP="00500DF6">
            <w:pPr>
              <w:rPr>
                <w:b/>
                <w:bCs/>
              </w:rPr>
            </w:pPr>
            <w:r>
              <w:t>Quel(s) aspect(s) du contrôle avez-vous perçus de manière particulièrement positive?</w:t>
            </w:r>
          </w:p>
        </w:tc>
        <w:tc>
          <w:tcPr>
            <w:tcW w:w="5811" w:type="dxa"/>
          </w:tcPr>
          <w:p w14:paraId="5B9DE7EE" w14:textId="7EE6AA0B" w:rsidR="003A4919" w:rsidRPr="00386D8F" w:rsidRDefault="003A4919" w:rsidP="00500DF6">
            <w:r>
              <w:t>Développez ici:</w:t>
            </w:r>
          </w:p>
          <w:p w14:paraId="53D76A47" w14:textId="77777777" w:rsidR="003A4919" w:rsidRPr="00386D8F" w:rsidRDefault="003A4919" w:rsidP="00500DF6"/>
          <w:p w14:paraId="0A151750" w14:textId="77777777" w:rsidR="003A4919" w:rsidRPr="00386D8F" w:rsidRDefault="003A4919" w:rsidP="00500DF6"/>
          <w:p w14:paraId="662C12A8" w14:textId="77777777" w:rsidR="003A4919" w:rsidRPr="00386D8F" w:rsidRDefault="003A4919" w:rsidP="00500DF6"/>
          <w:p w14:paraId="43D49285" w14:textId="77777777" w:rsidR="003A4919" w:rsidRPr="00386D8F" w:rsidRDefault="003A4919" w:rsidP="00500DF6">
            <w:pPr>
              <w:rPr>
                <w:b/>
                <w:bCs/>
              </w:rPr>
            </w:pPr>
          </w:p>
        </w:tc>
      </w:tr>
      <w:tr w:rsidR="003A4919" w:rsidRPr="00823AA2" w14:paraId="12EB5724" w14:textId="77777777" w:rsidTr="00500DF6">
        <w:trPr>
          <w:trHeight w:val="877"/>
        </w:trPr>
        <w:tc>
          <w:tcPr>
            <w:tcW w:w="3828" w:type="dxa"/>
          </w:tcPr>
          <w:p w14:paraId="721D088E" w14:textId="77777777" w:rsidR="003A4919" w:rsidRPr="00386D8F" w:rsidRDefault="003A4919" w:rsidP="00500DF6">
            <w:r>
              <w:t>Quels aspects du contrôle devraient être améliorés?</w:t>
            </w:r>
          </w:p>
        </w:tc>
        <w:tc>
          <w:tcPr>
            <w:tcW w:w="5811" w:type="dxa"/>
          </w:tcPr>
          <w:p w14:paraId="5EDE2C6A" w14:textId="454682A3" w:rsidR="003A4919" w:rsidRPr="00823AA2" w:rsidRDefault="003A4919" w:rsidP="00500DF6">
            <w:r>
              <w:t>Développez ici:</w:t>
            </w:r>
          </w:p>
          <w:p w14:paraId="51679152" w14:textId="77777777" w:rsidR="003A4919" w:rsidRDefault="003A4919" w:rsidP="00500DF6">
            <w:pPr>
              <w:rPr>
                <w:b/>
                <w:bCs/>
              </w:rPr>
            </w:pPr>
          </w:p>
          <w:p w14:paraId="5B953170" w14:textId="77777777" w:rsidR="00DA651E" w:rsidRDefault="00DA651E" w:rsidP="00500DF6">
            <w:pPr>
              <w:rPr>
                <w:b/>
                <w:bCs/>
              </w:rPr>
            </w:pPr>
          </w:p>
          <w:p w14:paraId="0CEA17E8" w14:textId="77777777" w:rsidR="00DA651E" w:rsidRDefault="00DA651E" w:rsidP="00500DF6">
            <w:pPr>
              <w:rPr>
                <w:b/>
                <w:bCs/>
              </w:rPr>
            </w:pPr>
          </w:p>
          <w:p w14:paraId="0C5AD007" w14:textId="77777777" w:rsidR="00DA651E" w:rsidRPr="00823AA2" w:rsidRDefault="00DA651E" w:rsidP="00500DF6">
            <w:pPr>
              <w:rPr>
                <w:b/>
                <w:bCs/>
              </w:rPr>
            </w:pPr>
          </w:p>
        </w:tc>
      </w:tr>
      <w:tr w:rsidR="008D029C" w:rsidRPr="00823AA2" w14:paraId="33245E79" w14:textId="77777777" w:rsidTr="00500DF6">
        <w:trPr>
          <w:trHeight w:val="877"/>
        </w:trPr>
        <w:tc>
          <w:tcPr>
            <w:tcW w:w="3828" w:type="dxa"/>
          </w:tcPr>
          <w:p w14:paraId="00B61015" w14:textId="521A8D16" w:rsidR="008D029C" w:rsidRPr="00386D8F" w:rsidRDefault="008D029C" w:rsidP="00500DF6">
            <w:r>
              <w:t>Autres commentaires:</w:t>
            </w:r>
          </w:p>
        </w:tc>
        <w:tc>
          <w:tcPr>
            <w:tcW w:w="5811" w:type="dxa"/>
          </w:tcPr>
          <w:p w14:paraId="0A54C2A6" w14:textId="77777777" w:rsidR="009262F6" w:rsidRPr="00823AA2" w:rsidRDefault="009262F6" w:rsidP="009262F6">
            <w:r>
              <w:t>Développez ici:</w:t>
            </w:r>
          </w:p>
          <w:p w14:paraId="6393AB6D" w14:textId="77777777" w:rsidR="008D029C" w:rsidRPr="00386D8F" w:rsidRDefault="008D029C" w:rsidP="00500DF6"/>
        </w:tc>
      </w:tr>
      <w:tr w:rsidR="00BC0BD1" w:rsidRPr="00BC769D" w14:paraId="1CE87D99" w14:textId="77777777" w:rsidTr="00BC769D">
        <w:trPr>
          <w:trHeight w:val="366"/>
        </w:trPr>
        <w:tc>
          <w:tcPr>
            <w:tcW w:w="9639" w:type="dxa"/>
            <w:gridSpan w:val="2"/>
            <w:shd w:val="clear" w:color="auto" w:fill="D9D9D9" w:themeFill="background1" w:themeFillShade="D9"/>
          </w:tcPr>
          <w:p w14:paraId="3205A06F" w14:textId="7354D31C" w:rsidR="00BC0BD1" w:rsidRPr="00BC769D" w:rsidRDefault="008210CD" w:rsidP="00BC0BD1">
            <w:pPr>
              <w:rPr>
                <w:b/>
                <w:bCs/>
              </w:rPr>
            </w:pPr>
            <w:r>
              <w:rPr>
                <w:b/>
              </w:rPr>
              <w:t>Protection des données</w:t>
            </w:r>
          </w:p>
        </w:tc>
      </w:tr>
      <w:tr w:rsidR="008210CD" w:rsidRPr="008210CD" w14:paraId="4833304E" w14:textId="77777777" w:rsidTr="001D27B2">
        <w:trPr>
          <w:trHeight w:val="753"/>
        </w:trPr>
        <w:tc>
          <w:tcPr>
            <w:tcW w:w="9639" w:type="dxa"/>
            <w:gridSpan w:val="2"/>
          </w:tcPr>
          <w:p w14:paraId="11919D04" w14:textId="77777777" w:rsidR="00F642D1" w:rsidRDefault="00290A21" w:rsidP="00BC0BD1">
            <w:r>
              <w:t>Les informations fournies dans le présent formulaire sont traitées de manière confidentielle et utilisées exclusivement sous forme anonyme pour des évaluations internes ainsi que pour des échanges avec l’organe d’exécution compétent.</w:t>
            </w:r>
          </w:p>
          <w:p w14:paraId="79E102BE" w14:textId="40505A42" w:rsidR="00290A21" w:rsidRPr="008210CD" w:rsidRDefault="00290A21" w:rsidP="00BC0BD1"/>
        </w:tc>
      </w:tr>
      <w:tr w:rsidR="00BC0BD1" w14:paraId="20545C0A" w14:textId="77777777" w:rsidTr="00FC36F5">
        <w:trPr>
          <w:trHeight w:val="566"/>
        </w:trPr>
        <w:tc>
          <w:tcPr>
            <w:tcW w:w="9639" w:type="dxa"/>
            <w:gridSpan w:val="2"/>
          </w:tcPr>
          <w:p w14:paraId="556839AD" w14:textId="151F88C4" w:rsidR="00BC0BD1" w:rsidRDefault="00BC0BD1" w:rsidP="00BC0BD1">
            <w:r>
              <w:rPr>
                <w:b/>
              </w:rPr>
              <w:t>Date, signature</w:t>
            </w:r>
          </w:p>
          <w:p w14:paraId="54F7BED9" w14:textId="77777777" w:rsidR="001D27B2" w:rsidRDefault="001D27B2" w:rsidP="00BC0BD1"/>
          <w:p w14:paraId="52651B33" w14:textId="4839301E" w:rsidR="00BC0BD1" w:rsidRPr="00690CC6" w:rsidRDefault="00BC0BD1" w:rsidP="00BC0BD1">
            <w:r>
              <w:t>Date: ______________________</w:t>
            </w:r>
          </w:p>
          <w:p w14:paraId="14646B1F" w14:textId="77777777" w:rsidR="00E2075F" w:rsidRDefault="00E2075F" w:rsidP="00BC0BD1"/>
          <w:p w14:paraId="3E7BB71C" w14:textId="77777777" w:rsidR="00AF7E5C" w:rsidRDefault="00AF7E5C" w:rsidP="00BC0BD1"/>
          <w:p w14:paraId="18D11C5A" w14:textId="5E86CBB6" w:rsidR="00BC0BD1" w:rsidRPr="00690CC6" w:rsidRDefault="00BC0BD1" w:rsidP="00BC0BD1">
            <w:r>
              <w:t>Signature (entreprise / personne de contact): _________________________________</w:t>
            </w:r>
          </w:p>
          <w:p w14:paraId="7AB22C24" w14:textId="3757E2BF" w:rsidR="00BC0BD1" w:rsidRDefault="00BC0BD1" w:rsidP="00BC0BD1"/>
        </w:tc>
      </w:tr>
    </w:tbl>
    <w:p w14:paraId="244D3168" w14:textId="77777777" w:rsidR="006A64A7" w:rsidRPr="00A24A5A" w:rsidRDefault="006A64A7" w:rsidP="00430C7E"/>
    <w:p w14:paraId="38137159" w14:textId="01BAF7D0" w:rsidR="003B7AFB" w:rsidRPr="00690CC6" w:rsidRDefault="00690CC6" w:rsidP="00A24A5A">
      <w:pPr>
        <w:spacing w:after="80" w:line="240" w:lineRule="auto"/>
        <w:rPr>
          <w:b/>
          <w:bCs/>
        </w:rPr>
      </w:pPr>
      <w:r>
        <w:rPr>
          <w:b/>
        </w:rPr>
        <w:t xml:space="preserve">Collecte des formulaires </w:t>
      </w:r>
    </w:p>
    <w:p w14:paraId="56607C9F" w14:textId="53522AD8" w:rsidR="00A07BDC" w:rsidRDefault="00423F03" w:rsidP="00A24A5A">
      <w:r>
        <w:t xml:space="preserve">Veuillez nous renvoyer le formulaire rempli à l’adresse: </w:t>
      </w:r>
    </w:p>
    <w:p w14:paraId="6D311235" w14:textId="6DE90829" w:rsidR="00C63C3D" w:rsidRDefault="00A07BDC" w:rsidP="00A24A5A">
      <w:hyperlink r:id="rId12" w:history="1">
        <w:r>
          <w:rPr>
            <w:rStyle w:val="Hyperlink"/>
            <w:b/>
          </w:rPr>
          <w:t>conseils@bst-construction.ch</w:t>
        </w:r>
      </w:hyperlink>
      <w:r>
        <w:t xml:space="preserve"> (Bureau pour la Sécurité au travail – BST)</w:t>
      </w:r>
    </w:p>
    <w:sectPr w:rsidR="00C63C3D" w:rsidSect="007E040A">
      <w:headerReference w:type="default" r:id="rId13"/>
      <w:footerReference w:type="default" r:id="rId14"/>
      <w:pgSz w:w="11906" w:h="16838" w:code="9"/>
      <w:pgMar w:top="2948" w:right="850" w:bottom="1417" w:left="1417" w:header="851" w:footer="340" w:gutter="0"/>
      <w:cols w:space="28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25BB6" w14:textId="77777777" w:rsidR="00EF209B" w:rsidRDefault="00EF209B" w:rsidP="0070135A">
      <w:pPr>
        <w:spacing w:line="240" w:lineRule="auto"/>
      </w:pPr>
      <w:r>
        <w:separator/>
      </w:r>
    </w:p>
  </w:endnote>
  <w:endnote w:type="continuationSeparator" w:id="0">
    <w:p w14:paraId="6B1B1D74" w14:textId="77777777" w:rsidR="00EF209B" w:rsidRDefault="00EF209B" w:rsidP="00701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E809B" w14:textId="77777777" w:rsidR="00182C35" w:rsidRPr="00D41754" w:rsidRDefault="00182C35" w:rsidP="00182C35">
    <w:pPr>
      <w:pStyle w:val="Fuzeile"/>
      <w:rPr>
        <w:rStyle w:val="Fett"/>
      </w:rPr>
    </w:pPr>
    <w:r w:rsidRPr="00446495">
      <w:rPr>
        <w:rStyle w:val="Fett"/>
      </w:rPr>
      <w:t>Bureau pour la Sécurité au travail BST</w:t>
    </w:r>
  </w:p>
  <w:p w14:paraId="6518A455" w14:textId="77777777" w:rsidR="00182C35" w:rsidRDefault="00182C35" w:rsidP="00182C35">
    <w:pPr>
      <w:pStyle w:val="Fuzeile"/>
    </w:pPr>
    <w:r w:rsidRPr="00446495">
      <w:t>c/o Société Suisse des Entrepreneurs</w:t>
    </w:r>
    <w:r>
      <w:t xml:space="preserve"> / </w:t>
    </w:r>
    <w:r w:rsidRPr="00446495">
      <w:t>Avenue de Savoie 10</w:t>
    </w:r>
    <w:r>
      <w:t xml:space="preserve"> / </w:t>
    </w:r>
    <w:r w:rsidRPr="00446495">
      <w:t>CP 1376</w:t>
    </w:r>
    <w:r>
      <w:t xml:space="preserve"> / </w:t>
    </w:r>
    <w:r w:rsidRPr="00446495">
      <w:t>1001 Lausanne</w:t>
    </w:r>
  </w:p>
  <w:p w14:paraId="7D652B8A" w14:textId="77777777" w:rsidR="00182C35" w:rsidRDefault="00182C35" w:rsidP="00182C35">
    <w:pPr>
      <w:pStyle w:val="Fuzeile"/>
    </w:pPr>
    <w:r>
      <w:t xml:space="preserve">+41 58 360 77 05 / </w:t>
    </w:r>
    <w:r w:rsidRPr="00FD3653">
      <w:t>conseils@bst-construction.ch</w:t>
    </w:r>
    <w:r>
      <w:t xml:space="preserve"> / www.bst-construction.ch</w:t>
    </w:r>
  </w:p>
  <w:p w14:paraId="249C1F18" w14:textId="77777777" w:rsidR="0091207D" w:rsidRDefault="0091207D" w:rsidP="001400EB">
    <w:pPr>
      <w:pStyle w:val="Fuzeile"/>
      <w:spacing w:line="110" w:lineRule="exact"/>
    </w:pPr>
  </w:p>
  <w:p w14:paraId="1461B1E4" w14:textId="6F72D67A" w:rsidR="00BD4664" w:rsidRPr="00BD4664" w:rsidRDefault="00CF15D6" w:rsidP="00BD4664">
    <w:pPr>
      <w:pStyle w:val="Fuzeile"/>
    </w:pPr>
    <w:r>
      <w:t>BFA-FO-015_250505_Évaluation du contrôle par un organe d'exécution</w:t>
    </w:r>
    <w:r>
      <w:ptab w:relativeTo="margin" w:alignment="right" w:leader="none"/>
    </w:r>
    <w:r w:rsidR="007E040A" w:rsidRPr="00383743">
      <w:fldChar w:fldCharType="begin"/>
    </w:r>
    <w:r w:rsidR="007E040A" w:rsidRPr="00383743">
      <w:instrText xml:space="preserve"> IF </w:instrText>
    </w:r>
    <w:fldSimple w:instr=" NUMPAGES ">
      <w:r w:rsidR="00A200B2">
        <w:rPr>
          <w:noProof/>
        </w:rPr>
        <w:instrText>3</w:instrText>
      </w:r>
    </w:fldSimple>
    <w:r w:rsidR="007E040A" w:rsidRPr="00383743">
      <w:instrText xml:space="preserve"> &gt; 1 "Seite </w:instrText>
    </w:r>
    <w:r w:rsidR="007E040A" w:rsidRPr="00383743">
      <w:fldChar w:fldCharType="begin"/>
    </w:r>
    <w:r w:rsidR="007E040A" w:rsidRPr="00383743">
      <w:instrText xml:space="preserve"> PAGE </w:instrText>
    </w:r>
    <w:r w:rsidR="007E040A" w:rsidRPr="00383743">
      <w:fldChar w:fldCharType="separate"/>
    </w:r>
    <w:r w:rsidR="00A200B2">
      <w:rPr>
        <w:noProof/>
      </w:rPr>
      <w:instrText>2</w:instrText>
    </w:r>
    <w:r w:rsidR="007E040A" w:rsidRPr="00383743">
      <w:fldChar w:fldCharType="end"/>
    </w:r>
    <w:r w:rsidR="007E040A" w:rsidRPr="00383743">
      <w:instrText>/</w:instrText>
    </w:r>
    <w:fldSimple w:instr=" NUMPAGES ">
      <w:r w:rsidR="00A200B2">
        <w:rPr>
          <w:noProof/>
        </w:rPr>
        <w:instrText>3</w:instrText>
      </w:r>
    </w:fldSimple>
    <w:r w:rsidR="007E040A" w:rsidRPr="00383743">
      <w:instrText xml:space="preserve">" "" </w:instrText>
    </w:r>
    <w:r w:rsidR="007E040A" w:rsidRPr="00383743">
      <w:fldChar w:fldCharType="separate"/>
    </w:r>
    <w:r w:rsidR="00A200B2" w:rsidRPr="00383743">
      <w:rPr>
        <w:noProof/>
      </w:rPr>
      <w:t xml:space="preserve">Seite </w:t>
    </w:r>
    <w:r w:rsidR="00A200B2">
      <w:rPr>
        <w:noProof/>
      </w:rPr>
      <w:t>2</w:t>
    </w:r>
    <w:r w:rsidR="00A200B2" w:rsidRPr="00383743">
      <w:rPr>
        <w:noProof/>
      </w:rPr>
      <w:t>/</w:t>
    </w:r>
    <w:r w:rsidR="00A200B2">
      <w:rPr>
        <w:noProof/>
      </w:rPr>
      <w:t>3</w:t>
    </w:r>
    <w:r w:rsidR="007E040A" w:rsidRPr="0038374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256B8" w14:textId="77777777" w:rsidR="00EF209B" w:rsidRDefault="00EF209B" w:rsidP="0070135A">
      <w:pPr>
        <w:spacing w:line="240" w:lineRule="auto"/>
      </w:pPr>
    </w:p>
  </w:footnote>
  <w:footnote w:type="continuationSeparator" w:id="0">
    <w:p w14:paraId="3DBE2648" w14:textId="77777777" w:rsidR="00EF209B" w:rsidRDefault="00EF209B" w:rsidP="00701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AE8D3" w14:textId="77777777" w:rsidR="00BD4664" w:rsidRDefault="00D86A36">
    <w:pPr>
      <w:pStyle w:val="Kopfzeile"/>
    </w:pPr>
    <w:r>
      <w:rPr>
        <w:noProof/>
      </w:rPr>
      <w:drawing>
        <wp:anchor distT="0" distB="0" distL="0" distR="0" simplePos="0" relativeHeight="251663360" behindDoc="0" locked="1" layoutInCell="1" allowOverlap="1" wp14:anchorId="492F2576" wp14:editId="30BCEF5E">
          <wp:simplePos x="0" y="0"/>
          <wp:positionH relativeFrom="page">
            <wp:posOffset>4103370</wp:posOffset>
          </wp:positionH>
          <wp:positionV relativeFrom="page">
            <wp:posOffset>525780</wp:posOffset>
          </wp:positionV>
          <wp:extent cx="3156120" cy="522000"/>
          <wp:effectExtent l="0" t="0" r="6350" b="0"/>
          <wp:wrapNone/>
          <wp:docPr id="4" name="logo_rg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rgb_1"/>
                  <pic:cNvPicPr/>
                </pic:nvPicPr>
                <pic:blipFill>
                  <a:blip r:embed="rId1">
                    <a:extLst>
                      <a:ext uri="{28A0092B-C50C-407E-A947-70E740481C1C}">
                        <a14:useLocalDpi xmlns:a14="http://schemas.microsoft.com/office/drawing/2010/main" val="0"/>
                      </a:ext>
                    </a:extLst>
                  </a:blip>
                  <a:stretch>
                    <a:fillRect/>
                  </a:stretch>
                </pic:blipFill>
                <pic:spPr>
                  <a:xfrm>
                    <a:off x="0" y="0"/>
                    <a:ext cx="3156120" cy="52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C6CD0"/>
    <w:multiLevelType w:val="multilevel"/>
    <w:tmpl w:val="E476126C"/>
    <w:lvl w:ilvl="0">
      <w:start w:val="1"/>
      <w:numFmt w:val="decimal"/>
      <w:pStyle w:val="Listennummer"/>
      <w:lvlText w:val="%1."/>
      <w:lvlJc w:val="left"/>
      <w:pPr>
        <w:tabs>
          <w:tab w:val="num" w:pos="284"/>
        </w:tabs>
        <w:ind w:left="284" w:hanging="284"/>
      </w:pPr>
      <w:rPr>
        <w:rFonts w:hint="default"/>
      </w:rPr>
    </w:lvl>
    <w:lvl w:ilvl="1">
      <w:start w:val="1"/>
      <w:numFmt w:val="none"/>
      <w:lvlText w:val=""/>
      <w:lvlJc w:val="left"/>
      <w:pPr>
        <w:tabs>
          <w:tab w:val="num" w:pos="284"/>
        </w:tabs>
        <w:ind w:left="284" w:hanging="284"/>
      </w:pPr>
      <w:rPr>
        <w:rFonts w:hint="default"/>
      </w:rPr>
    </w:lvl>
    <w:lvl w:ilvl="2">
      <w:start w:val="1"/>
      <w:numFmt w:val="none"/>
      <w:lvlText w:val=""/>
      <w:lvlJc w:val="left"/>
      <w:pPr>
        <w:tabs>
          <w:tab w:val="num" w:pos="284"/>
        </w:tabs>
        <w:ind w:left="284" w:hanging="284"/>
      </w:pPr>
      <w:rPr>
        <w:rFonts w:hint="default"/>
      </w:rPr>
    </w:lvl>
    <w:lvl w:ilvl="3">
      <w:start w:val="1"/>
      <w:numFmt w:val="none"/>
      <w:lvlText w:val=""/>
      <w:lvlJc w:val="left"/>
      <w:pPr>
        <w:tabs>
          <w:tab w:val="num" w:pos="284"/>
        </w:tabs>
        <w:ind w:left="284" w:hanging="284"/>
      </w:pPr>
      <w:rPr>
        <w:rFonts w:hint="default"/>
      </w:rPr>
    </w:lvl>
    <w:lvl w:ilvl="4">
      <w:start w:val="1"/>
      <w:numFmt w:val="none"/>
      <w:lvlText w:val=""/>
      <w:lvlJc w:val="left"/>
      <w:pPr>
        <w:tabs>
          <w:tab w:val="num" w:pos="284"/>
        </w:tabs>
        <w:ind w:left="284" w:hanging="284"/>
      </w:pPr>
      <w:rPr>
        <w:rFonts w:hint="default"/>
      </w:rPr>
    </w:lvl>
    <w:lvl w:ilvl="5">
      <w:start w:val="1"/>
      <w:numFmt w:val="none"/>
      <w:lvlText w:val=""/>
      <w:lvlJc w:val="left"/>
      <w:pPr>
        <w:tabs>
          <w:tab w:val="num" w:pos="284"/>
        </w:tabs>
        <w:ind w:left="284" w:hanging="284"/>
      </w:pPr>
      <w:rPr>
        <w:rFonts w:hint="default"/>
      </w:rPr>
    </w:lvl>
    <w:lvl w:ilvl="6">
      <w:start w:val="1"/>
      <w:numFmt w:val="none"/>
      <w:lvlText w:val=""/>
      <w:lvlJc w:val="left"/>
      <w:pPr>
        <w:tabs>
          <w:tab w:val="num" w:pos="284"/>
        </w:tabs>
        <w:ind w:left="284" w:hanging="284"/>
      </w:pPr>
      <w:rPr>
        <w:rFonts w:hint="default"/>
      </w:rPr>
    </w:lvl>
    <w:lvl w:ilvl="7">
      <w:start w:val="1"/>
      <w:numFmt w:val="none"/>
      <w:lvlText w:val=""/>
      <w:lvlJc w:val="left"/>
      <w:pPr>
        <w:tabs>
          <w:tab w:val="num" w:pos="284"/>
        </w:tabs>
        <w:ind w:left="284" w:hanging="284"/>
      </w:pPr>
      <w:rPr>
        <w:rFonts w:hint="default"/>
      </w:rPr>
    </w:lvl>
    <w:lvl w:ilvl="8">
      <w:start w:val="1"/>
      <w:numFmt w:val="none"/>
      <w:lvlText w:val=""/>
      <w:lvlJc w:val="left"/>
      <w:pPr>
        <w:tabs>
          <w:tab w:val="num" w:pos="284"/>
        </w:tabs>
        <w:ind w:left="284" w:hanging="284"/>
      </w:pPr>
      <w:rPr>
        <w:rFonts w:hint="default"/>
      </w:rPr>
    </w:lvl>
  </w:abstractNum>
  <w:abstractNum w:abstractNumId="1" w15:restartNumberingAfterBreak="0">
    <w:nsid w:val="0ABF6F83"/>
    <w:multiLevelType w:val="multilevel"/>
    <w:tmpl w:val="736C65FC"/>
    <w:styleLink w:val="SBVListe"/>
    <w:lvl w:ilvl="0">
      <w:start w:val="1"/>
      <w:numFmt w:val="decimal"/>
      <w:lvlText w:val="%1."/>
      <w:lvlJc w:val="left"/>
      <w:pPr>
        <w:tabs>
          <w:tab w:val="num" w:pos="284"/>
        </w:tabs>
        <w:ind w:left="284" w:hanging="284"/>
      </w:pPr>
      <w:rPr>
        <w:rFonts w:hint="default"/>
      </w:rPr>
    </w:lvl>
    <w:lvl w:ilvl="1">
      <w:start w:val="1"/>
      <w:numFmt w:val="none"/>
      <w:lvlText w:val=""/>
      <w:lvlJc w:val="left"/>
      <w:pPr>
        <w:tabs>
          <w:tab w:val="num" w:pos="284"/>
        </w:tabs>
        <w:ind w:left="284" w:hanging="284"/>
      </w:pPr>
      <w:rPr>
        <w:rFonts w:hint="default"/>
      </w:rPr>
    </w:lvl>
    <w:lvl w:ilvl="2">
      <w:start w:val="1"/>
      <w:numFmt w:val="none"/>
      <w:lvlText w:val=""/>
      <w:lvlJc w:val="left"/>
      <w:pPr>
        <w:tabs>
          <w:tab w:val="num" w:pos="284"/>
        </w:tabs>
        <w:ind w:left="284" w:hanging="284"/>
      </w:pPr>
      <w:rPr>
        <w:rFonts w:hint="default"/>
      </w:rPr>
    </w:lvl>
    <w:lvl w:ilvl="3">
      <w:start w:val="1"/>
      <w:numFmt w:val="none"/>
      <w:lvlText w:val=""/>
      <w:lvlJc w:val="left"/>
      <w:pPr>
        <w:tabs>
          <w:tab w:val="num" w:pos="284"/>
        </w:tabs>
        <w:ind w:left="284" w:hanging="284"/>
      </w:pPr>
      <w:rPr>
        <w:rFonts w:hint="default"/>
      </w:rPr>
    </w:lvl>
    <w:lvl w:ilvl="4">
      <w:start w:val="1"/>
      <w:numFmt w:val="none"/>
      <w:lvlText w:val=""/>
      <w:lvlJc w:val="left"/>
      <w:pPr>
        <w:tabs>
          <w:tab w:val="num" w:pos="284"/>
        </w:tabs>
        <w:ind w:left="284" w:hanging="284"/>
      </w:pPr>
      <w:rPr>
        <w:rFonts w:hint="default"/>
      </w:rPr>
    </w:lvl>
    <w:lvl w:ilvl="5">
      <w:start w:val="1"/>
      <w:numFmt w:val="none"/>
      <w:lvlText w:val=""/>
      <w:lvlJc w:val="left"/>
      <w:pPr>
        <w:tabs>
          <w:tab w:val="num" w:pos="284"/>
        </w:tabs>
        <w:ind w:left="284" w:hanging="284"/>
      </w:pPr>
      <w:rPr>
        <w:rFonts w:hint="default"/>
      </w:rPr>
    </w:lvl>
    <w:lvl w:ilvl="6">
      <w:start w:val="1"/>
      <w:numFmt w:val="none"/>
      <w:lvlText w:val=""/>
      <w:lvlJc w:val="left"/>
      <w:pPr>
        <w:tabs>
          <w:tab w:val="num" w:pos="284"/>
        </w:tabs>
        <w:ind w:left="284" w:hanging="284"/>
      </w:pPr>
      <w:rPr>
        <w:rFonts w:hint="default"/>
      </w:rPr>
    </w:lvl>
    <w:lvl w:ilvl="7">
      <w:start w:val="1"/>
      <w:numFmt w:val="none"/>
      <w:lvlText w:val=""/>
      <w:lvlJc w:val="left"/>
      <w:pPr>
        <w:tabs>
          <w:tab w:val="num" w:pos="284"/>
        </w:tabs>
        <w:ind w:left="284" w:hanging="284"/>
      </w:pPr>
      <w:rPr>
        <w:rFonts w:hint="default"/>
      </w:rPr>
    </w:lvl>
    <w:lvl w:ilvl="8">
      <w:start w:val="1"/>
      <w:numFmt w:val="none"/>
      <w:lvlText w:val=""/>
      <w:lvlJc w:val="left"/>
      <w:pPr>
        <w:tabs>
          <w:tab w:val="num" w:pos="284"/>
        </w:tabs>
        <w:ind w:left="284" w:hanging="284"/>
      </w:pPr>
      <w:rPr>
        <w:rFonts w:hint="default"/>
      </w:rPr>
    </w:lvl>
  </w:abstractNum>
  <w:abstractNum w:abstractNumId="2" w15:restartNumberingAfterBreak="0">
    <w:nsid w:val="18EF3865"/>
    <w:multiLevelType w:val="multilevel"/>
    <w:tmpl w:val="D2CA1BEC"/>
    <w:styleLink w:val="SBVListeRom"/>
    <w:lvl w:ilvl="0">
      <w:start w:val="1"/>
      <w:numFmt w:val="upperRoman"/>
      <w:pStyle w:val="berschrift9"/>
      <w:suff w:val="space"/>
      <w:lvlText w:val="%1"/>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2CB60F81"/>
    <w:multiLevelType w:val="multilevel"/>
    <w:tmpl w:val="07C2F13C"/>
    <w:styleLink w:val="SBVAufz"/>
    <w:lvl w:ilvl="0">
      <w:start w:val="1"/>
      <w:numFmt w:val="bullet"/>
      <w:pStyle w:val="Aufzhlungszeichen"/>
      <w:lvlText w:val=""/>
      <w:lvlJc w:val="left"/>
      <w:pPr>
        <w:tabs>
          <w:tab w:val="num" w:pos="284"/>
        </w:tabs>
        <w:ind w:left="284" w:hanging="284"/>
      </w:pPr>
      <w:rPr>
        <w:rFonts w:ascii="Wingdings" w:hAnsi="Wingdings" w:hint="default"/>
        <w:color w:val="000000"/>
      </w:rPr>
    </w:lvl>
    <w:lvl w:ilvl="1">
      <w:start w:val="1"/>
      <w:numFmt w:val="bullet"/>
      <w:pStyle w:val="Aufzhlungszeichen2"/>
      <w:lvlText w:val=""/>
      <w:lvlJc w:val="left"/>
      <w:pPr>
        <w:tabs>
          <w:tab w:val="num" w:pos="567"/>
        </w:tabs>
        <w:ind w:left="567" w:hanging="283"/>
      </w:pPr>
      <w:rPr>
        <w:rFonts w:ascii="Wingdings" w:hAnsi="Wingdings" w:hint="default"/>
        <w:color w:val="000000"/>
      </w:rPr>
    </w:lvl>
    <w:lvl w:ilvl="2">
      <w:start w:val="1"/>
      <w:numFmt w:val="bullet"/>
      <w:pStyle w:val="Aufzhlungszeichen3"/>
      <w:lvlText w:val=""/>
      <w:lvlJc w:val="left"/>
      <w:pPr>
        <w:tabs>
          <w:tab w:val="num" w:pos="284"/>
        </w:tabs>
        <w:ind w:left="284" w:hanging="284"/>
      </w:pPr>
      <w:rPr>
        <w:rFonts w:ascii="Wingdings 3" w:hAnsi="Wingdings 3" w:hint="default"/>
        <w:color w:val="000000"/>
      </w:rPr>
    </w:lvl>
    <w:lvl w:ilvl="3">
      <w:start w:val="1"/>
      <w:numFmt w:val="bullet"/>
      <w:pStyle w:val="Aufzhlungszeichen4"/>
      <w:lvlText w:val=""/>
      <w:lvlJc w:val="left"/>
      <w:pPr>
        <w:tabs>
          <w:tab w:val="num" w:pos="567"/>
        </w:tabs>
        <w:ind w:left="567" w:hanging="283"/>
      </w:pPr>
      <w:rPr>
        <w:rFonts w:ascii="Wingdings 3" w:hAnsi="Wingdings 3" w:hint="default"/>
        <w:color w:val="000000"/>
      </w:rPr>
    </w:lvl>
    <w:lvl w:ilvl="4">
      <w:start w:val="1"/>
      <w:numFmt w:val="none"/>
      <w:lvlText w:val=""/>
      <w:lvlJc w:val="left"/>
      <w:pPr>
        <w:tabs>
          <w:tab w:val="num" w:pos="284"/>
        </w:tabs>
        <w:ind w:left="284" w:hanging="284"/>
      </w:pPr>
      <w:rPr>
        <w:rFonts w:hint="default"/>
        <w:color w:val="000000"/>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4" w15:restartNumberingAfterBreak="0">
    <w:nsid w:val="33B728A1"/>
    <w:multiLevelType w:val="multilevel"/>
    <w:tmpl w:val="140C736C"/>
    <w:numStyleLink w:val="SBVListeHeading1-3"/>
  </w:abstractNum>
  <w:abstractNum w:abstractNumId="5" w15:restartNumberingAfterBreak="0">
    <w:nsid w:val="466A2553"/>
    <w:multiLevelType w:val="multilevel"/>
    <w:tmpl w:val="D2CA1BEC"/>
    <w:numStyleLink w:val="SBVListeRom"/>
  </w:abstractNum>
  <w:abstractNum w:abstractNumId="6" w15:restartNumberingAfterBreak="0">
    <w:nsid w:val="468926D5"/>
    <w:multiLevelType w:val="multilevel"/>
    <w:tmpl w:val="140C736C"/>
    <w:styleLink w:val="SBVListeHeading1-3"/>
    <w:lvl w:ilvl="0">
      <w:start w:val="1"/>
      <w:numFmt w:val="decimal"/>
      <w:pStyle w:val="berschrift1"/>
      <w:suff w:val="space"/>
      <w:lvlText w:val="%1."/>
      <w:lvlJc w:val="left"/>
      <w:pPr>
        <w:ind w:left="0" w:firstLine="0"/>
      </w:pPr>
      <w:rPr>
        <w:rFonts w:hint="default"/>
      </w:rPr>
    </w:lvl>
    <w:lvl w:ilvl="1">
      <w:start w:val="1"/>
      <w:numFmt w:val="decimal"/>
      <w:lvlRestart w:val="0"/>
      <w:pStyle w:val="berschrift2"/>
      <w:suff w:val="space"/>
      <w:lvlText w:val="%2."/>
      <w:lvlJc w:val="left"/>
      <w:pPr>
        <w:ind w:left="0" w:firstLine="0"/>
      </w:pPr>
      <w:rPr>
        <w:rFonts w:hint="default"/>
      </w:rPr>
    </w:lvl>
    <w:lvl w:ilvl="2">
      <w:start w:val="1"/>
      <w:numFmt w:val="decimal"/>
      <w:lvlRestart w:val="0"/>
      <w:pStyle w:val="berschrift3"/>
      <w:suff w:val="space"/>
      <w:lvlText w:val="%3."/>
      <w:lvlJc w:val="left"/>
      <w:pPr>
        <w:ind w:left="0" w:firstLine="0"/>
      </w:pPr>
      <w:rPr>
        <w:rFonts w:hint="default"/>
      </w:rPr>
    </w:lvl>
    <w:lvl w:ilvl="3">
      <w:start w:val="1"/>
      <w:numFmt w:val="decimal"/>
      <w:pStyle w:val="berschrift4"/>
      <w:suff w:val="space"/>
      <w:lvlText w:val="%4"/>
      <w:lvlJc w:val="left"/>
      <w:pPr>
        <w:ind w:left="0" w:firstLine="0"/>
      </w:pPr>
      <w:rPr>
        <w:rFonts w:hint="default"/>
      </w:rPr>
    </w:lvl>
    <w:lvl w:ilvl="4">
      <w:start w:val="1"/>
      <w:numFmt w:val="decimal"/>
      <w:pStyle w:val="berschrift5"/>
      <w:suff w:val="space"/>
      <w:lvlText w:val="%4.%5"/>
      <w:lvlJc w:val="left"/>
      <w:pPr>
        <w:ind w:left="0" w:firstLine="0"/>
      </w:pPr>
      <w:rPr>
        <w:rFonts w:hint="default"/>
      </w:rPr>
    </w:lvl>
    <w:lvl w:ilvl="5">
      <w:start w:val="1"/>
      <w:numFmt w:val="decimal"/>
      <w:pStyle w:val="berschrift5Level2"/>
      <w:suff w:val="space"/>
      <w:lvlText w:val="%4.%5.%6"/>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2023973041">
    <w:abstractNumId w:val="3"/>
  </w:num>
  <w:num w:numId="2" w16cid:durableId="2141609798">
    <w:abstractNumId w:val="1"/>
  </w:num>
  <w:num w:numId="3" w16cid:durableId="582956166">
    <w:abstractNumId w:val="6"/>
  </w:num>
  <w:num w:numId="4" w16cid:durableId="1417630646">
    <w:abstractNumId w:val="0"/>
  </w:num>
  <w:num w:numId="5" w16cid:durableId="564216694">
    <w:abstractNumId w:val="2"/>
  </w:num>
  <w:num w:numId="6" w16cid:durableId="1260872048">
    <w:abstractNumId w:val="4"/>
  </w:num>
  <w:num w:numId="7" w16cid:durableId="67270835">
    <w:abstractNumId w:val="4"/>
  </w:num>
  <w:num w:numId="8" w16cid:durableId="2122218676">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063"/>
    <w:rsid w:val="00004837"/>
    <w:rsid w:val="000055D9"/>
    <w:rsid w:val="0001026F"/>
    <w:rsid w:val="000137D5"/>
    <w:rsid w:val="0001477F"/>
    <w:rsid w:val="00015C02"/>
    <w:rsid w:val="000270F3"/>
    <w:rsid w:val="00027EF9"/>
    <w:rsid w:val="00034CD2"/>
    <w:rsid w:val="00034F1F"/>
    <w:rsid w:val="000449D2"/>
    <w:rsid w:val="0005577A"/>
    <w:rsid w:val="000622A7"/>
    <w:rsid w:val="0006529F"/>
    <w:rsid w:val="00067667"/>
    <w:rsid w:val="00071EB6"/>
    <w:rsid w:val="000724B2"/>
    <w:rsid w:val="00077138"/>
    <w:rsid w:val="0007759D"/>
    <w:rsid w:val="0008192B"/>
    <w:rsid w:val="00081EEE"/>
    <w:rsid w:val="00084B73"/>
    <w:rsid w:val="0008586E"/>
    <w:rsid w:val="00086C41"/>
    <w:rsid w:val="00090061"/>
    <w:rsid w:val="00093508"/>
    <w:rsid w:val="00095B2E"/>
    <w:rsid w:val="000A2ED9"/>
    <w:rsid w:val="000B1270"/>
    <w:rsid w:val="000B587D"/>
    <w:rsid w:val="000B5C6B"/>
    <w:rsid w:val="000B5F24"/>
    <w:rsid w:val="000C4637"/>
    <w:rsid w:val="000C696D"/>
    <w:rsid w:val="000C79AE"/>
    <w:rsid w:val="000D1BB4"/>
    <w:rsid w:val="000D2927"/>
    <w:rsid w:val="000D5136"/>
    <w:rsid w:val="000D5B28"/>
    <w:rsid w:val="000D5B97"/>
    <w:rsid w:val="000D7406"/>
    <w:rsid w:val="000E198F"/>
    <w:rsid w:val="000E5965"/>
    <w:rsid w:val="000E5EFC"/>
    <w:rsid w:val="000F1386"/>
    <w:rsid w:val="000F6420"/>
    <w:rsid w:val="000F6ED8"/>
    <w:rsid w:val="00110E2C"/>
    <w:rsid w:val="0011208A"/>
    <w:rsid w:val="00113360"/>
    <w:rsid w:val="001149BD"/>
    <w:rsid w:val="001149CA"/>
    <w:rsid w:val="00117CFE"/>
    <w:rsid w:val="001211E1"/>
    <w:rsid w:val="00122F5C"/>
    <w:rsid w:val="00131494"/>
    <w:rsid w:val="001340FF"/>
    <w:rsid w:val="00135733"/>
    <w:rsid w:val="001400EB"/>
    <w:rsid w:val="00142B5C"/>
    <w:rsid w:val="0014420F"/>
    <w:rsid w:val="0015590B"/>
    <w:rsid w:val="00155961"/>
    <w:rsid w:val="001561F7"/>
    <w:rsid w:val="0015796A"/>
    <w:rsid w:val="0016139C"/>
    <w:rsid w:val="00162576"/>
    <w:rsid w:val="0016541C"/>
    <w:rsid w:val="00170E2C"/>
    <w:rsid w:val="001712ED"/>
    <w:rsid w:val="0017538B"/>
    <w:rsid w:val="00181503"/>
    <w:rsid w:val="00182C35"/>
    <w:rsid w:val="00183F35"/>
    <w:rsid w:val="0018487D"/>
    <w:rsid w:val="001947A4"/>
    <w:rsid w:val="001948C0"/>
    <w:rsid w:val="001953DE"/>
    <w:rsid w:val="001975D3"/>
    <w:rsid w:val="001A3191"/>
    <w:rsid w:val="001A68DD"/>
    <w:rsid w:val="001B2E98"/>
    <w:rsid w:val="001B3605"/>
    <w:rsid w:val="001B393B"/>
    <w:rsid w:val="001B4737"/>
    <w:rsid w:val="001B4D46"/>
    <w:rsid w:val="001B5E82"/>
    <w:rsid w:val="001B772A"/>
    <w:rsid w:val="001C3CD2"/>
    <w:rsid w:val="001C7C5E"/>
    <w:rsid w:val="001D27B2"/>
    <w:rsid w:val="001D54C4"/>
    <w:rsid w:val="001D57B1"/>
    <w:rsid w:val="001D707B"/>
    <w:rsid w:val="001E15CE"/>
    <w:rsid w:val="001E4D45"/>
    <w:rsid w:val="001E668D"/>
    <w:rsid w:val="001E7A7B"/>
    <w:rsid w:val="001E7C2F"/>
    <w:rsid w:val="001F350A"/>
    <w:rsid w:val="00201640"/>
    <w:rsid w:val="00210678"/>
    <w:rsid w:val="0021178D"/>
    <w:rsid w:val="00212143"/>
    <w:rsid w:val="002125F6"/>
    <w:rsid w:val="00214A14"/>
    <w:rsid w:val="00222B49"/>
    <w:rsid w:val="00223845"/>
    <w:rsid w:val="002269E6"/>
    <w:rsid w:val="00230AC3"/>
    <w:rsid w:val="00231BCE"/>
    <w:rsid w:val="00234193"/>
    <w:rsid w:val="002354A4"/>
    <w:rsid w:val="00237E44"/>
    <w:rsid w:val="00243789"/>
    <w:rsid w:val="0024749D"/>
    <w:rsid w:val="0025352E"/>
    <w:rsid w:val="00262954"/>
    <w:rsid w:val="00263CA8"/>
    <w:rsid w:val="0027621D"/>
    <w:rsid w:val="002879A6"/>
    <w:rsid w:val="00290A21"/>
    <w:rsid w:val="00290ABA"/>
    <w:rsid w:val="0029152D"/>
    <w:rsid w:val="002A092D"/>
    <w:rsid w:val="002A1379"/>
    <w:rsid w:val="002A1B93"/>
    <w:rsid w:val="002A4229"/>
    <w:rsid w:val="002A4E4D"/>
    <w:rsid w:val="002B0639"/>
    <w:rsid w:val="002B5B24"/>
    <w:rsid w:val="002B6C9D"/>
    <w:rsid w:val="002C2EC3"/>
    <w:rsid w:val="002C54BE"/>
    <w:rsid w:val="002C6A56"/>
    <w:rsid w:val="002C6C74"/>
    <w:rsid w:val="002D05BE"/>
    <w:rsid w:val="002D25E9"/>
    <w:rsid w:val="002E1765"/>
    <w:rsid w:val="002E1B52"/>
    <w:rsid w:val="002E38D1"/>
    <w:rsid w:val="002E4AA5"/>
    <w:rsid w:val="002E4FCD"/>
    <w:rsid w:val="002E7FA8"/>
    <w:rsid w:val="002F57E4"/>
    <w:rsid w:val="002F62A9"/>
    <w:rsid w:val="00302F2A"/>
    <w:rsid w:val="00311015"/>
    <w:rsid w:val="00316708"/>
    <w:rsid w:val="003224D0"/>
    <w:rsid w:val="00325D86"/>
    <w:rsid w:val="003319C6"/>
    <w:rsid w:val="00333619"/>
    <w:rsid w:val="00334B90"/>
    <w:rsid w:val="00337770"/>
    <w:rsid w:val="00345FE0"/>
    <w:rsid w:val="0034609E"/>
    <w:rsid w:val="00355171"/>
    <w:rsid w:val="00360469"/>
    <w:rsid w:val="0036184A"/>
    <w:rsid w:val="00362AE0"/>
    <w:rsid w:val="00363438"/>
    <w:rsid w:val="00365D4C"/>
    <w:rsid w:val="00365EF9"/>
    <w:rsid w:val="00371D2D"/>
    <w:rsid w:val="003751EF"/>
    <w:rsid w:val="0037703F"/>
    <w:rsid w:val="0038229A"/>
    <w:rsid w:val="003836A1"/>
    <w:rsid w:val="00383743"/>
    <w:rsid w:val="00385958"/>
    <w:rsid w:val="00385D67"/>
    <w:rsid w:val="0038649A"/>
    <w:rsid w:val="00386D8F"/>
    <w:rsid w:val="0039096E"/>
    <w:rsid w:val="0039145F"/>
    <w:rsid w:val="0039255C"/>
    <w:rsid w:val="003A057F"/>
    <w:rsid w:val="003A0D39"/>
    <w:rsid w:val="003A4919"/>
    <w:rsid w:val="003A57CD"/>
    <w:rsid w:val="003A784D"/>
    <w:rsid w:val="003B2944"/>
    <w:rsid w:val="003B32DF"/>
    <w:rsid w:val="003B618F"/>
    <w:rsid w:val="003B7AFB"/>
    <w:rsid w:val="003D7DE4"/>
    <w:rsid w:val="003E3E51"/>
    <w:rsid w:val="003F5F3E"/>
    <w:rsid w:val="003F6643"/>
    <w:rsid w:val="00400C06"/>
    <w:rsid w:val="00413C79"/>
    <w:rsid w:val="00414AD7"/>
    <w:rsid w:val="00416826"/>
    <w:rsid w:val="004206A0"/>
    <w:rsid w:val="00421A90"/>
    <w:rsid w:val="00421C43"/>
    <w:rsid w:val="00423F03"/>
    <w:rsid w:val="00425128"/>
    <w:rsid w:val="00430C7E"/>
    <w:rsid w:val="00430CA0"/>
    <w:rsid w:val="004322EA"/>
    <w:rsid w:val="004341A9"/>
    <w:rsid w:val="00440D4A"/>
    <w:rsid w:val="00444234"/>
    <w:rsid w:val="004458F3"/>
    <w:rsid w:val="00450BE2"/>
    <w:rsid w:val="00450CD3"/>
    <w:rsid w:val="00455113"/>
    <w:rsid w:val="004552D1"/>
    <w:rsid w:val="00460C9A"/>
    <w:rsid w:val="00462CEB"/>
    <w:rsid w:val="0046468E"/>
    <w:rsid w:val="00470638"/>
    <w:rsid w:val="004730B2"/>
    <w:rsid w:val="00475519"/>
    <w:rsid w:val="0048189A"/>
    <w:rsid w:val="0049254F"/>
    <w:rsid w:val="00493376"/>
    <w:rsid w:val="004A33BE"/>
    <w:rsid w:val="004A69DA"/>
    <w:rsid w:val="004A6DEA"/>
    <w:rsid w:val="004B195F"/>
    <w:rsid w:val="004B238D"/>
    <w:rsid w:val="004B60D8"/>
    <w:rsid w:val="004C2D71"/>
    <w:rsid w:val="004C4749"/>
    <w:rsid w:val="004C5A35"/>
    <w:rsid w:val="004C6CA9"/>
    <w:rsid w:val="004C73B8"/>
    <w:rsid w:val="004D0CB0"/>
    <w:rsid w:val="004D2024"/>
    <w:rsid w:val="004D2941"/>
    <w:rsid w:val="004E1EEF"/>
    <w:rsid w:val="004E3DBC"/>
    <w:rsid w:val="004E4B25"/>
    <w:rsid w:val="004E4BAA"/>
    <w:rsid w:val="004E695A"/>
    <w:rsid w:val="004F2F33"/>
    <w:rsid w:val="004F65A2"/>
    <w:rsid w:val="004F7268"/>
    <w:rsid w:val="005046FA"/>
    <w:rsid w:val="0051092A"/>
    <w:rsid w:val="005117BB"/>
    <w:rsid w:val="005162AF"/>
    <w:rsid w:val="005237E9"/>
    <w:rsid w:val="00526773"/>
    <w:rsid w:val="00542963"/>
    <w:rsid w:val="00545C10"/>
    <w:rsid w:val="00560639"/>
    <w:rsid w:val="005670FD"/>
    <w:rsid w:val="00570A24"/>
    <w:rsid w:val="00572A00"/>
    <w:rsid w:val="00572DF1"/>
    <w:rsid w:val="005738F2"/>
    <w:rsid w:val="00581C0E"/>
    <w:rsid w:val="005828A3"/>
    <w:rsid w:val="00583D29"/>
    <w:rsid w:val="0058564C"/>
    <w:rsid w:val="005A3EAA"/>
    <w:rsid w:val="005A67AC"/>
    <w:rsid w:val="005B18D5"/>
    <w:rsid w:val="005C14A9"/>
    <w:rsid w:val="005E50D8"/>
    <w:rsid w:val="005F08AE"/>
    <w:rsid w:val="005F108C"/>
    <w:rsid w:val="005F2A5F"/>
    <w:rsid w:val="005F74C5"/>
    <w:rsid w:val="006035F1"/>
    <w:rsid w:val="00611A1A"/>
    <w:rsid w:val="0061575E"/>
    <w:rsid w:val="006175B9"/>
    <w:rsid w:val="00623910"/>
    <w:rsid w:val="0062512B"/>
    <w:rsid w:val="00626DC0"/>
    <w:rsid w:val="00627338"/>
    <w:rsid w:val="006438AC"/>
    <w:rsid w:val="006502D0"/>
    <w:rsid w:val="00651CA2"/>
    <w:rsid w:val="0065523D"/>
    <w:rsid w:val="00660B93"/>
    <w:rsid w:val="00660E62"/>
    <w:rsid w:val="0066198B"/>
    <w:rsid w:val="00662B0F"/>
    <w:rsid w:val="00663A4A"/>
    <w:rsid w:val="00665BFB"/>
    <w:rsid w:val="00667197"/>
    <w:rsid w:val="00670226"/>
    <w:rsid w:val="00673C6B"/>
    <w:rsid w:val="00681BD8"/>
    <w:rsid w:val="00687155"/>
    <w:rsid w:val="00690CC6"/>
    <w:rsid w:val="00690FDF"/>
    <w:rsid w:val="006911CB"/>
    <w:rsid w:val="00691DAB"/>
    <w:rsid w:val="00692762"/>
    <w:rsid w:val="006A64A7"/>
    <w:rsid w:val="006B29E8"/>
    <w:rsid w:val="006C1DF8"/>
    <w:rsid w:val="006C4FA3"/>
    <w:rsid w:val="006D232D"/>
    <w:rsid w:val="006D59DD"/>
    <w:rsid w:val="006D5DF6"/>
    <w:rsid w:val="006E09DD"/>
    <w:rsid w:val="006E3CB3"/>
    <w:rsid w:val="006E7777"/>
    <w:rsid w:val="006E7DFC"/>
    <w:rsid w:val="006F098D"/>
    <w:rsid w:val="006F18CD"/>
    <w:rsid w:val="006F264C"/>
    <w:rsid w:val="006F327B"/>
    <w:rsid w:val="006F3A53"/>
    <w:rsid w:val="006F7679"/>
    <w:rsid w:val="0070083F"/>
    <w:rsid w:val="007010ED"/>
    <w:rsid w:val="0070135A"/>
    <w:rsid w:val="0070513C"/>
    <w:rsid w:val="007106A3"/>
    <w:rsid w:val="00714060"/>
    <w:rsid w:val="00714A2C"/>
    <w:rsid w:val="00722207"/>
    <w:rsid w:val="0072641B"/>
    <w:rsid w:val="007315D0"/>
    <w:rsid w:val="00731E24"/>
    <w:rsid w:val="007424DA"/>
    <w:rsid w:val="007439E7"/>
    <w:rsid w:val="0074424D"/>
    <w:rsid w:val="007511C6"/>
    <w:rsid w:val="007520AB"/>
    <w:rsid w:val="00754DD3"/>
    <w:rsid w:val="00760AC8"/>
    <w:rsid w:val="00761668"/>
    <w:rsid w:val="0076545F"/>
    <w:rsid w:val="00771969"/>
    <w:rsid w:val="0077198B"/>
    <w:rsid w:val="00773020"/>
    <w:rsid w:val="00773060"/>
    <w:rsid w:val="007757B7"/>
    <w:rsid w:val="007854D5"/>
    <w:rsid w:val="007921D2"/>
    <w:rsid w:val="00795211"/>
    <w:rsid w:val="007A1481"/>
    <w:rsid w:val="007B06FE"/>
    <w:rsid w:val="007B19C0"/>
    <w:rsid w:val="007B71D9"/>
    <w:rsid w:val="007C3AE8"/>
    <w:rsid w:val="007C692D"/>
    <w:rsid w:val="007C7D57"/>
    <w:rsid w:val="007D157B"/>
    <w:rsid w:val="007D2B0A"/>
    <w:rsid w:val="007D2B72"/>
    <w:rsid w:val="007E040A"/>
    <w:rsid w:val="007E3822"/>
    <w:rsid w:val="007E4606"/>
    <w:rsid w:val="007E524C"/>
    <w:rsid w:val="007F2769"/>
    <w:rsid w:val="007F3055"/>
    <w:rsid w:val="007F3735"/>
    <w:rsid w:val="008170C7"/>
    <w:rsid w:val="00817885"/>
    <w:rsid w:val="0082059F"/>
    <w:rsid w:val="00820F08"/>
    <w:rsid w:val="008210CD"/>
    <w:rsid w:val="008215B2"/>
    <w:rsid w:val="0082322B"/>
    <w:rsid w:val="00823AA2"/>
    <w:rsid w:val="00826AE4"/>
    <w:rsid w:val="00831A96"/>
    <w:rsid w:val="00834A31"/>
    <w:rsid w:val="00835E4C"/>
    <w:rsid w:val="00836F7A"/>
    <w:rsid w:val="00841CA1"/>
    <w:rsid w:val="00845C8B"/>
    <w:rsid w:val="00851026"/>
    <w:rsid w:val="00851822"/>
    <w:rsid w:val="008539B6"/>
    <w:rsid w:val="0085494F"/>
    <w:rsid w:val="008569CF"/>
    <w:rsid w:val="00856CD6"/>
    <w:rsid w:val="008629EF"/>
    <w:rsid w:val="00863762"/>
    <w:rsid w:val="008656CB"/>
    <w:rsid w:val="00865791"/>
    <w:rsid w:val="00866AEA"/>
    <w:rsid w:val="00873E18"/>
    <w:rsid w:val="0087700F"/>
    <w:rsid w:val="008776CD"/>
    <w:rsid w:val="00883DE3"/>
    <w:rsid w:val="00884163"/>
    <w:rsid w:val="008978B5"/>
    <w:rsid w:val="008A127C"/>
    <w:rsid w:val="008A624E"/>
    <w:rsid w:val="008A7B66"/>
    <w:rsid w:val="008B4855"/>
    <w:rsid w:val="008B7A86"/>
    <w:rsid w:val="008D029C"/>
    <w:rsid w:val="008D2AC0"/>
    <w:rsid w:val="008D3296"/>
    <w:rsid w:val="008E2A8B"/>
    <w:rsid w:val="008F0E43"/>
    <w:rsid w:val="008F3207"/>
    <w:rsid w:val="008F32B5"/>
    <w:rsid w:val="0090340C"/>
    <w:rsid w:val="0090485B"/>
    <w:rsid w:val="0090494B"/>
    <w:rsid w:val="0091207D"/>
    <w:rsid w:val="00913F9D"/>
    <w:rsid w:val="00914C99"/>
    <w:rsid w:val="0091746C"/>
    <w:rsid w:val="00920F5A"/>
    <w:rsid w:val="009216B6"/>
    <w:rsid w:val="009262E8"/>
    <w:rsid w:val="009262F6"/>
    <w:rsid w:val="0092660E"/>
    <w:rsid w:val="0092668F"/>
    <w:rsid w:val="00930D04"/>
    <w:rsid w:val="009323F3"/>
    <w:rsid w:val="00936405"/>
    <w:rsid w:val="00941A35"/>
    <w:rsid w:val="0094332A"/>
    <w:rsid w:val="00944BF7"/>
    <w:rsid w:val="0095140F"/>
    <w:rsid w:val="00952465"/>
    <w:rsid w:val="00952539"/>
    <w:rsid w:val="00952D47"/>
    <w:rsid w:val="00955343"/>
    <w:rsid w:val="00961696"/>
    <w:rsid w:val="0096443A"/>
    <w:rsid w:val="00965AD3"/>
    <w:rsid w:val="00967738"/>
    <w:rsid w:val="009738C1"/>
    <w:rsid w:val="009779CA"/>
    <w:rsid w:val="0098094E"/>
    <w:rsid w:val="00981EA7"/>
    <w:rsid w:val="00981EB6"/>
    <w:rsid w:val="009832B6"/>
    <w:rsid w:val="00986513"/>
    <w:rsid w:val="00997A5D"/>
    <w:rsid w:val="009A1C7C"/>
    <w:rsid w:val="009A2626"/>
    <w:rsid w:val="009A3F3F"/>
    <w:rsid w:val="009A44D9"/>
    <w:rsid w:val="009B3A5F"/>
    <w:rsid w:val="009B49BB"/>
    <w:rsid w:val="009C018F"/>
    <w:rsid w:val="009D143C"/>
    <w:rsid w:val="009D22A4"/>
    <w:rsid w:val="009D2CF6"/>
    <w:rsid w:val="009D46C7"/>
    <w:rsid w:val="009E1994"/>
    <w:rsid w:val="009E5963"/>
    <w:rsid w:val="009E5DE9"/>
    <w:rsid w:val="009F05DA"/>
    <w:rsid w:val="009F0967"/>
    <w:rsid w:val="00A00BB8"/>
    <w:rsid w:val="00A01C67"/>
    <w:rsid w:val="00A01F62"/>
    <w:rsid w:val="00A04615"/>
    <w:rsid w:val="00A04B67"/>
    <w:rsid w:val="00A07BDC"/>
    <w:rsid w:val="00A12FEB"/>
    <w:rsid w:val="00A148BB"/>
    <w:rsid w:val="00A200B2"/>
    <w:rsid w:val="00A24A5A"/>
    <w:rsid w:val="00A25162"/>
    <w:rsid w:val="00A31A80"/>
    <w:rsid w:val="00A32E82"/>
    <w:rsid w:val="00A37A9B"/>
    <w:rsid w:val="00A40320"/>
    <w:rsid w:val="00A418DF"/>
    <w:rsid w:val="00A42ABE"/>
    <w:rsid w:val="00A42B44"/>
    <w:rsid w:val="00A4365C"/>
    <w:rsid w:val="00A52D5E"/>
    <w:rsid w:val="00A55A0C"/>
    <w:rsid w:val="00A60211"/>
    <w:rsid w:val="00A642D0"/>
    <w:rsid w:val="00A643CC"/>
    <w:rsid w:val="00A64F1D"/>
    <w:rsid w:val="00A822D5"/>
    <w:rsid w:val="00A82B30"/>
    <w:rsid w:val="00A8564D"/>
    <w:rsid w:val="00A86D66"/>
    <w:rsid w:val="00A902AD"/>
    <w:rsid w:val="00A91359"/>
    <w:rsid w:val="00A91EF1"/>
    <w:rsid w:val="00A94B70"/>
    <w:rsid w:val="00AA0337"/>
    <w:rsid w:val="00AA32B6"/>
    <w:rsid w:val="00AA6CA6"/>
    <w:rsid w:val="00AB0946"/>
    <w:rsid w:val="00AB50DD"/>
    <w:rsid w:val="00AC0824"/>
    <w:rsid w:val="00AC0856"/>
    <w:rsid w:val="00AC141A"/>
    <w:rsid w:val="00AC1699"/>
    <w:rsid w:val="00AC3950"/>
    <w:rsid w:val="00AC6565"/>
    <w:rsid w:val="00AD7908"/>
    <w:rsid w:val="00AE6DFB"/>
    <w:rsid w:val="00AF654C"/>
    <w:rsid w:val="00AF69E8"/>
    <w:rsid w:val="00AF7E5C"/>
    <w:rsid w:val="00B0473C"/>
    <w:rsid w:val="00B06B68"/>
    <w:rsid w:val="00B0701E"/>
    <w:rsid w:val="00B11D5A"/>
    <w:rsid w:val="00B12466"/>
    <w:rsid w:val="00B13804"/>
    <w:rsid w:val="00B13A20"/>
    <w:rsid w:val="00B1428F"/>
    <w:rsid w:val="00B16041"/>
    <w:rsid w:val="00B16734"/>
    <w:rsid w:val="00B17C8E"/>
    <w:rsid w:val="00B21B36"/>
    <w:rsid w:val="00B254C3"/>
    <w:rsid w:val="00B2629A"/>
    <w:rsid w:val="00B31272"/>
    <w:rsid w:val="00B40372"/>
    <w:rsid w:val="00B40B6F"/>
    <w:rsid w:val="00B412B4"/>
    <w:rsid w:val="00B42E90"/>
    <w:rsid w:val="00B47F18"/>
    <w:rsid w:val="00B57D90"/>
    <w:rsid w:val="00B61CA1"/>
    <w:rsid w:val="00B71D23"/>
    <w:rsid w:val="00B7494C"/>
    <w:rsid w:val="00B7773E"/>
    <w:rsid w:val="00B81365"/>
    <w:rsid w:val="00B83194"/>
    <w:rsid w:val="00B84342"/>
    <w:rsid w:val="00B8542F"/>
    <w:rsid w:val="00B869B8"/>
    <w:rsid w:val="00B910E6"/>
    <w:rsid w:val="00B941A3"/>
    <w:rsid w:val="00BA1E47"/>
    <w:rsid w:val="00BB050A"/>
    <w:rsid w:val="00BB1F28"/>
    <w:rsid w:val="00BB2532"/>
    <w:rsid w:val="00BB2956"/>
    <w:rsid w:val="00BB6417"/>
    <w:rsid w:val="00BC0084"/>
    <w:rsid w:val="00BC0BD1"/>
    <w:rsid w:val="00BC4605"/>
    <w:rsid w:val="00BC4B04"/>
    <w:rsid w:val="00BC769D"/>
    <w:rsid w:val="00BC76B8"/>
    <w:rsid w:val="00BD4664"/>
    <w:rsid w:val="00BE6BFE"/>
    <w:rsid w:val="00BE77DE"/>
    <w:rsid w:val="00BF0200"/>
    <w:rsid w:val="00BF19CE"/>
    <w:rsid w:val="00BF43A6"/>
    <w:rsid w:val="00C0070B"/>
    <w:rsid w:val="00C1025B"/>
    <w:rsid w:val="00C1302E"/>
    <w:rsid w:val="00C16BD7"/>
    <w:rsid w:val="00C17E99"/>
    <w:rsid w:val="00C229A0"/>
    <w:rsid w:val="00C258CE"/>
    <w:rsid w:val="00C36064"/>
    <w:rsid w:val="00C41DFD"/>
    <w:rsid w:val="00C4668D"/>
    <w:rsid w:val="00C469E6"/>
    <w:rsid w:val="00C55960"/>
    <w:rsid w:val="00C565A1"/>
    <w:rsid w:val="00C571EE"/>
    <w:rsid w:val="00C57E7D"/>
    <w:rsid w:val="00C60B0C"/>
    <w:rsid w:val="00C6120B"/>
    <w:rsid w:val="00C63C3D"/>
    <w:rsid w:val="00C66A32"/>
    <w:rsid w:val="00C66B26"/>
    <w:rsid w:val="00C71063"/>
    <w:rsid w:val="00C71E1A"/>
    <w:rsid w:val="00C776E7"/>
    <w:rsid w:val="00C80689"/>
    <w:rsid w:val="00C81E50"/>
    <w:rsid w:val="00C8268F"/>
    <w:rsid w:val="00C85C6B"/>
    <w:rsid w:val="00C93714"/>
    <w:rsid w:val="00C966F1"/>
    <w:rsid w:val="00C96704"/>
    <w:rsid w:val="00CA0B2E"/>
    <w:rsid w:val="00CA2924"/>
    <w:rsid w:val="00CA443F"/>
    <w:rsid w:val="00CB66AD"/>
    <w:rsid w:val="00CC18EB"/>
    <w:rsid w:val="00CC1AB1"/>
    <w:rsid w:val="00CC3E03"/>
    <w:rsid w:val="00CC4715"/>
    <w:rsid w:val="00CC71F9"/>
    <w:rsid w:val="00CC74BB"/>
    <w:rsid w:val="00CC78CD"/>
    <w:rsid w:val="00CE1AA2"/>
    <w:rsid w:val="00CE3BF2"/>
    <w:rsid w:val="00CE3F2A"/>
    <w:rsid w:val="00CE7AEB"/>
    <w:rsid w:val="00CE7BD5"/>
    <w:rsid w:val="00CF15D6"/>
    <w:rsid w:val="00CF5A7C"/>
    <w:rsid w:val="00CF67F5"/>
    <w:rsid w:val="00D00909"/>
    <w:rsid w:val="00D0278B"/>
    <w:rsid w:val="00D15793"/>
    <w:rsid w:val="00D17EC1"/>
    <w:rsid w:val="00D225B0"/>
    <w:rsid w:val="00D2284E"/>
    <w:rsid w:val="00D271D3"/>
    <w:rsid w:val="00D3003A"/>
    <w:rsid w:val="00D31119"/>
    <w:rsid w:val="00D3360D"/>
    <w:rsid w:val="00D347F5"/>
    <w:rsid w:val="00D362B2"/>
    <w:rsid w:val="00D42115"/>
    <w:rsid w:val="00D42996"/>
    <w:rsid w:val="00D43BE0"/>
    <w:rsid w:val="00D47A63"/>
    <w:rsid w:val="00D50F9C"/>
    <w:rsid w:val="00D531DE"/>
    <w:rsid w:val="00D61237"/>
    <w:rsid w:val="00D61C1D"/>
    <w:rsid w:val="00D62348"/>
    <w:rsid w:val="00D653AB"/>
    <w:rsid w:val="00D7056D"/>
    <w:rsid w:val="00D71ADE"/>
    <w:rsid w:val="00D7213B"/>
    <w:rsid w:val="00D74007"/>
    <w:rsid w:val="00D80D91"/>
    <w:rsid w:val="00D82491"/>
    <w:rsid w:val="00D82E33"/>
    <w:rsid w:val="00D843FC"/>
    <w:rsid w:val="00D84DB8"/>
    <w:rsid w:val="00D86A36"/>
    <w:rsid w:val="00D90641"/>
    <w:rsid w:val="00D92B26"/>
    <w:rsid w:val="00D951D9"/>
    <w:rsid w:val="00D9726F"/>
    <w:rsid w:val="00D97ADA"/>
    <w:rsid w:val="00DA0AE8"/>
    <w:rsid w:val="00DA275C"/>
    <w:rsid w:val="00DA2FCA"/>
    <w:rsid w:val="00DA5CC2"/>
    <w:rsid w:val="00DA651E"/>
    <w:rsid w:val="00DA79FA"/>
    <w:rsid w:val="00DB13D1"/>
    <w:rsid w:val="00DB4B3D"/>
    <w:rsid w:val="00DC70C6"/>
    <w:rsid w:val="00DD28A5"/>
    <w:rsid w:val="00DD579E"/>
    <w:rsid w:val="00DD6D3B"/>
    <w:rsid w:val="00DD6FEF"/>
    <w:rsid w:val="00DD707E"/>
    <w:rsid w:val="00DF14C9"/>
    <w:rsid w:val="00DF18C7"/>
    <w:rsid w:val="00DF25C5"/>
    <w:rsid w:val="00E01393"/>
    <w:rsid w:val="00E050B6"/>
    <w:rsid w:val="00E07BBF"/>
    <w:rsid w:val="00E10B0B"/>
    <w:rsid w:val="00E148A7"/>
    <w:rsid w:val="00E15156"/>
    <w:rsid w:val="00E20393"/>
    <w:rsid w:val="00E2075F"/>
    <w:rsid w:val="00E22897"/>
    <w:rsid w:val="00E23A92"/>
    <w:rsid w:val="00E25D6B"/>
    <w:rsid w:val="00E30ABE"/>
    <w:rsid w:val="00E37515"/>
    <w:rsid w:val="00E41172"/>
    <w:rsid w:val="00E53A67"/>
    <w:rsid w:val="00E57763"/>
    <w:rsid w:val="00E62C29"/>
    <w:rsid w:val="00E66132"/>
    <w:rsid w:val="00E75885"/>
    <w:rsid w:val="00E7754D"/>
    <w:rsid w:val="00E81821"/>
    <w:rsid w:val="00E82021"/>
    <w:rsid w:val="00E826A2"/>
    <w:rsid w:val="00E83F6D"/>
    <w:rsid w:val="00E878C2"/>
    <w:rsid w:val="00E87AB8"/>
    <w:rsid w:val="00E90CEB"/>
    <w:rsid w:val="00E92A3D"/>
    <w:rsid w:val="00E955AA"/>
    <w:rsid w:val="00E9619C"/>
    <w:rsid w:val="00E96EBF"/>
    <w:rsid w:val="00E97771"/>
    <w:rsid w:val="00E97AEB"/>
    <w:rsid w:val="00EA4E32"/>
    <w:rsid w:val="00EA6F1D"/>
    <w:rsid w:val="00EC4B02"/>
    <w:rsid w:val="00ED1752"/>
    <w:rsid w:val="00ED36CB"/>
    <w:rsid w:val="00ED44AC"/>
    <w:rsid w:val="00EE6B2A"/>
    <w:rsid w:val="00EF1820"/>
    <w:rsid w:val="00EF209B"/>
    <w:rsid w:val="00EF2C90"/>
    <w:rsid w:val="00EF5EAD"/>
    <w:rsid w:val="00F0288A"/>
    <w:rsid w:val="00F02CC6"/>
    <w:rsid w:val="00F03D98"/>
    <w:rsid w:val="00F1092E"/>
    <w:rsid w:val="00F12EB1"/>
    <w:rsid w:val="00F135D6"/>
    <w:rsid w:val="00F1540C"/>
    <w:rsid w:val="00F2235C"/>
    <w:rsid w:val="00F22487"/>
    <w:rsid w:val="00F251A6"/>
    <w:rsid w:val="00F27570"/>
    <w:rsid w:val="00F31122"/>
    <w:rsid w:val="00F40B08"/>
    <w:rsid w:val="00F414BE"/>
    <w:rsid w:val="00F4199A"/>
    <w:rsid w:val="00F44D9F"/>
    <w:rsid w:val="00F46AEF"/>
    <w:rsid w:val="00F47854"/>
    <w:rsid w:val="00F55EA9"/>
    <w:rsid w:val="00F64277"/>
    <w:rsid w:val="00F642D1"/>
    <w:rsid w:val="00F71D3A"/>
    <w:rsid w:val="00F7743C"/>
    <w:rsid w:val="00F80AEE"/>
    <w:rsid w:val="00F83A95"/>
    <w:rsid w:val="00F84BCB"/>
    <w:rsid w:val="00F91F4B"/>
    <w:rsid w:val="00F97E9F"/>
    <w:rsid w:val="00FA58EC"/>
    <w:rsid w:val="00FB1770"/>
    <w:rsid w:val="00FB469C"/>
    <w:rsid w:val="00FB6683"/>
    <w:rsid w:val="00FC2308"/>
    <w:rsid w:val="00FC310C"/>
    <w:rsid w:val="00FD0094"/>
    <w:rsid w:val="00FD3B61"/>
    <w:rsid w:val="00FE1A44"/>
    <w:rsid w:val="00FE40A2"/>
    <w:rsid w:val="00FE6337"/>
    <w:rsid w:val="00FE777C"/>
    <w:rsid w:val="00FF0267"/>
    <w:rsid w:val="00FF1E05"/>
  </w:rsids>
  <m:mathPr>
    <m:mathFont m:val="Cambria Math"/>
    <m:brkBin m:val="before"/>
    <m:brkBinSub m:val="--"/>
    <m:smallFrac m:val="0"/>
    <m:dispDef/>
    <m:lMargin m:val="0"/>
    <m:rMargin m:val="0"/>
    <m:defJc m:val="centerGroup"/>
    <m:wrapIndent m:val="1440"/>
    <m:intLim m:val="subSup"/>
    <m:naryLim m:val="undOvr"/>
  </m:mathPr>
  <w:themeFontLang w:val="de-CH" w:eastAsia="de-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F4827"/>
  <w15:chartTrackingRefBased/>
  <w15:docId w15:val="{B9C14A20-D5B8-435F-92F5-102F68EC5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iPriority="2"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0C7E"/>
    <w:pPr>
      <w:tabs>
        <w:tab w:val="left" w:pos="1038"/>
      </w:tabs>
    </w:pPr>
  </w:style>
  <w:style w:type="paragraph" w:styleId="berschrift1">
    <w:name w:val="heading 1"/>
    <w:aliases w:val="H1"/>
    <w:basedOn w:val="Standard"/>
    <w:next w:val="Standard"/>
    <w:link w:val="berschrift1Zchn"/>
    <w:uiPriority w:val="9"/>
    <w:qFormat/>
    <w:rsid w:val="008656CB"/>
    <w:pPr>
      <w:keepNext/>
      <w:keepLines/>
      <w:framePr w:w="9638" w:h="1304" w:wrap="around" w:vAnchor="text" w:hAnchor="text" w:y="1" w:anchorLock="1"/>
      <w:numPr>
        <w:numId w:val="6"/>
      </w:numPr>
      <w:spacing w:line="440" w:lineRule="atLeast"/>
      <w:outlineLvl w:val="0"/>
    </w:pPr>
    <w:rPr>
      <w:rFonts w:ascii="Arial" w:eastAsiaTheme="majorEastAsia" w:hAnsi="Arial" w:cstheme="majorBidi"/>
      <w:b/>
      <w:noProof/>
      <w:color w:val="009C7D" w:themeColor="text2"/>
      <w:sz w:val="36"/>
      <w:szCs w:val="32"/>
    </w:rPr>
  </w:style>
  <w:style w:type="paragraph" w:styleId="berschrift2">
    <w:name w:val="heading 2"/>
    <w:aliases w:val="H2"/>
    <w:basedOn w:val="Standard"/>
    <w:next w:val="Standard"/>
    <w:link w:val="berschrift2Zchn"/>
    <w:uiPriority w:val="9"/>
    <w:unhideWhenUsed/>
    <w:qFormat/>
    <w:rsid w:val="008656CB"/>
    <w:pPr>
      <w:keepNext/>
      <w:keepLines/>
      <w:framePr w:w="9638" w:h="1304" w:wrap="around" w:vAnchor="text" w:hAnchor="text" w:y="1" w:anchorLock="1"/>
      <w:numPr>
        <w:ilvl w:val="1"/>
        <w:numId w:val="7"/>
      </w:numPr>
      <w:spacing w:line="360" w:lineRule="atLeast"/>
      <w:outlineLvl w:val="1"/>
    </w:pPr>
    <w:rPr>
      <w:rFonts w:ascii="Arial" w:eastAsiaTheme="majorEastAsia" w:hAnsi="Arial" w:cstheme="majorBidi"/>
      <w:b/>
      <w:color w:val="009C7D" w:themeColor="text2"/>
      <w:sz w:val="28"/>
      <w:szCs w:val="26"/>
    </w:rPr>
  </w:style>
  <w:style w:type="paragraph" w:styleId="berschrift3">
    <w:name w:val="heading 3"/>
    <w:aliases w:val="H3"/>
    <w:basedOn w:val="Standard"/>
    <w:next w:val="Standard"/>
    <w:link w:val="berschrift3Zchn"/>
    <w:uiPriority w:val="9"/>
    <w:unhideWhenUsed/>
    <w:qFormat/>
    <w:rsid w:val="008656CB"/>
    <w:pPr>
      <w:keepNext/>
      <w:keepLines/>
      <w:framePr w:w="9638" w:h="1304" w:wrap="around" w:vAnchor="text" w:hAnchor="text" w:y="1" w:anchorLock="1"/>
      <w:numPr>
        <w:ilvl w:val="2"/>
        <w:numId w:val="7"/>
      </w:numPr>
      <w:spacing w:line="320" w:lineRule="atLeast"/>
      <w:outlineLvl w:val="2"/>
    </w:pPr>
    <w:rPr>
      <w:rFonts w:asciiTheme="majorHAnsi" w:eastAsiaTheme="majorEastAsia" w:hAnsiTheme="majorHAnsi" w:cstheme="majorBidi"/>
      <w:color w:val="009C7D" w:themeColor="text2"/>
      <w:sz w:val="24"/>
      <w:szCs w:val="24"/>
    </w:rPr>
  </w:style>
  <w:style w:type="paragraph" w:styleId="berschrift4">
    <w:name w:val="heading 4"/>
    <w:aliases w:val="H4"/>
    <w:basedOn w:val="Standard"/>
    <w:next w:val="Standard"/>
    <w:link w:val="berschrift4Zchn"/>
    <w:uiPriority w:val="9"/>
    <w:unhideWhenUsed/>
    <w:qFormat/>
    <w:rsid w:val="008656CB"/>
    <w:pPr>
      <w:keepNext/>
      <w:keepLines/>
      <w:numPr>
        <w:ilvl w:val="3"/>
        <w:numId w:val="7"/>
      </w:numPr>
      <w:pBdr>
        <w:top w:val="single" w:sz="18" w:space="1" w:color="009C7D" w:themeColor="text2"/>
        <w:left w:val="single" w:sz="48" w:space="4" w:color="009C7D" w:themeColor="text2"/>
        <w:bottom w:val="single" w:sz="18" w:space="1" w:color="009C7D" w:themeColor="text2"/>
        <w:right w:val="single" w:sz="48" w:space="4" w:color="009C7D" w:themeColor="text2"/>
      </w:pBdr>
      <w:shd w:val="clear" w:color="auto" w:fill="009C7D" w:themeFill="text2"/>
      <w:tabs>
        <w:tab w:val="clear" w:pos="1038"/>
      </w:tabs>
      <w:spacing w:before="260" w:line="240" w:lineRule="auto"/>
      <w:ind w:left="227" w:right="227"/>
      <w:outlineLvl w:val="3"/>
    </w:pPr>
    <w:rPr>
      <w:rFonts w:ascii="Arial" w:eastAsiaTheme="majorEastAsia" w:hAnsi="Arial" w:cstheme="majorBidi"/>
      <w:b/>
      <w:iCs/>
      <w:color w:val="FFFFFF"/>
    </w:rPr>
  </w:style>
  <w:style w:type="paragraph" w:styleId="berschrift5">
    <w:name w:val="heading 5"/>
    <w:aliases w:val="H5"/>
    <w:basedOn w:val="Standard"/>
    <w:next w:val="Standard"/>
    <w:link w:val="berschrift5Zchn"/>
    <w:uiPriority w:val="9"/>
    <w:unhideWhenUsed/>
    <w:qFormat/>
    <w:rsid w:val="00D71ADE"/>
    <w:pPr>
      <w:keepNext/>
      <w:keepLines/>
      <w:numPr>
        <w:ilvl w:val="4"/>
        <w:numId w:val="7"/>
      </w:numPr>
      <w:tabs>
        <w:tab w:val="clear" w:pos="1038"/>
      </w:tabs>
      <w:spacing w:before="260"/>
      <w:outlineLvl w:val="4"/>
    </w:pPr>
    <w:rPr>
      <w:rFonts w:ascii="Arial" w:eastAsiaTheme="majorEastAsia" w:hAnsi="Arial" w:cstheme="majorBidi"/>
      <w:b/>
    </w:rPr>
  </w:style>
  <w:style w:type="paragraph" w:styleId="berschrift6">
    <w:name w:val="heading 6"/>
    <w:aliases w:val="H6"/>
    <w:basedOn w:val="berschrift4"/>
    <w:next w:val="Standard"/>
    <w:link w:val="berschrift6Zchn"/>
    <w:uiPriority w:val="9"/>
    <w:unhideWhenUsed/>
    <w:qFormat/>
    <w:rsid w:val="00D71ADE"/>
    <w:pPr>
      <w:numPr>
        <w:ilvl w:val="0"/>
        <w:numId w:val="0"/>
      </w:numPr>
      <w:ind w:left="227"/>
      <w:outlineLvl w:val="5"/>
    </w:pPr>
  </w:style>
  <w:style w:type="paragraph" w:styleId="berschrift7">
    <w:name w:val="heading 7"/>
    <w:aliases w:val="H7"/>
    <w:basedOn w:val="Standard"/>
    <w:next w:val="Standard"/>
    <w:link w:val="berschrift7Zchn"/>
    <w:uiPriority w:val="9"/>
    <w:unhideWhenUsed/>
    <w:qFormat/>
    <w:rsid w:val="00D71ADE"/>
    <w:pPr>
      <w:keepNext/>
      <w:keepLines/>
      <w:tabs>
        <w:tab w:val="clear" w:pos="1038"/>
      </w:tabs>
      <w:spacing w:before="260"/>
      <w:contextualSpacing/>
      <w:outlineLvl w:val="6"/>
    </w:pPr>
    <w:rPr>
      <w:rFonts w:ascii="Arial" w:eastAsiaTheme="majorEastAsia" w:hAnsi="Arial" w:cstheme="majorBidi"/>
      <w:b/>
      <w:iCs/>
    </w:rPr>
  </w:style>
  <w:style w:type="paragraph" w:styleId="berschrift8">
    <w:name w:val="heading 8"/>
    <w:aliases w:val="H8"/>
    <w:basedOn w:val="berschrift7"/>
    <w:next w:val="Standard"/>
    <w:link w:val="berschrift8Zchn"/>
    <w:uiPriority w:val="9"/>
    <w:unhideWhenUsed/>
    <w:qFormat/>
    <w:rsid w:val="008656CB"/>
    <w:pPr>
      <w:outlineLvl w:val="7"/>
    </w:pPr>
    <w:rPr>
      <w:color w:val="009C7D" w:themeColor="text2"/>
    </w:rPr>
  </w:style>
  <w:style w:type="paragraph" w:styleId="berschrift9">
    <w:name w:val="heading 9"/>
    <w:aliases w:val="H9"/>
    <w:basedOn w:val="berschrift4"/>
    <w:next w:val="Standard"/>
    <w:link w:val="berschrift9Zchn"/>
    <w:uiPriority w:val="9"/>
    <w:unhideWhenUsed/>
    <w:qFormat/>
    <w:rsid w:val="00D71ADE"/>
    <w:pPr>
      <w:numPr>
        <w:ilvl w:val="0"/>
        <w:numId w:val="8"/>
      </w:numPr>
      <w:tabs>
        <w:tab w:val="left" w:pos="1038"/>
      </w:tabs>
      <w:ind w:left="227"/>
      <w:outlineLvl w:val="8"/>
    </w:pPr>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B71D23"/>
    <w:tblPr>
      <w:tblCellMar>
        <w:left w:w="0" w:type="dxa"/>
        <w:right w:w="0" w:type="dxa"/>
      </w:tblCellMar>
    </w:tblPr>
  </w:style>
  <w:style w:type="paragraph" w:styleId="Titel">
    <w:name w:val="Title"/>
    <w:basedOn w:val="Standard"/>
    <w:next w:val="Untertitel"/>
    <w:link w:val="TitelZchn"/>
    <w:uiPriority w:val="10"/>
    <w:qFormat/>
    <w:rsid w:val="008656CB"/>
    <w:pPr>
      <w:spacing w:line="440" w:lineRule="atLeast"/>
      <w:contextualSpacing/>
    </w:pPr>
    <w:rPr>
      <w:rFonts w:ascii="Arial" w:eastAsiaTheme="majorEastAsia" w:hAnsi="Arial" w:cstheme="majorBidi"/>
      <w:b/>
      <w:color w:val="009C7D" w:themeColor="text2"/>
      <w:kern w:val="28"/>
      <w:sz w:val="36"/>
      <w:szCs w:val="56"/>
    </w:rPr>
  </w:style>
  <w:style w:type="character" w:customStyle="1" w:styleId="TitelZchn">
    <w:name w:val="Titel Zchn"/>
    <w:basedOn w:val="Absatz-Standardschriftart"/>
    <w:link w:val="Titel"/>
    <w:uiPriority w:val="10"/>
    <w:rsid w:val="008656CB"/>
    <w:rPr>
      <w:rFonts w:ascii="Arial" w:eastAsiaTheme="majorEastAsia" w:hAnsi="Arial" w:cstheme="majorBidi"/>
      <w:b/>
      <w:color w:val="009C7D" w:themeColor="text2"/>
      <w:kern w:val="28"/>
      <w:sz w:val="36"/>
      <w:szCs w:val="56"/>
    </w:rPr>
  </w:style>
  <w:style w:type="paragraph" w:styleId="Untertitel">
    <w:name w:val="Subtitle"/>
    <w:basedOn w:val="Standard"/>
    <w:next w:val="Standard"/>
    <w:link w:val="UntertitelZchn"/>
    <w:uiPriority w:val="11"/>
    <w:qFormat/>
    <w:rsid w:val="0001477F"/>
    <w:pPr>
      <w:numPr>
        <w:ilvl w:val="1"/>
      </w:numPr>
      <w:spacing w:line="360" w:lineRule="atLeast"/>
      <w:contextualSpacing/>
    </w:pPr>
    <w:rPr>
      <w:rFonts w:ascii="Arial" w:eastAsiaTheme="minorEastAsia" w:hAnsi="Arial"/>
      <w:b/>
      <w:color w:val="009C7D" w:themeColor="text2"/>
      <w:sz w:val="28"/>
      <w:szCs w:val="22"/>
    </w:rPr>
  </w:style>
  <w:style w:type="character" w:customStyle="1" w:styleId="UntertitelZchn">
    <w:name w:val="Untertitel Zchn"/>
    <w:basedOn w:val="Absatz-Standardschriftart"/>
    <w:link w:val="Untertitel"/>
    <w:uiPriority w:val="11"/>
    <w:rsid w:val="0001477F"/>
    <w:rPr>
      <w:rFonts w:ascii="Arial" w:eastAsiaTheme="minorEastAsia" w:hAnsi="Arial"/>
      <w:b/>
      <w:color w:val="009C7D" w:themeColor="text2"/>
      <w:sz w:val="28"/>
      <w:szCs w:val="22"/>
    </w:rPr>
  </w:style>
  <w:style w:type="numbering" w:customStyle="1" w:styleId="SBVAufz">
    <w:name w:val="SBV_Aufz"/>
    <w:uiPriority w:val="99"/>
    <w:rsid w:val="00F251A6"/>
    <w:pPr>
      <w:numPr>
        <w:numId w:val="1"/>
      </w:numPr>
    </w:pPr>
  </w:style>
  <w:style w:type="paragraph" w:customStyle="1" w:styleId="Checkbox-Text">
    <w:name w:val="Checkbox-Text"/>
    <w:basedOn w:val="Standard"/>
    <w:uiPriority w:val="99"/>
    <w:qFormat/>
    <w:rsid w:val="00F251A6"/>
    <w:pPr>
      <w:tabs>
        <w:tab w:val="left" w:pos="284"/>
      </w:tabs>
      <w:ind w:left="284" w:hanging="284"/>
    </w:pPr>
    <w:rPr>
      <w:rFonts w:ascii="Arial" w:hAnsi="Arial"/>
    </w:rPr>
  </w:style>
  <w:style w:type="paragraph" w:styleId="Aufzhlungszeichen">
    <w:name w:val="List Bullet"/>
    <w:basedOn w:val="Standard"/>
    <w:uiPriority w:val="2"/>
    <w:unhideWhenUsed/>
    <w:qFormat/>
    <w:rsid w:val="00F251A6"/>
    <w:pPr>
      <w:numPr>
        <w:numId w:val="1"/>
      </w:numPr>
      <w:contextualSpacing/>
    </w:pPr>
  </w:style>
  <w:style w:type="paragraph" w:styleId="Aufzhlungszeichen2">
    <w:name w:val="List Bullet 2"/>
    <w:basedOn w:val="Standard"/>
    <w:uiPriority w:val="2"/>
    <w:unhideWhenUsed/>
    <w:qFormat/>
    <w:rsid w:val="00F251A6"/>
    <w:pPr>
      <w:numPr>
        <w:ilvl w:val="1"/>
        <w:numId w:val="1"/>
      </w:numPr>
      <w:contextualSpacing/>
    </w:pPr>
  </w:style>
  <w:style w:type="paragraph" w:styleId="Aufzhlungszeichen3">
    <w:name w:val="List Bullet 3"/>
    <w:basedOn w:val="Standard"/>
    <w:uiPriority w:val="2"/>
    <w:unhideWhenUsed/>
    <w:qFormat/>
    <w:rsid w:val="00F251A6"/>
    <w:pPr>
      <w:numPr>
        <w:ilvl w:val="2"/>
        <w:numId w:val="1"/>
      </w:numPr>
      <w:contextualSpacing/>
    </w:pPr>
  </w:style>
  <w:style w:type="paragraph" w:styleId="Aufzhlungszeichen4">
    <w:name w:val="List Bullet 4"/>
    <w:basedOn w:val="Standard"/>
    <w:uiPriority w:val="2"/>
    <w:unhideWhenUsed/>
    <w:qFormat/>
    <w:rsid w:val="00F251A6"/>
    <w:pPr>
      <w:numPr>
        <w:ilvl w:val="3"/>
        <w:numId w:val="1"/>
      </w:numPr>
      <w:contextualSpacing/>
    </w:pPr>
  </w:style>
  <w:style w:type="paragraph" w:customStyle="1" w:styleId="Lead1spschwarz">
    <w:name w:val="Lead 1sp schwarz"/>
    <w:basedOn w:val="Standard"/>
    <w:uiPriority w:val="19"/>
    <w:qFormat/>
    <w:rsid w:val="00C469E6"/>
    <w:pPr>
      <w:spacing w:after="520" w:line="300" w:lineRule="atLeast"/>
      <w:contextualSpacing/>
    </w:pPr>
    <w:rPr>
      <w:rFonts w:ascii="Arial" w:hAnsi="Arial"/>
      <w:b/>
      <w:color w:val="000000"/>
      <w:sz w:val="22"/>
    </w:rPr>
  </w:style>
  <w:style w:type="character" w:customStyle="1" w:styleId="berschrift1Zchn">
    <w:name w:val="Überschrift 1 Zchn"/>
    <w:aliases w:val="H1 Zchn"/>
    <w:basedOn w:val="Absatz-Standardschriftart"/>
    <w:link w:val="berschrift1"/>
    <w:uiPriority w:val="9"/>
    <w:rsid w:val="008656CB"/>
    <w:rPr>
      <w:rFonts w:ascii="Arial" w:eastAsiaTheme="majorEastAsia" w:hAnsi="Arial" w:cstheme="majorBidi"/>
      <w:b/>
      <w:noProof/>
      <w:color w:val="009C7D" w:themeColor="text2"/>
      <w:sz w:val="36"/>
      <w:szCs w:val="32"/>
    </w:rPr>
  </w:style>
  <w:style w:type="character" w:customStyle="1" w:styleId="berschrift2Zchn">
    <w:name w:val="Überschrift 2 Zchn"/>
    <w:aliases w:val="H2 Zchn"/>
    <w:basedOn w:val="Absatz-Standardschriftart"/>
    <w:link w:val="berschrift2"/>
    <w:uiPriority w:val="9"/>
    <w:rsid w:val="008656CB"/>
    <w:rPr>
      <w:rFonts w:ascii="Arial" w:eastAsiaTheme="majorEastAsia" w:hAnsi="Arial" w:cstheme="majorBidi"/>
      <w:b/>
      <w:color w:val="009C7D" w:themeColor="text2"/>
      <w:sz w:val="28"/>
      <w:szCs w:val="26"/>
    </w:rPr>
  </w:style>
  <w:style w:type="character" w:customStyle="1" w:styleId="berschrift3Zchn">
    <w:name w:val="Überschrift 3 Zchn"/>
    <w:aliases w:val="H3 Zchn"/>
    <w:basedOn w:val="Absatz-Standardschriftart"/>
    <w:link w:val="berschrift3"/>
    <w:uiPriority w:val="9"/>
    <w:rsid w:val="008656CB"/>
    <w:rPr>
      <w:rFonts w:asciiTheme="majorHAnsi" w:eastAsiaTheme="majorEastAsia" w:hAnsiTheme="majorHAnsi" w:cstheme="majorBidi"/>
      <w:color w:val="009C7D" w:themeColor="text2"/>
      <w:sz w:val="24"/>
      <w:szCs w:val="24"/>
    </w:rPr>
  </w:style>
  <w:style w:type="paragraph" w:styleId="Inhaltsverzeichnisberschrift">
    <w:name w:val="TOC Heading"/>
    <w:next w:val="Standard"/>
    <w:uiPriority w:val="39"/>
    <w:unhideWhenUsed/>
    <w:rsid w:val="008656CB"/>
    <w:pPr>
      <w:spacing w:after="780"/>
      <w:contextualSpacing/>
    </w:pPr>
    <w:rPr>
      <w:rFonts w:ascii="Arial" w:eastAsiaTheme="majorEastAsia" w:hAnsi="Arial" w:cstheme="majorBidi"/>
      <w:b/>
      <w:color w:val="009C7D" w:themeColor="text2"/>
      <w:sz w:val="36"/>
      <w:szCs w:val="32"/>
      <w:lang w:eastAsia="de-CH"/>
    </w:rPr>
  </w:style>
  <w:style w:type="paragraph" w:styleId="Verzeichnis1">
    <w:name w:val="toc 1"/>
    <w:basedOn w:val="Standard"/>
    <w:next w:val="Standard"/>
    <w:autoRedefine/>
    <w:uiPriority w:val="39"/>
    <w:unhideWhenUsed/>
    <w:rsid w:val="00D71ADE"/>
    <w:pPr>
      <w:tabs>
        <w:tab w:val="clear" w:pos="1038"/>
        <w:tab w:val="right" w:pos="9469"/>
      </w:tabs>
      <w:spacing w:before="260"/>
      <w:contextualSpacing/>
    </w:pPr>
    <w:rPr>
      <w:rFonts w:ascii="Arial" w:hAnsi="Arial"/>
      <w:b/>
    </w:rPr>
  </w:style>
  <w:style w:type="paragraph" w:styleId="Verzeichnis2">
    <w:name w:val="toc 2"/>
    <w:basedOn w:val="Standard"/>
    <w:next w:val="Standard"/>
    <w:autoRedefine/>
    <w:uiPriority w:val="39"/>
    <w:unhideWhenUsed/>
    <w:rsid w:val="008656CB"/>
    <w:pPr>
      <w:pBdr>
        <w:top w:val="single" w:sz="18" w:space="1" w:color="009C7D" w:themeColor="text2"/>
        <w:left w:val="single" w:sz="48" w:space="4" w:color="009C7D" w:themeColor="text2"/>
        <w:bottom w:val="single" w:sz="18" w:space="1" w:color="009C7D" w:themeColor="text2"/>
        <w:right w:val="single" w:sz="48" w:space="4" w:color="009C7D" w:themeColor="text2"/>
      </w:pBdr>
      <w:shd w:val="clear" w:color="auto" w:fill="009C7D" w:themeFill="text2"/>
      <w:tabs>
        <w:tab w:val="clear" w:pos="1038"/>
        <w:tab w:val="right" w:pos="9469"/>
      </w:tabs>
      <w:spacing w:before="260"/>
      <w:ind w:left="227"/>
      <w:contextualSpacing/>
    </w:pPr>
    <w:rPr>
      <w:rFonts w:ascii="Arial" w:hAnsi="Arial"/>
      <w:b/>
      <w:color w:val="FFFFFF"/>
    </w:rPr>
  </w:style>
  <w:style w:type="paragraph" w:styleId="Verzeichnis3">
    <w:name w:val="toc 3"/>
    <w:basedOn w:val="Verzeichnis2"/>
    <w:next w:val="Standard"/>
    <w:autoRedefine/>
    <w:uiPriority w:val="39"/>
    <w:unhideWhenUsed/>
    <w:rsid w:val="00D71ADE"/>
  </w:style>
  <w:style w:type="character" w:styleId="Hyperlink">
    <w:name w:val="Hyperlink"/>
    <w:basedOn w:val="Absatz-Standardschriftart"/>
    <w:uiPriority w:val="99"/>
    <w:unhideWhenUsed/>
    <w:rsid w:val="00845C8B"/>
    <w:rPr>
      <w:color w:val="000000" w:themeColor="hyperlink"/>
      <w:u w:val="single"/>
    </w:rPr>
  </w:style>
  <w:style w:type="numbering" w:customStyle="1" w:styleId="SBVListeHeading1-30">
    <w:name w:val="SBV_Liste_Heading_1-3"/>
    <w:uiPriority w:val="99"/>
    <w:rsid w:val="007106A3"/>
  </w:style>
  <w:style w:type="paragraph" w:styleId="Listenabsatz">
    <w:name w:val="List Paragraph"/>
    <w:basedOn w:val="Standard"/>
    <w:uiPriority w:val="34"/>
    <w:rsid w:val="00E53A67"/>
    <w:pPr>
      <w:ind w:left="720"/>
      <w:contextualSpacing/>
    </w:pPr>
  </w:style>
  <w:style w:type="table" w:styleId="TabellemithellemGitternetz">
    <w:name w:val="Grid Table Light"/>
    <w:basedOn w:val="NormaleTabelle"/>
    <w:uiPriority w:val="40"/>
    <w:rsid w:val="00E53A67"/>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erschrift4Zchn">
    <w:name w:val="Überschrift 4 Zchn"/>
    <w:aliases w:val="H4 Zchn"/>
    <w:basedOn w:val="Absatz-Standardschriftart"/>
    <w:link w:val="berschrift4"/>
    <w:uiPriority w:val="9"/>
    <w:rsid w:val="008656CB"/>
    <w:rPr>
      <w:rFonts w:ascii="Arial" w:eastAsiaTheme="majorEastAsia" w:hAnsi="Arial" w:cstheme="majorBidi"/>
      <w:b/>
      <w:iCs/>
      <w:color w:val="FFFFFF"/>
      <w:shd w:val="clear" w:color="auto" w:fill="009C7D" w:themeFill="text2"/>
    </w:rPr>
  </w:style>
  <w:style w:type="character" w:customStyle="1" w:styleId="berschrift5Zchn">
    <w:name w:val="Überschrift 5 Zchn"/>
    <w:aliases w:val="H5 Zchn"/>
    <w:basedOn w:val="Absatz-Standardschriftart"/>
    <w:link w:val="berschrift5"/>
    <w:uiPriority w:val="9"/>
    <w:rsid w:val="00D71ADE"/>
    <w:rPr>
      <w:rFonts w:ascii="Arial" w:eastAsiaTheme="majorEastAsia" w:hAnsi="Arial" w:cstheme="majorBidi"/>
      <w:b/>
    </w:rPr>
  </w:style>
  <w:style w:type="paragraph" w:styleId="Verzeichnis4">
    <w:name w:val="toc 4"/>
    <w:basedOn w:val="Verzeichnis3"/>
    <w:next w:val="Standard"/>
    <w:autoRedefine/>
    <w:uiPriority w:val="39"/>
    <w:unhideWhenUsed/>
    <w:rsid w:val="00D71ADE"/>
    <w:pPr>
      <w:tabs>
        <w:tab w:val="right" w:pos="9628"/>
      </w:tabs>
    </w:pPr>
    <w:rPr>
      <w:noProof/>
    </w:rPr>
  </w:style>
  <w:style w:type="paragraph" w:styleId="Verzeichnis5">
    <w:name w:val="toc 5"/>
    <w:basedOn w:val="Standard"/>
    <w:next w:val="Standard"/>
    <w:autoRedefine/>
    <w:uiPriority w:val="39"/>
    <w:unhideWhenUsed/>
    <w:rsid w:val="00D71ADE"/>
    <w:pPr>
      <w:tabs>
        <w:tab w:val="clear" w:pos="1038"/>
        <w:tab w:val="right" w:pos="9469"/>
      </w:tabs>
      <w:ind w:left="454"/>
    </w:pPr>
  </w:style>
  <w:style w:type="paragraph" w:customStyle="1" w:styleId="berschrift4grau">
    <w:name w:val="Überschrift 4 grau"/>
    <w:aliases w:val="H4 grey"/>
    <w:basedOn w:val="berschrift4"/>
    <w:next w:val="Standard"/>
    <w:uiPriority w:val="9"/>
    <w:qFormat/>
    <w:rsid w:val="00D71ADE"/>
    <w:pPr>
      <w:pBdr>
        <w:top w:val="single" w:sz="18" w:space="1" w:color="929292"/>
        <w:left w:val="single" w:sz="48" w:space="4" w:color="929292"/>
        <w:bottom w:val="single" w:sz="18" w:space="1" w:color="929292"/>
        <w:right w:val="single" w:sz="48" w:space="4" w:color="929292"/>
      </w:pBdr>
      <w:shd w:val="clear" w:color="auto" w:fill="929292"/>
    </w:pPr>
  </w:style>
  <w:style w:type="character" w:customStyle="1" w:styleId="berschrift6Zchn">
    <w:name w:val="Überschrift 6 Zchn"/>
    <w:aliases w:val="H6 Zchn"/>
    <w:basedOn w:val="Absatz-Standardschriftart"/>
    <w:link w:val="berschrift6"/>
    <w:uiPriority w:val="9"/>
    <w:rsid w:val="00D71ADE"/>
    <w:rPr>
      <w:rFonts w:ascii="Arial" w:eastAsiaTheme="majorEastAsia" w:hAnsi="Arial" w:cstheme="majorBidi"/>
      <w:b/>
      <w:iCs/>
      <w:color w:val="FFFFFF"/>
      <w:shd w:val="clear" w:color="auto" w:fill="C80000"/>
    </w:rPr>
  </w:style>
  <w:style w:type="paragraph" w:customStyle="1" w:styleId="berschrift6grau">
    <w:name w:val="Überschrift 6 grau"/>
    <w:aliases w:val="H6 grey"/>
    <w:basedOn w:val="berschrift6"/>
    <w:next w:val="Standard"/>
    <w:uiPriority w:val="9"/>
    <w:qFormat/>
    <w:rsid w:val="00D71ADE"/>
    <w:pPr>
      <w:pBdr>
        <w:top w:val="single" w:sz="18" w:space="1" w:color="929292"/>
        <w:left w:val="single" w:sz="48" w:space="4" w:color="929292"/>
        <w:bottom w:val="single" w:sz="18" w:space="1" w:color="929292"/>
        <w:right w:val="single" w:sz="48" w:space="4" w:color="929292"/>
      </w:pBdr>
      <w:shd w:val="clear" w:color="auto" w:fill="929292"/>
      <w:contextualSpacing/>
    </w:pPr>
  </w:style>
  <w:style w:type="character" w:customStyle="1" w:styleId="berschrift7Zchn">
    <w:name w:val="Überschrift 7 Zchn"/>
    <w:aliases w:val="H7 Zchn"/>
    <w:basedOn w:val="Absatz-Standardschriftart"/>
    <w:link w:val="berschrift7"/>
    <w:uiPriority w:val="9"/>
    <w:rsid w:val="00D71ADE"/>
    <w:rPr>
      <w:rFonts w:ascii="Arial" w:eastAsiaTheme="majorEastAsia" w:hAnsi="Arial" w:cstheme="majorBidi"/>
      <w:b/>
      <w:iCs/>
    </w:rPr>
  </w:style>
  <w:style w:type="paragraph" w:customStyle="1" w:styleId="Box-Textgrau">
    <w:name w:val="Box-Text grau"/>
    <w:basedOn w:val="berschrift6grau"/>
    <w:uiPriority w:val="30"/>
    <w:qFormat/>
    <w:rsid w:val="00311015"/>
    <w:pPr>
      <w:keepNext w:val="0"/>
      <w:keepLines w:val="0"/>
      <w:pBdr>
        <w:top w:val="single" w:sz="18" w:space="1" w:color="D9D9D9"/>
        <w:left w:val="single" w:sz="48" w:space="4" w:color="D9D9D9"/>
        <w:bottom w:val="single" w:sz="18" w:space="1" w:color="D9D9D9"/>
        <w:right w:val="single" w:sz="48" w:space="4" w:color="D9D9D9"/>
      </w:pBdr>
      <w:shd w:val="clear" w:color="auto" w:fill="D9D9D9"/>
      <w:spacing w:before="0"/>
    </w:pPr>
    <w:rPr>
      <w:b w:val="0"/>
      <w:color w:val="000000"/>
    </w:rPr>
  </w:style>
  <w:style w:type="paragraph" w:customStyle="1" w:styleId="Box-Textaubergine">
    <w:name w:val="Box-Text aubergine"/>
    <w:basedOn w:val="Box-Textgrau"/>
    <w:uiPriority w:val="38"/>
    <w:qFormat/>
    <w:rsid w:val="00311015"/>
    <w:pPr>
      <w:pBdr>
        <w:top w:val="single" w:sz="18" w:space="1" w:color="E6D4E3"/>
        <w:left w:val="single" w:sz="48" w:space="4" w:color="E6D4E3"/>
        <w:bottom w:val="single" w:sz="18" w:space="1" w:color="E6D4E3"/>
        <w:right w:val="single" w:sz="48" w:space="4" w:color="E6D4E3"/>
      </w:pBdr>
      <w:shd w:val="clear" w:color="auto" w:fill="E6D4E3"/>
    </w:pPr>
  </w:style>
  <w:style w:type="paragraph" w:customStyle="1" w:styleId="Box-Textdunkelblau">
    <w:name w:val="Box-Text dunkelblau"/>
    <w:basedOn w:val="Box-Textgrau"/>
    <w:uiPriority w:val="34"/>
    <w:qFormat/>
    <w:rsid w:val="00311015"/>
    <w:pPr>
      <w:pBdr>
        <w:top w:val="single" w:sz="18" w:space="1" w:color="D7E0E6"/>
        <w:left w:val="single" w:sz="48" w:space="4" w:color="D7E0E6"/>
        <w:bottom w:val="single" w:sz="18" w:space="1" w:color="D7E0E6"/>
        <w:right w:val="single" w:sz="48" w:space="4" w:color="D7E0E6"/>
      </w:pBdr>
      <w:shd w:val="clear" w:color="auto" w:fill="D7E0E6"/>
    </w:pPr>
  </w:style>
  <w:style w:type="paragraph" w:customStyle="1" w:styleId="Box-Textgelb">
    <w:name w:val="Box-Text gelb"/>
    <w:basedOn w:val="Box-Textgrau"/>
    <w:uiPriority w:val="36"/>
    <w:qFormat/>
    <w:rsid w:val="00311015"/>
    <w:pPr>
      <w:pBdr>
        <w:top w:val="single" w:sz="18" w:space="1" w:color="FBFBD6"/>
        <w:left w:val="single" w:sz="48" w:space="4" w:color="FBFBD6"/>
        <w:bottom w:val="single" w:sz="18" w:space="1" w:color="FBFBD6"/>
        <w:right w:val="single" w:sz="48" w:space="4" w:color="FBFBD6"/>
      </w:pBdr>
      <w:shd w:val="clear" w:color="auto" w:fill="FBFBD6"/>
    </w:pPr>
  </w:style>
  <w:style w:type="paragraph" w:customStyle="1" w:styleId="Box-Textgrn">
    <w:name w:val="Box-Text grün"/>
    <w:basedOn w:val="Box-Textgrau"/>
    <w:uiPriority w:val="40"/>
    <w:qFormat/>
    <w:rsid w:val="00311015"/>
    <w:pPr>
      <w:pBdr>
        <w:top w:val="single" w:sz="18" w:space="1" w:color="CCEBE5"/>
        <w:left w:val="single" w:sz="48" w:space="4" w:color="CCEBE5"/>
        <w:bottom w:val="single" w:sz="18" w:space="1" w:color="CCEBE5"/>
        <w:right w:val="single" w:sz="48" w:space="4" w:color="CCEBE5"/>
      </w:pBdr>
      <w:shd w:val="clear" w:color="auto" w:fill="CCEBE5"/>
    </w:pPr>
  </w:style>
  <w:style w:type="paragraph" w:customStyle="1" w:styleId="Box-Texttrkis">
    <w:name w:val="Box-Text türkis"/>
    <w:basedOn w:val="Box-Textgrau"/>
    <w:uiPriority w:val="32"/>
    <w:qFormat/>
    <w:rsid w:val="00311015"/>
    <w:pPr>
      <w:pBdr>
        <w:top w:val="single" w:sz="18" w:space="1" w:color="CCEFF2"/>
        <w:left w:val="single" w:sz="48" w:space="4" w:color="CCEFF2"/>
        <w:bottom w:val="single" w:sz="18" w:space="1" w:color="CCEFF2"/>
        <w:right w:val="single" w:sz="48" w:space="4" w:color="CCEFF2"/>
      </w:pBdr>
      <w:shd w:val="clear" w:color="auto" w:fill="CCEFF2"/>
    </w:pPr>
  </w:style>
  <w:style w:type="paragraph" w:customStyle="1" w:styleId="Box-Titelaubergine">
    <w:name w:val="Box-Titel aubergine"/>
    <w:basedOn w:val="berschrift6"/>
    <w:next w:val="Box-Textaubergine"/>
    <w:uiPriority w:val="37"/>
    <w:qFormat/>
    <w:rsid w:val="00311015"/>
    <w:pPr>
      <w:pBdr>
        <w:top w:val="single" w:sz="18" w:space="1" w:color="802773"/>
        <w:left w:val="single" w:sz="48" w:space="4" w:color="802773"/>
        <w:bottom w:val="single" w:sz="18" w:space="1" w:color="802773"/>
        <w:right w:val="single" w:sz="48" w:space="4" w:color="802773"/>
      </w:pBdr>
      <w:shd w:val="clear" w:color="auto" w:fill="802773"/>
    </w:pPr>
  </w:style>
  <w:style w:type="paragraph" w:customStyle="1" w:styleId="Box-Titeldunkelblau">
    <w:name w:val="Box-Titel dunkelblau"/>
    <w:basedOn w:val="berschrift6"/>
    <w:next w:val="Box-Textdunkelblau"/>
    <w:uiPriority w:val="33"/>
    <w:qFormat/>
    <w:rsid w:val="00311015"/>
    <w:pPr>
      <w:pBdr>
        <w:top w:val="single" w:sz="18" w:space="1" w:color="356584"/>
        <w:left w:val="single" w:sz="48" w:space="4" w:color="356584"/>
        <w:bottom w:val="single" w:sz="18" w:space="1" w:color="356584"/>
        <w:right w:val="single" w:sz="48" w:space="4" w:color="356584"/>
      </w:pBdr>
      <w:shd w:val="clear" w:color="auto" w:fill="356584"/>
    </w:pPr>
  </w:style>
  <w:style w:type="paragraph" w:customStyle="1" w:styleId="Box-Titelgelb">
    <w:name w:val="Box-Titel gelb"/>
    <w:basedOn w:val="berschrift6"/>
    <w:next w:val="Box-Textgelb"/>
    <w:uiPriority w:val="35"/>
    <w:qFormat/>
    <w:rsid w:val="00311015"/>
    <w:pPr>
      <w:pBdr>
        <w:top w:val="single" w:sz="18" w:space="1" w:color="EDEC31"/>
        <w:left w:val="single" w:sz="48" w:space="4" w:color="EDEC31"/>
        <w:bottom w:val="single" w:sz="18" w:space="1" w:color="EDEC31"/>
        <w:right w:val="single" w:sz="48" w:space="4" w:color="EDEC31"/>
      </w:pBdr>
      <w:shd w:val="clear" w:color="auto" w:fill="EDEC31"/>
    </w:pPr>
    <w:rPr>
      <w:color w:val="000000"/>
    </w:rPr>
  </w:style>
  <w:style w:type="paragraph" w:customStyle="1" w:styleId="Box-Titelgrau">
    <w:name w:val="Box-Titel grau"/>
    <w:basedOn w:val="berschrift6"/>
    <w:next w:val="Box-Textgrau"/>
    <w:uiPriority w:val="29"/>
    <w:qFormat/>
    <w:rsid w:val="00311015"/>
    <w:pPr>
      <w:pBdr>
        <w:top w:val="single" w:sz="18" w:space="1" w:color="929292"/>
        <w:left w:val="single" w:sz="48" w:space="4" w:color="929292"/>
        <w:bottom w:val="single" w:sz="18" w:space="1" w:color="929292"/>
        <w:right w:val="single" w:sz="48" w:space="4" w:color="929292"/>
      </w:pBdr>
      <w:shd w:val="clear" w:color="auto" w:fill="929292"/>
    </w:pPr>
  </w:style>
  <w:style w:type="paragraph" w:customStyle="1" w:styleId="Box-Titelgrn">
    <w:name w:val="Box-Titel grün"/>
    <w:basedOn w:val="berschrift6"/>
    <w:next w:val="Box-Textgrn"/>
    <w:uiPriority w:val="39"/>
    <w:qFormat/>
    <w:rsid w:val="00311015"/>
    <w:pPr>
      <w:pBdr>
        <w:top w:val="single" w:sz="18" w:space="1" w:color="009C7D"/>
        <w:left w:val="single" w:sz="48" w:space="4" w:color="009C7D"/>
        <w:bottom w:val="single" w:sz="18" w:space="1" w:color="009C7D"/>
        <w:right w:val="single" w:sz="48" w:space="4" w:color="009C7D"/>
      </w:pBdr>
      <w:shd w:val="clear" w:color="auto" w:fill="009C7D"/>
    </w:pPr>
  </w:style>
  <w:style w:type="paragraph" w:customStyle="1" w:styleId="Box-Titeltrkis">
    <w:name w:val="Box-Titel türkis"/>
    <w:basedOn w:val="berschrift6"/>
    <w:next w:val="Box-Texttrkis"/>
    <w:uiPriority w:val="31"/>
    <w:qFormat/>
    <w:rsid w:val="00311015"/>
    <w:pPr>
      <w:pBdr>
        <w:top w:val="single" w:sz="18" w:space="1" w:color="00B0BE"/>
        <w:left w:val="single" w:sz="48" w:space="4" w:color="00B0BE"/>
        <w:bottom w:val="single" w:sz="18" w:space="1" w:color="00B0BE"/>
        <w:right w:val="single" w:sz="48" w:space="4" w:color="00B0BE"/>
      </w:pBdr>
      <w:shd w:val="clear" w:color="auto" w:fill="00B0BE"/>
    </w:pPr>
  </w:style>
  <w:style w:type="paragraph" w:styleId="Verzeichnis6">
    <w:name w:val="toc 6"/>
    <w:basedOn w:val="Standard"/>
    <w:next w:val="Standard"/>
    <w:autoRedefine/>
    <w:uiPriority w:val="39"/>
    <w:unhideWhenUsed/>
    <w:rsid w:val="00D71ADE"/>
    <w:pPr>
      <w:tabs>
        <w:tab w:val="clear" w:pos="1038"/>
        <w:tab w:val="right" w:pos="9469"/>
      </w:tabs>
      <w:ind w:left="454"/>
    </w:pPr>
  </w:style>
  <w:style w:type="paragraph" w:styleId="Beschriftung">
    <w:name w:val="caption"/>
    <w:basedOn w:val="Standard"/>
    <w:next w:val="Standard"/>
    <w:uiPriority w:val="99"/>
    <w:unhideWhenUsed/>
    <w:qFormat/>
    <w:rsid w:val="00E81821"/>
    <w:pPr>
      <w:spacing w:before="40" w:after="260" w:line="220" w:lineRule="atLeast"/>
      <w:contextualSpacing/>
    </w:pPr>
    <w:rPr>
      <w:rFonts w:ascii="Arial" w:hAnsi="Arial"/>
      <w:iCs/>
      <w:sz w:val="16"/>
      <w:szCs w:val="18"/>
    </w:rPr>
  </w:style>
  <w:style w:type="paragraph" w:styleId="Liste">
    <w:name w:val="List"/>
    <w:basedOn w:val="Standard"/>
    <w:uiPriority w:val="99"/>
    <w:unhideWhenUsed/>
    <w:rsid w:val="00EF1820"/>
    <w:pPr>
      <w:contextualSpacing/>
    </w:pPr>
  </w:style>
  <w:style w:type="paragraph" w:styleId="Listennummer">
    <w:name w:val="List Number"/>
    <w:basedOn w:val="Standard"/>
    <w:uiPriority w:val="3"/>
    <w:unhideWhenUsed/>
    <w:qFormat/>
    <w:rsid w:val="00873E18"/>
    <w:pPr>
      <w:numPr>
        <w:numId w:val="4"/>
      </w:numPr>
      <w:contextualSpacing/>
    </w:pPr>
  </w:style>
  <w:style w:type="paragraph" w:styleId="Listenfortsetzung">
    <w:name w:val="List Continue"/>
    <w:basedOn w:val="Standard"/>
    <w:uiPriority w:val="99"/>
    <w:unhideWhenUsed/>
    <w:rsid w:val="000C4637"/>
    <w:pPr>
      <w:spacing w:after="120"/>
      <w:ind w:left="283"/>
      <w:contextualSpacing/>
    </w:pPr>
  </w:style>
  <w:style w:type="numbering" w:customStyle="1" w:styleId="SBVListe">
    <w:name w:val="SBV_Liste"/>
    <w:uiPriority w:val="99"/>
    <w:rsid w:val="00873E18"/>
    <w:pPr>
      <w:numPr>
        <w:numId w:val="2"/>
      </w:numPr>
    </w:pPr>
  </w:style>
  <w:style w:type="paragraph" w:styleId="Liste2">
    <w:name w:val="List 2"/>
    <w:basedOn w:val="Standard"/>
    <w:uiPriority w:val="99"/>
    <w:unhideWhenUsed/>
    <w:rsid w:val="00EF1820"/>
    <w:pPr>
      <w:contextualSpacing/>
    </w:pPr>
  </w:style>
  <w:style w:type="paragraph" w:styleId="Datum">
    <w:name w:val="Date"/>
    <w:basedOn w:val="Standard"/>
    <w:next w:val="Standard"/>
    <w:link w:val="DatumZchn"/>
    <w:uiPriority w:val="13"/>
    <w:unhideWhenUsed/>
    <w:qFormat/>
    <w:rsid w:val="008656CB"/>
    <w:pPr>
      <w:spacing w:line="320" w:lineRule="atLeast"/>
    </w:pPr>
    <w:rPr>
      <w:rFonts w:ascii="Arial" w:hAnsi="Arial"/>
      <w:color w:val="009C7D" w:themeColor="text2"/>
      <w:sz w:val="24"/>
    </w:rPr>
  </w:style>
  <w:style w:type="character" w:customStyle="1" w:styleId="DatumZchn">
    <w:name w:val="Datum Zchn"/>
    <w:basedOn w:val="Absatz-Standardschriftart"/>
    <w:link w:val="Datum"/>
    <w:uiPriority w:val="13"/>
    <w:rsid w:val="008656CB"/>
    <w:rPr>
      <w:rFonts w:ascii="Arial" w:hAnsi="Arial"/>
      <w:color w:val="009C7D" w:themeColor="text2"/>
      <w:sz w:val="24"/>
    </w:rPr>
  </w:style>
  <w:style w:type="character" w:customStyle="1" w:styleId="berschrift8Zchn">
    <w:name w:val="Überschrift 8 Zchn"/>
    <w:aliases w:val="H8 Zchn"/>
    <w:basedOn w:val="Absatz-Standardschriftart"/>
    <w:link w:val="berschrift8"/>
    <w:uiPriority w:val="9"/>
    <w:rsid w:val="008656CB"/>
    <w:rPr>
      <w:rFonts w:ascii="Arial" w:eastAsiaTheme="majorEastAsia" w:hAnsi="Arial" w:cstheme="majorBidi"/>
      <w:b/>
      <w:iCs/>
      <w:color w:val="009C7D" w:themeColor="text2"/>
    </w:rPr>
  </w:style>
  <w:style w:type="paragraph" w:styleId="Kopfzeile">
    <w:name w:val="header"/>
    <w:basedOn w:val="Standard"/>
    <w:link w:val="KopfzeileZchn"/>
    <w:uiPriority w:val="99"/>
    <w:unhideWhenUsed/>
    <w:rsid w:val="0014420F"/>
    <w:pPr>
      <w:spacing w:line="220" w:lineRule="atLeast"/>
    </w:pPr>
    <w:rPr>
      <w:rFonts w:ascii="Arial" w:hAnsi="Arial"/>
      <w:sz w:val="16"/>
    </w:rPr>
  </w:style>
  <w:style w:type="character" w:customStyle="1" w:styleId="KopfzeileZchn">
    <w:name w:val="Kopfzeile Zchn"/>
    <w:basedOn w:val="Absatz-Standardschriftart"/>
    <w:link w:val="Kopfzeile"/>
    <w:uiPriority w:val="99"/>
    <w:rsid w:val="0014420F"/>
    <w:rPr>
      <w:rFonts w:ascii="Arial" w:hAnsi="Arial"/>
      <w:sz w:val="16"/>
    </w:rPr>
  </w:style>
  <w:style w:type="paragraph" w:styleId="Fuzeile">
    <w:name w:val="footer"/>
    <w:basedOn w:val="Standard"/>
    <w:link w:val="FuzeileZchn"/>
    <w:uiPriority w:val="99"/>
    <w:unhideWhenUsed/>
    <w:rsid w:val="0091207D"/>
    <w:pPr>
      <w:tabs>
        <w:tab w:val="clear" w:pos="1038"/>
      </w:tabs>
      <w:spacing w:line="220" w:lineRule="atLeast"/>
    </w:pPr>
    <w:rPr>
      <w:rFonts w:ascii="Arial" w:hAnsi="Arial"/>
      <w:sz w:val="16"/>
    </w:rPr>
  </w:style>
  <w:style w:type="character" w:customStyle="1" w:styleId="FuzeileZchn">
    <w:name w:val="Fußzeile Zchn"/>
    <w:basedOn w:val="Absatz-Standardschriftart"/>
    <w:link w:val="Fuzeile"/>
    <w:uiPriority w:val="99"/>
    <w:rsid w:val="0091207D"/>
    <w:rPr>
      <w:rFonts w:ascii="Arial" w:hAnsi="Arial"/>
      <w:sz w:val="16"/>
    </w:rPr>
  </w:style>
  <w:style w:type="paragraph" w:customStyle="1" w:styleId="Lead1spgrn">
    <w:name w:val="Lead 1sp grün"/>
    <w:basedOn w:val="Lead1spschwarz"/>
    <w:uiPriority w:val="21"/>
    <w:qFormat/>
    <w:rsid w:val="008656CB"/>
    <w:rPr>
      <w:color w:val="009C7D" w:themeColor="text2"/>
    </w:rPr>
  </w:style>
  <w:style w:type="table" w:styleId="Gitternetztabelle1hellAkzent1">
    <w:name w:val="Grid Table 1 Light Accent 1"/>
    <w:basedOn w:val="NormaleTabelle"/>
    <w:uiPriority w:val="46"/>
    <w:rsid w:val="00F7743C"/>
    <w:pPr>
      <w:spacing w:line="240" w:lineRule="auto"/>
    </w:pPr>
    <w:tblPr>
      <w:tblStyleRowBandSize w:val="1"/>
      <w:tblStyleColBandSize w:val="1"/>
      <w:tblBorders>
        <w:top w:val="single" w:sz="4" w:space="0" w:color="7FF5FF" w:themeColor="accent1" w:themeTint="66"/>
        <w:left w:val="single" w:sz="4" w:space="0" w:color="7FF5FF" w:themeColor="accent1" w:themeTint="66"/>
        <w:bottom w:val="single" w:sz="4" w:space="0" w:color="7FF5FF" w:themeColor="accent1" w:themeTint="66"/>
        <w:right w:val="single" w:sz="4" w:space="0" w:color="7FF5FF" w:themeColor="accent1" w:themeTint="66"/>
        <w:insideH w:val="single" w:sz="4" w:space="0" w:color="7FF5FF" w:themeColor="accent1" w:themeTint="66"/>
        <w:insideV w:val="single" w:sz="4" w:space="0" w:color="7FF5FF" w:themeColor="accent1" w:themeTint="66"/>
      </w:tblBorders>
    </w:tblPr>
    <w:tblStylePr w:type="firstRow">
      <w:rPr>
        <w:b/>
        <w:bCs/>
      </w:rPr>
      <w:tblPr/>
      <w:tcPr>
        <w:tcBorders>
          <w:bottom w:val="single" w:sz="12" w:space="0" w:color="3FF0FF" w:themeColor="accent1" w:themeTint="99"/>
        </w:tcBorders>
      </w:tcPr>
    </w:tblStylePr>
    <w:tblStylePr w:type="lastRow">
      <w:rPr>
        <w:b/>
        <w:bCs/>
      </w:rPr>
      <w:tblPr/>
      <w:tcPr>
        <w:tcBorders>
          <w:top w:val="double" w:sz="2" w:space="0" w:color="3FF0FF" w:themeColor="accent1" w:themeTint="99"/>
        </w:tcBorders>
      </w:tcPr>
    </w:tblStylePr>
    <w:tblStylePr w:type="firstCol">
      <w:rPr>
        <w:b/>
        <w:bCs/>
      </w:rPr>
    </w:tblStylePr>
    <w:tblStylePr w:type="lastCol">
      <w:rPr>
        <w:b/>
        <w:bCs/>
      </w:rPr>
    </w:tblStylePr>
  </w:style>
  <w:style w:type="table" w:customStyle="1" w:styleId="SBVTab01">
    <w:name w:val="SBV_Tab_01"/>
    <w:basedOn w:val="NormaleTabelle"/>
    <w:uiPriority w:val="99"/>
    <w:rsid w:val="00583D29"/>
    <w:rPr>
      <w:color w:val="000000"/>
    </w:rPr>
    <w:tblPr>
      <w:tblBorders>
        <w:top w:val="single" w:sz="4" w:space="0" w:color="000000"/>
        <w:bottom w:val="single" w:sz="4" w:space="0" w:color="000000"/>
        <w:insideH w:val="single" w:sz="4" w:space="0" w:color="000000"/>
      </w:tblBorders>
      <w:tblCellMar>
        <w:top w:w="28" w:type="dxa"/>
        <w:left w:w="0" w:type="dxa"/>
        <w:bottom w:w="85" w:type="dxa"/>
        <w:right w:w="0" w:type="dxa"/>
      </w:tblCellMar>
    </w:tblPr>
    <w:tblStylePr w:type="firstRow">
      <w:rPr>
        <w:b/>
      </w:rPr>
    </w:tblStylePr>
    <w:tblStylePr w:type="lastRow">
      <w:rPr>
        <w:b/>
      </w:rPr>
    </w:tblStylePr>
    <w:tblStylePr w:type="firstCol">
      <w:rPr>
        <w:b/>
      </w:rPr>
    </w:tblStylePr>
  </w:style>
  <w:style w:type="table" w:styleId="Gitternetztabelle1hellAkzent6">
    <w:name w:val="Grid Table 1 Light Accent 6"/>
    <w:basedOn w:val="NormaleTabelle"/>
    <w:uiPriority w:val="46"/>
    <w:rsid w:val="00C55960"/>
    <w:pPr>
      <w:spacing w:line="240" w:lineRule="auto"/>
    </w:pPr>
    <w:tblPr>
      <w:tblStyleRowBandSize w:val="1"/>
      <w:tblStyleColBandSize w:val="1"/>
      <w:tblBorders>
        <w:top w:val="single" w:sz="4" w:space="0" w:color="EFEFEF" w:themeColor="accent6" w:themeTint="66"/>
        <w:left w:val="single" w:sz="4" w:space="0" w:color="EFEFEF" w:themeColor="accent6" w:themeTint="66"/>
        <w:bottom w:val="single" w:sz="4" w:space="0" w:color="EFEFEF" w:themeColor="accent6" w:themeTint="66"/>
        <w:right w:val="single" w:sz="4" w:space="0" w:color="EFEFEF" w:themeColor="accent6" w:themeTint="66"/>
        <w:insideH w:val="single" w:sz="4" w:space="0" w:color="EFEFEF" w:themeColor="accent6" w:themeTint="66"/>
        <w:insideV w:val="single" w:sz="4" w:space="0" w:color="EFEFEF" w:themeColor="accent6" w:themeTint="66"/>
      </w:tblBorders>
    </w:tblPr>
    <w:tblStylePr w:type="firstRow">
      <w:rPr>
        <w:b/>
        <w:bCs/>
      </w:rPr>
      <w:tblPr/>
      <w:tcPr>
        <w:tcBorders>
          <w:bottom w:val="single" w:sz="12" w:space="0" w:color="E8E8E8" w:themeColor="accent6" w:themeTint="99"/>
        </w:tcBorders>
      </w:tcPr>
    </w:tblStylePr>
    <w:tblStylePr w:type="lastRow">
      <w:rPr>
        <w:b/>
        <w:bCs/>
      </w:rPr>
      <w:tblPr/>
      <w:tcPr>
        <w:tcBorders>
          <w:top w:val="double" w:sz="2" w:space="0" w:color="E8E8E8" w:themeColor="accent6" w:themeTint="99"/>
        </w:tcBorders>
      </w:tcPr>
    </w:tblStylePr>
    <w:tblStylePr w:type="firstCol">
      <w:rPr>
        <w:b/>
        <w:bCs/>
      </w:rPr>
    </w:tblStylePr>
    <w:tblStylePr w:type="lastCol">
      <w:rPr>
        <w:b/>
        <w:bCs/>
      </w:rPr>
    </w:tblStylePr>
  </w:style>
  <w:style w:type="paragraph" w:styleId="Funotentext">
    <w:name w:val="footnote text"/>
    <w:basedOn w:val="Standard"/>
    <w:link w:val="FunotentextZchn"/>
    <w:uiPriority w:val="99"/>
    <w:semiHidden/>
    <w:unhideWhenUsed/>
    <w:rsid w:val="00D7213B"/>
    <w:pPr>
      <w:spacing w:before="40" w:line="220" w:lineRule="atLeast"/>
    </w:pPr>
    <w:rPr>
      <w:rFonts w:ascii="Arial" w:hAnsi="Arial"/>
      <w:color w:val="000000"/>
      <w:sz w:val="16"/>
    </w:rPr>
  </w:style>
  <w:style w:type="character" w:customStyle="1" w:styleId="FunotentextZchn">
    <w:name w:val="Fußnotentext Zchn"/>
    <w:basedOn w:val="Absatz-Standardschriftart"/>
    <w:link w:val="Funotentext"/>
    <w:uiPriority w:val="99"/>
    <w:semiHidden/>
    <w:rsid w:val="00D7213B"/>
    <w:rPr>
      <w:rFonts w:ascii="Arial" w:hAnsi="Arial"/>
      <w:color w:val="000000"/>
      <w:sz w:val="16"/>
    </w:rPr>
  </w:style>
  <w:style w:type="character" w:styleId="Funotenzeichen">
    <w:name w:val="footnote reference"/>
    <w:basedOn w:val="Absatz-Standardschriftart"/>
    <w:uiPriority w:val="99"/>
    <w:semiHidden/>
    <w:unhideWhenUsed/>
    <w:rsid w:val="00D7213B"/>
    <w:rPr>
      <w:color w:val="000000"/>
      <w:vertAlign w:val="superscript"/>
    </w:rPr>
  </w:style>
  <w:style w:type="paragraph" w:styleId="Abbildungsverzeichnis">
    <w:name w:val="table of figures"/>
    <w:basedOn w:val="Standard"/>
    <w:next w:val="Standard"/>
    <w:uiPriority w:val="99"/>
    <w:unhideWhenUsed/>
    <w:rsid w:val="003A57CD"/>
    <w:pPr>
      <w:ind w:right="567"/>
    </w:pPr>
    <w:rPr>
      <w:color w:val="000000"/>
    </w:rPr>
  </w:style>
  <w:style w:type="paragraph" w:customStyle="1" w:styleId="Lead2spschwarz">
    <w:name w:val="Lead 2sp schwarz"/>
    <w:basedOn w:val="berschrift3"/>
    <w:uiPriority w:val="20"/>
    <w:qFormat/>
    <w:rsid w:val="007E040A"/>
    <w:pPr>
      <w:framePr w:wrap="around"/>
      <w:numPr>
        <w:ilvl w:val="0"/>
        <w:numId w:val="0"/>
      </w:numPr>
      <w:spacing w:before="260" w:after="520"/>
      <w:contextualSpacing/>
    </w:pPr>
    <w:rPr>
      <w:b/>
      <w:color w:val="000000"/>
    </w:rPr>
  </w:style>
  <w:style w:type="paragraph" w:customStyle="1" w:styleId="Lead2spgrn">
    <w:name w:val="Lead 2sp grün"/>
    <w:basedOn w:val="Lead2spschwarz"/>
    <w:uiPriority w:val="22"/>
    <w:qFormat/>
    <w:rsid w:val="008656CB"/>
    <w:pPr>
      <w:framePr w:wrap="around"/>
    </w:pPr>
    <w:rPr>
      <w:color w:val="009C7D" w:themeColor="text2"/>
    </w:rPr>
  </w:style>
  <w:style w:type="paragraph" w:styleId="Sprechblasentext">
    <w:name w:val="Balloon Text"/>
    <w:basedOn w:val="Standard"/>
    <w:link w:val="SprechblasentextZchn"/>
    <w:uiPriority w:val="99"/>
    <w:semiHidden/>
    <w:unhideWhenUsed/>
    <w:rsid w:val="0021178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1178D"/>
    <w:rPr>
      <w:rFonts w:ascii="Segoe UI" w:hAnsi="Segoe UI" w:cs="Segoe UI"/>
      <w:sz w:val="18"/>
      <w:szCs w:val="18"/>
    </w:rPr>
  </w:style>
  <w:style w:type="table" w:customStyle="1" w:styleId="SBVTab02">
    <w:name w:val="SBV_Tab_02"/>
    <w:basedOn w:val="NormaleTabelle"/>
    <w:uiPriority w:val="99"/>
    <w:rsid w:val="000137D5"/>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bottom w:w="85" w:type="dxa"/>
      </w:tblCellMar>
    </w:tblPr>
    <w:tblStylePr w:type="firstRow">
      <w:rPr>
        <w:b/>
        <w:color w:val="FFFFFF"/>
      </w:rPr>
      <w:tblPr/>
      <w:tcPr>
        <w:shd w:val="clear" w:color="auto" w:fill="929292"/>
      </w:tcPr>
    </w:tblStylePr>
    <w:tblStylePr w:type="lastRow">
      <w:rPr>
        <w:b/>
        <w:color w:val="FFFFFF"/>
      </w:rPr>
      <w:tblPr/>
      <w:tcPr>
        <w:shd w:val="clear" w:color="auto" w:fill="929292"/>
      </w:tcPr>
    </w:tblStylePr>
    <w:tblStylePr w:type="firstCol">
      <w:rPr>
        <w:b/>
        <w:color w:val="FFFFFF"/>
      </w:rPr>
      <w:tblPr/>
      <w:tcPr>
        <w:shd w:val="clear" w:color="auto" w:fill="929292"/>
      </w:tcPr>
    </w:tblStylePr>
  </w:style>
  <w:style w:type="paragraph" w:customStyle="1" w:styleId="Dok-Titel">
    <w:name w:val="Dok-Titel"/>
    <w:basedOn w:val="Standard"/>
    <w:uiPriority w:val="12"/>
    <w:unhideWhenUsed/>
    <w:qFormat/>
    <w:rsid w:val="00CC1AB1"/>
    <w:pPr>
      <w:framePr w:w="2665" w:h="278" w:hRule="exact" w:wrap="notBeside" w:vAnchor="page" w:hAnchor="page" w:x="1589" w:y="1872" w:anchorLock="1"/>
      <w:spacing w:line="240" w:lineRule="auto"/>
    </w:pPr>
    <w:rPr>
      <w:rFonts w:ascii="Arial" w:hAnsi="Arial"/>
      <w:b/>
      <w:color w:val="FFFFFF"/>
    </w:rPr>
  </w:style>
  <w:style w:type="paragraph" w:styleId="Verzeichnis7">
    <w:name w:val="toc 7"/>
    <w:basedOn w:val="Standard"/>
    <w:next w:val="Standard"/>
    <w:autoRedefine/>
    <w:uiPriority w:val="39"/>
    <w:unhideWhenUsed/>
    <w:rsid w:val="00D71ADE"/>
    <w:pPr>
      <w:tabs>
        <w:tab w:val="clear" w:pos="1038"/>
      </w:tabs>
      <w:spacing w:after="100"/>
      <w:ind w:left="1200"/>
    </w:pPr>
  </w:style>
  <w:style w:type="character" w:styleId="NichtaufgelsteErwhnung">
    <w:name w:val="Unresolved Mention"/>
    <w:basedOn w:val="Absatz-Standardschriftart"/>
    <w:uiPriority w:val="99"/>
    <w:semiHidden/>
    <w:unhideWhenUsed/>
    <w:rsid w:val="00CA2924"/>
    <w:rPr>
      <w:color w:val="605E5C"/>
      <w:shd w:val="clear" w:color="auto" w:fill="E1DFDD"/>
    </w:rPr>
  </w:style>
  <w:style w:type="paragraph" w:customStyle="1" w:styleId="berschrift5Level2">
    <w:name w:val="Überschrift 5 Level 2"/>
    <w:aliases w:val="H5 Level 2"/>
    <w:basedOn w:val="Standard"/>
    <w:next w:val="StandardmitEinzug"/>
    <w:uiPriority w:val="9"/>
    <w:qFormat/>
    <w:rsid w:val="00D71ADE"/>
    <w:pPr>
      <w:numPr>
        <w:ilvl w:val="5"/>
        <w:numId w:val="7"/>
      </w:numPr>
      <w:tabs>
        <w:tab w:val="clear" w:pos="1038"/>
      </w:tabs>
      <w:spacing w:before="260"/>
      <w:ind w:left="454"/>
    </w:pPr>
    <w:rPr>
      <w:b/>
    </w:rPr>
  </w:style>
  <w:style w:type="numbering" w:customStyle="1" w:styleId="SBVListeHeading1-3">
    <w:name w:val="SBV_Liste_Heading_1-3"/>
    <w:uiPriority w:val="99"/>
    <w:rsid w:val="00D71ADE"/>
    <w:pPr>
      <w:numPr>
        <w:numId w:val="3"/>
      </w:numPr>
    </w:pPr>
  </w:style>
  <w:style w:type="paragraph" w:customStyle="1" w:styleId="StandardmitEinzug">
    <w:name w:val="Standard mit Einzug"/>
    <w:basedOn w:val="Standard"/>
    <w:qFormat/>
    <w:rsid w:val="00A01C67"/>
    <w:pPr>
      <w:tabs>
        <w:tab w:val="clear" w:pos="1038"/>
      </w:tabs>
      <w:ind w:left="454"/>
    </w:pPr>
  </w:style>
  <w:style w:type="numbering" w:customStyle="1" w:styleId="SBVListeRom">
    <w:name w:val="SBV_Liste_Rom"/>
    <w:uiPriority w:val="99"/>
    <w:rsid w:val="00D71ADE"/>
    <w:pPr>
      <w:numPr>
        <w:numId w:val="5"/>
      </w:numPr>
    </w:pPr>
  </w:style>
  <w:style w:type="character" w:customStyle="1" w:styleId="berschrift9Zchn">
    <w:name w:val="Überschrift 9 Zchn"/>
    <w:aliases w:val="H9 Zchn"/>
    <w:basedOn w:val="Absatz-Standardschriftart"/>
    <w:link w:val="berschrift9"/>
    <w:uiPriority w:val="9"/>
    <w:rsid w:val="00D71ADE"/>
    <w:rPr>
      <w:rFonts w:ascii="Arial" w:eastAsiaTheme="majorEastAsia" w:hAnsi="Arial" w:cstheme="majorBidi"/>
      <w:b/>
      <w:iCs/>
      <w:noProof/>
      <w:color w:val="FFFFFF"/>
      <w:shd w:val="clear" w:color="auto" w:fill="009C7D" w:themeFill="text2"/>
    </w:rPr>
  </w:style>
  <w:style w:type="paragraph" w:customStyle="1" w:styleId="berschrift9grau">
    <w:name w:val="Überschrift 9 grau"/>
    <w:aliases w:val="H9 grey"/>
    <w:basedOn w:val="berschrift9"/>
    <w:next w:val="Standard"/>
    <w:uiPriority w:val="9"/>
    <w:qFormat/>
    <w:rsid w:val="00D71ADE"/>
    <w:pPr>
      <w:pBdr>
        <w:top w:val="single" w:sz="18" w:space="1" w:color="929292"/>
        <w:left w:val="single" w:sz="48" w:space="4" w:color="929292"/>
        <w:bottom w:val="single" w:sz="18" w:space="1" w:color="929292"/>
        <w:right w:val="single" w:sz="48" w:space="4" w:color="929292"/>
      </w:pBdr>
      <w:shd w:val="clear" w:color="auto" w:fill="929292"/>
    </w:pPr>
  </w:style>
  <w:style w:type="paragraph" w:styleId="Verzeichnis9">
    <w:name w:val="toc 9"/>
    <w:basedOn w:val="Standard"/>
    <w:next w:val="Standard"/>
    <w:autoRedefine/>
    <w:uiPriority w:val="39"/>
    <w:unhideWhenUsed/>
    <w:rsid w:val="00D71ADE"/>
    <w:pPr>
      <w:tabs>
        <w:tab w:val="clear" w:pos="1038"/>
      </w:tabs>
      <w:spacing w:after="100"/>
      <w:ind w:left="1600"/>
    </w:pPr>
  </w:style>
  <w:style w:type="character" w:styleId="Fett">
    <w:name w:val="Strong"/>
    <w:basedOn w:val="Absatz-Standardschriftart"/>
    <w:uiPriority w:val="22"/>
    <w:rsid w:val="001211E1"/>
    <w:rPr>
      <w:b/>
      <w:bCs/>
    </w:rPr>
  </w:style>
  <w:style w:type="character" w:styleId="Platzhaltertext">
    <w:name w:val="Placeholder Text"/>
    <w:basedOn w:val="Absatz-Standardschriftart"/>
    <w:uiPriority w:val="99"/>
    <w:semiHidden/>
    <w:rsid w:val="00E148A7"/>
    <w:rPr>
      <w:color w:val="666666"/>
    </w:rPr>
  </w:style>
  <w:style w:type="character" w:styleId="Kommentarzeichen">
    <w:name w:val="annotation reference"/>
    <w:basedOn w:val="Absatz-Standardschriftart"/>
    <w:uiPriority w:val="99"/>
    <w:semiHidden/>
    <w:unhideWhenUsed/>
    <w:rsid w:val="00316708"/>
    <w:rPr>
      <w:sz w:val="16"/>
      <w:szCs w:val="16"/>
    </w:rPr>
  </w:style>
  <w:style w:type="paragraph" w:styleId="Kommentartext">
    <w:name w:val="annotation text"/>
    <w:basedOn w:val="Standard"/>
    <w:link w:val="KommentartextZchn"/>
    <w:uiPriority w:val="99"/>
    <w:unhideWhenUsed/>
    <w:rsid w:val="00316708"/>
    <w:pPr>
      <w:spacing w:line="240" w:lineRule="auto"/>
    </w:pPr>
  </w:style>
  <w:style w:type="character" w:customStyle="1" w:styleId="KommentartextZchn">
    <w:name w:val="Kommentartext Zchn"/>
    <w:basedOn w:val="Absatz-Standardschriftart"/>
    <w:link w:val="Kommentartext"/>
    <w:uiPriority w:val="99"/>
    <w:rsid w:val="00316708"/>
  </w:style>
  <w:style w:type="paragraph" w:styleId="Kommentarthema">
    <w:name w:val="annotation subject"/>
    <w:basedOn w:val="Kommentartext"/>
    <w:next w:val="Kommentartext"/>
    <w:link w:val="KommentarthemaZchn"/>
    <w:uiPriority w:val="99"/>
    <w:semiHidden/>
    <w:unhideWhenUsed/>
    <w:rsid w:val="00316708"/>
    <w:rPr>
      <w:b/>
      <w:bCs/>
    </w:rPr>
  </w:style>
  <w:style w:type="character" w:customStyle="1" w:styleId="KommentarthemaZchn">
    <w:name w:val="Kommentarthema Zchn"/>
    <w:basedOn w:val="KommentartextZchn"/>
    <w:link w:val="Kommentarthema"/>
    <w:uiPriority w:val="99"/>
    <w:semiHidden/>
    <w:rsid w:val="003167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04051">
      <w:bodyDiv w:val="1"/>
      <w:marLeft w:val="0"/>
      <w:marRight w:val="0"/>
      <w:marTop w:val="0"/>
      <w:marBottom w:val="0"/>
      <w:divBdr>
        <w:top w:val="none" w:sz="0" w:space="0" w:color="auto"/>
        <w:left w:val="none" w:sz="0" w:space="0" w:color="auto"/>
        <w:bottom w:val="none" w:sz="0" w:space="0" w:color="auto"/>
        <w:right w:val="none" w:sz="0" w:space="0" w:color="auto"/>
      </w:divBdr>
    </w:div>
    <w:div w:id="285547023">
      <w:bodyDiv w:val="1"/>
      <w:marLeft w:val="0"/>
      <w:marRight w:val="0"/>
      <w:marTop w:val="0"/>
      <w:marBottom w:val="0"/>
      <w:divBdr>
        <w:top w:val="none" w:sz="0" w:space="0" w:color="auto"/>
        <w:left w:val="none" w:sz="0" w:space="0" w:color="auto"/>
        <w:bottom w:val="none" w:sz="0" w:space="0" w:color="auto"/>
        <w:right w:val="none" w:sz="0" w:space="0" w:color="auto"/>
      </w:divBdr>
    </w:div>
    <w:div w:id="339161914">
      <w:bodyDiv w:val="1"/>
      <w:marLeft w:val="0"/>
      <w:marRight w:val="0"/>
      <w:marTop w:val="0"/>
      <w:marBottom w:val="0"/>
      <w:divBdr>
        <w:top w:val="none" w:sz="0" w:space="0" w:color="auto"/>
        <w:left w:val="none" w:sz="0" w:space="0" w:color="auto"/>
        <w:bottom w:val="none" w:sz="0" w:space="0" w:color="auto"/>
        <w:right w:val="none" w:sz="0" w:space="0" w:color="auto"/>
      </w:divBdr>
    </w:div>
    <w:div w:id="651956261">
      <w:bodyDiv w:val="1"/>
      <w:marLeft w:val="0"/>
      <w:marRight w:val="0"/>
      <w:marTop w:val="0"/>
      <w:marBottom w:val="0"/>
      <w:divBdr>
        <w:top w:val="none" w:sz="0" w:space="0" w:color="auto"/>
        <w:left w:val="none" w:sz="0" w:space="0" w:color="auto"/>
        <w:bottom w:val="none" w:sz="0" w:space="0" w:color="auto"/>
        <w:right w:val="none" w:sz="0" w:space="0" w:color="auto"/>
      </w:divBdr>
    </w:div>
    <w:div w:id="849952727">
      <w:bodyDiv w:val="1"/>
      <w:marLeft w:val="0"/>
      <w:marRight w:val="0"/>
      <w:marTop w:val="0"/>
      <w:marBottom w:val="0"/>
      <w:divBdr>
        <w:top w:val="none" w:sz="0" w:space="0" w:color="auto"/>
        <w:left w:val="none" w:sz="0" w:space="0" w:color="auto"/>
        <w:bottom w:val="none" w:sz="0" w:space="0" w:color="auto"/>
        <w:right w:val="none" w:sz="0" w:space="0" w:color="auto"/>
      </w:divBdr>
    </w:div>
    <w:div w:id="1199781714">
      <w:bodyDiv w:val="1"/>
      <w:marLeft w:val="0"/>
      <w:marRight w:val="0"/>
      <w:marTop w:val="0"/>
      <w:marBottom w:val="0"/>
      <w:divBdr>
        <w:top w:val="none" w:sz="0" w:space="0" w:color="auto"/>
        <w:left w:val="none" w:sz="0" w:space="0" w:color="auto"/>
        <w:bottom w:val="none" w:sz="0" w:space="0" w:color="auto"/>
        <w:right w:val="none" w:sz="0" w:space="0" w:color="auto"/>
      </w:divBdr>
      <w:divsChild>
        <w:div w:id="1882395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562658">
      <w:bodyDiv w:val="1"/>
      <w:marLeft w:val="0"/>
      <w:marRight w:val="0"/>
      <w:marTop w:val="0"/>
      <w:marBottom w:val="0"/>
      <w:divBdr>
        <w:top w:val="none" w:sz="0" w:space="0" w:color="auto"/>
        <w:left w:val="none" w:sz="0" w:space="0" w:color="auto"/>
        <w:bottom w:val="none" w:sz="0" w:space="0" w:color="auto"/>
        <w:right w:val="none" w:sz="0" w:space="0" w:color="auto"/>
      </w:divBdr>
    </w:div>
    <w:div w:id="1412778746">
      <w:bodyDiv w:val="1"/>
      <w:marLeft w:val="0"/>
      <w:marRight w:val="0"/>
      <w:marTop w:val="0"/>
      <w:marBottom w:val="0"/>
      <w:divBdr>
        <w:top w:val="none" w:sz="0" w:space="0" w:color="auto"/>
        <w:left w:val="none" w:sz="0" w:space="0" w:color="auto"/>
        <w:bottom w:val="none" w:sz="0" w:space="0" w:color="auto"/>
        <w:right w:val="none" w:sz="0" w:space="0" w:color="auto"/>
      </w:divBdr>
    </w:div>
    <w:div w:id="1489437791">
      <w:bodyDiv w:val="1"/>
      <w:marLeft w:val="0"/>
      <w:marRight w:val="0"/>
      <w:marTop w:val="0"/>
      <w:marBottom w:val="0"/>
      <w:divBdr>
        <w:top w:val="none" w:sz="0" w:space="0" w:color="auto"/>
        <w:left w:val="none" w:sz="0" w:space="0" w:color="auto"/>
        <w:bottom w:val="none" w:sz="0" w:space="0" w:color="auto"/>
        <w:right w:val="none" w:sz="0" w:space="0" w:color="auto"/>
      </w:divBdr>
    </w:div>
    <w:div w:id="1530098173">
      <w:bodyDiv w:val="1"/>
      <w:marLeft w:val="0"/>
      <w:marRight w:val="0"/>
      <w:marTop w:val="0"/>
      <w:marBottom w:val="0"/>
      <w:divBdr>
        <w:top w:val="none" w:sz="0" w:space="0" w:color="auto"/>
        <w:left w:val="none" w:sz="0" w:space="0" w:color="auto"/>
        <w:bottom w:val="none" w:sz="0" w:space="0" w:color="auto"/>
        <w:right w:val="none" w:sz="0" w:space="0" w:color="auto"/>
      </w:divBdr>
    </w:div>
    <w:div w:id="1623808126">
      <w:bodyDiv w:val="1"/>
      <w:marLeft w:val="0"/>
      <w:marRight w:val="0"/>
      <w:marTop w:val="0"/>
      <w:marBottom w:val="0"/>
      <w:divBdr>
        <w:top w:val="none" w:sz="0" w:space="0" w:color="auto"/>
        <w:left w:val="none" w:sz="0" w:space="0" w:color="auto"/>
        <w:bottom w:val="none" w:sz="0" w:space="0" w:color="auto"/>
        <w:right w:val="none" w:sz="0" w:space="0" w:color="auto"/>
      </w:divBdr>
    </w:div>
    <w:div w:id="1782604465">
      <w:bodyDiv w:val="1"/>
      <w:marLeft w:val="0"/>
      <w:marRight w:val="0"/>
      <w:marTop w:val="0"/>
      <w:marBottom w:val="0"/>
      <w:divBdr>
        <w:top w:val="none" w:sz="0" w:space="0" w:color="auto"/>
        <w:left w:val="none" w:sz="0" w:space="0" w:color="auto"/>
        <w:bottom w:val="none" w:sz="0" w:space="0" w:color="auto"/>
        <w:right w:val="none" w:sz="0" w:space="0" w:color="auto"/>
      </w:divBdr>
    </w:div>
    <w:div w:id="181478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seils@bst-construction.ch"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mo\AppData\Roaming\Microsoft\Templates\Workgroup\zz_Vorlagen%20BfA\BfA___Merkblatt_DE.dotm" TargetMode="External"/></Relationships>
</file>

<file path=word/theme/theme1.xml><?xml version="1.0" encoding="utf-8"?>
<a:theme xmlns:a="http://schemas.openxmlformats.org/drawingml/2006/main" name="BfA_v2022-05-27">
  <a:themeElements>
    <a:clrScheme name="BfA_Farben">
      <a:dk1>
        <a:srgbClr val="000000"/>
      </a:dk1>
      <a:lt1>
        <a:srgbClr val="FFFFFF"/>
      </a:lt1>
      <a:dk2>
        <a:srgbClr val="009C7D"/>
      </a:dk2>
      <a:lt2>
        <a:srgbClr val="929292"/>
      </a:lt2>
      <a:accent1>
        <a:srgbClr val="00B0BE"/>
      </a:accent1>
      <a:accent2>
        <a:srgbClr val="356584"/>
      </a:accent2>
      <a:accent3>
        <a:srgbClr val="EDEC31"/>
      </a:accent3>
      <a:accent4>
        <a:srgbClr val="802773"/>
      </a:accent4>
      <a:accent5>
        <a:srgbClr val="C80000"/>
      </a:accent5>
      <a:accent6>
        <a:srgbClr val="D9D9D9"/>
      </a:accent6>
      <a:hlink>
        <a:srgbClr val="000000"/>
      </a:hlink>
      <a:folHlink>
        <a:srgbClr val="000000"/>
      </a:folHlink>
    </a:clrScheme>
    <a:fontScheme name="BfA_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D9D9D9"/>
        </a:solidFill>
        <a:ln>
          <a:noFill/>
        </a:ln>
      </a:spPr>
      <a:bodyPr lIns="72000" tIns="72000" rIns="72000" bIns="72000" rtlCol="0" anchor="t" anchorCtr="0"/>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19050">
          <a:solidFill>
            <a:srgbClr val="C80000"/>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lnSpc>
            <a:spcPct val="100000"/>
          </a:lnSpc>
          <a:defRPr sz="2000" dirty="0" err="1" smtClean="0">
            <a:solidFill>
              <a:srgbClr val="000000"/>
            </a:solidFill>
          </a:defRPr>
        </a:defPPr>
      </a:lstStyle>
    </a:txDef>
  </a:objectDefaults>
  <a:extraClrSchemeLst>
    <a:extraClrScheme>
      <a:clrScheme name="BfA_Farben">
        <a:dk1>
          <a:srgbClr val="000000"/>
        </a:dk1>
        <a:lt1>
          <a:srgbClr val="FFFFFF"/>
        </a:lt1>
        <a:dk2>
          <a:srgbClr val="5C9475"/>
        </a:dk2>
        <a:lt2>
          <a:srgbClr val="929292"/>
        </a:lt2>
        <a:accent1>
          <a:srgbClr val="00B0BE"/>
        </a:accent1>
        <a:accent2>
          <a:srgbClr val="356584"/>
        </a:accent2>
        <a:accent3>
          <a:srgbClr val="EDEC31"/>
        </a:accent3>
        <a:accent4>
          <a:srgbClr val="802773"/>
        </a:accent4>
        <a:accent5>
          <a:srgbClr val="009C7D"/>
        </a:accent5>
        <a:accent6>
          <a:srgbClr val="D9D9D9"/>
        </a:accent6>
        <a:hlink>
          <a:srgbClr val="000000"/>
        </a:hlink>
        <a:folHlink>
          <a:srgbClr val="000000"/>
        </a:folHlink>
      </a:clrScheme>
      <a:clrMap bg1="lt1" tx1="dk1" bg2="lt2" tx2="dk2" accent1="accent1" accent2="accent2" accent3="accent3" accent4="accent4" accent5="accent5" accent6="accent6" hlink="hlink" folHlink="folHlink"/>
    </a:extraClrScheme>
  </a:extraClrSchemeLst>
  <a:custClrLst>
    <a:custClr name="Weiss">
      <a:srgbClr val="FFFFFF"/>
    </a:custClr>
    <a:custClr name="Schwarz">
      <a:srgbClr val="000000"/>
    </a:custClr>
    <a:custClr name="Grau">
      <a:srgbClr val="929292"/>
    </a:custClr>
    <a:custClr name="Grün">
      <a:srgbClr val="009C7D"/>
    </a:custClr>
    <a:custClr name="Türkis">
      <a:srgbClr val="00B0BE"/>
    </a:custClr>
    <a:custClr name="Dunkelblau">
      <a:srgbClr val="356584"/>
    </a:custClr>
    <a:custClr name="Gelb">
      <a:srgbClr val="EDEC31"/>
    </a:custClr>
    <a:custClr name="Aubergine">
      <a:srgbClr val="802773"/>
    </a:custClr>
    <a:custClr name="Rot">
      <a:srgbClr val="C80000"/>
    </a:custClr>
    <a:custClr name="Hellgrau K20">
      <a:srgbClr val="D9D9D9"/>
    </a:custClr>
    <a:custClr name="Weiss">
      <a:srgbClr val="FFFFFF"/>
    </a:custClr>
    <a:custClr name="Weiss">
      <a:srgbClr val="FFFFFF"/>
    </a:custClr>
    <a:custClr name="Weiss">
      <a:srgbClr val="FFFFFF"/>
    </a:custClr>
    <a:custClr name="Grün 20%">
      <a:srgbClr val="CCEBE5"/>
    </a:custClr>
    <a:custClr name="Türkis 20%">
      <a:srgbClr val="CCEFF2"/>
    </a:custClr>
    <a:custClr name="Dunkelblau 20%">
      <a:srgbClr val="D7E0E6"/>
    </a:custClr>
    <a:custClr name="Gelb 20%">
      <a:srgbClr val="FBFBD6"/>
    </a:custClr>
    <a:custClr name="Aubergine 20%">
      <a:srgbClr val="E6D4E3"/>
    </a:custClr>
    <a:custClr name="Weiss">
      <a:srgbClr val="FFFFFF"/>
    </a:custClr>
    <a:custClr name="Weiss">
      <a:srgbClr val="FFFFFF"/>
    </a:custClr>
  </a:custClrLst>
  <a:extLst>
    <a:ext uri="{05A4C25C-085E-4340-85A3-A5531E510DB2}">
      <thm15:themeFamily xmlns:thm15="http://schemas.microsoft.com/office/thememl/2012/main" name="SBV_v2022-05-04" id="{FAD7DA5F-4CC4-489B-AD0C-D8980A931D4D}" vid="{C00C1CF7-662D-441F-92D3-5968D7638E3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5DAF25C6110A140B71E80E0D37FF236" ma:contentTypeVersion="8" ma:contentTypeDescription="Ein neues Dokument erstellen." ma:contentTypeScope="" ma:versionID="53385db1b24d0ced5ecb60eb33642db0">
  <xsd:schema xmlns:xsd="http://www.w3.org/2001/XMLSchema" xmlns:xs="http://www.w3.org/2001/XMLSchema" xmlns:p="http://schemas.microsoft.com/office/2006/metadata/properties" xmlns:ns2="4d2b3b22-d79a-4123-8da9-1049092db614" targetNamespace="http://schemas.microsoft.com/office/2006/metadata/properties" ma:root="true" ma:fieldsID="80153b2401c4e0da5f68d9637898371a" ns2:_="">
    <xsd:import namespace="4d2b3b22-d79a-4123-8da9-1049092db6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2b3b22-d79a-4123-8da9-1049092db6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F159A-8C80-4B9B-92D0-E5E4290A5A4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3634E4-6133-494A-B69C-32569DD95F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2b3b22-d79a-4123-8da9-1049092db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489886-019B-4B10-8C96-26B3D4E623DD}">
  <ds:schemaRefs>
    <ds:schemaRef ds:uri="http://schemas.microsoft.com/sharepoint/v3/contenttype/forms"/>
  </ds:schemaRefs>
</ds:datastoreItem>
</file>

<file path=customXml/itemProps4.xml><?xml version="1.0" encoding="utf-8"?>
<ds:datastoreItem xmlns:ds="http://schemas.openxmlformats.org/officeDocument/2006/customXml" ds:itemID="{ECE85D1C-5F24-459A-9A77-7DF156BCD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BfA___Merkblatt_DE</Template>
  <TotalTime>0</TotalTime>
  <Pages>3</Pages>
  <Words>553</Words>
  <Characters>3488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Fernandez de Dios</dc:creator>
  <cp:keywords/>
  <dc:description/>
  <cp:lastModifiedBy>Monica Fernandez de Dios</cp:lastModifiedBy>
  <cp:revision>2</cp:revision>
  <cp:lastPrinted>2025-05-09T14:51:00Z</cp:lastPrinted>
  <dcterms:created xsi:type="dcterms:W3CDTF">2025-05-19T11:32:00Z</dcterms:created>
  <dcterms:modified xsi:type="dcterms:W3CDTF">2025-05-19T11:32:00Z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0x01010085DAF25C6110A140B71E80E0D37FF236</vt:lpwstr>
  </property>
  <property fmtid="{D5CDD505-2E9C-101B-9397-08002B2CF9AE}" pid="3" name="Order">
    <vt:r8>843200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