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F4D0" w14:textId="263A6DFE" w:rsidR="003B7AFB" w:rsidRPr="0041731F" w:rsidRDefault="0041731F" w:rsidP="008D2A85">
      <w:pPr>
        <w:pStyle w:val="Dok-Titel"/>
        <w:framePr w:wrap="notBeside"/>
        <w:jc w:val="both"/>
        <w:rPr>
          <w:color w:val="A6A6A6" w:themeColor="background1" w:themeShade="A6"/>
        </w:rPr>
      </w:pPr>
      <w:r>
        <w:rPr>
          <w:color w:val="A6A6A6" w:themeColor="background1" w:themeShade="A6"/>
        </w:rPr>
        <w:t>Modello di lettera</w:t>
      </w:r>
    </w:p>
    <w:p w14:paraId="2EF32FC2" w14:textId="77777777" w:rsidR="00E37E43" w:rsidRDefault="00E37E43" w:rsidP="008D2A85">
      <w:pPr>
        <w:jc w:val="both"/>
      </w:pPr>
    </w:p>
    <w:p w14:paraId="6D56C02C" w14:textId="77777777" w:rsidR="00D96A68" w:rsidRDefault="00D96A68" w:rsidP="008D2A85">
      <w:pPr>
        <w:jc w:val="both"/>
      </w:pPr>
    </w:p>
    <w:p w14:paraId="7751C57C" w14:textId="77777777" w:rsidR="00E37E43" w:rsidRDefault="00E37E43" w:rsidP="008D2A85">
      <w:pPr>
        <w:jc w:val="both"/>
      </w:pPr>
    </w:p>
    <w:tbl>
      <w:tblPr>
        <w:tblStyle w:val="Tabellenraster"/>
        <w:tblW w:w="0" w:type="auto"/>
        <w:tblLook w:val="04A0" w:firstRow="1" w:lastRow="0" w:firstColumn="1" w:lastColumn="0" w:noHBand="0" w:noVBand="1"/>
      </w:tblPr>
      <w:tblGrid>
        <w:gridCol w:w="5382"/>
        <w:gridCol w:w="3969"/>
      </w:tblGrid>
      <w:tr w:rsidR="009A7F9F" w:rsidRPr="00452D97" w14:paraId="60156392" w14:textId="77777777" w:rsidTr="00AD6517">
        <w:trPr>
          <w:trHeight w:val="333"/>
        </w:trPr>
        <w:tc>
          <w:tcPr>
            <w:tcW w:w="5382" w:type="dxa"/>
            <w:vAlign w:val="center"/>
          </w:tcPr>
          <w:p w14:paraId="106BA904" w14:textId="6FD6D4D4" w:rsidR="009A7F9F" w:rsidRPr="00C859BA" w:rsidRDefault="009A7F9F" w:rsidP="008D2A85">
            <w:pPr>
              <w:jc w:val="both"/>
              <w:rPr>
                <w:b/>
                <w:bCs/>
              </w:rPr>
            </w:pPr>
            <w:r>
              <w:rPr>
                <w:b/>
              </w:rPr>
              <w:t>Nome e cognome della lavoratrice o del lavoratore</w:t>
            </w:r>
          </w:p>
        </w:tc>
        <w:tc>
          <w:tcPr>
            <w:tcW w:w="3969" w:type="dxa"/>
            <w:vAlign w:val="center"/>
          </w:tcPr>
          <w:p w14:paraId="0D3FB527" w14:textId="7B112B51" w:rsidR="009A7F9F" w:rsidRPr="002C7B05" w:rsidRDefault="002C7B05" w:rsidP="008D2A85">
            <w:pPr>
              <w:jc w:val="both"/>
              <w:rPr>
                <w:rFonts w:cstheme="minorHAnsi"/>
              </w:rPr>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9A7F9F" w:rsidRPr="00452D97" w14:paraId="33AF80DF" w14:textId="77777777" w:rsidTr="00AD6517">
        <w:trPr>
          <w:trHeight w:val="498"/>
        </w:trPr>
        <w:tc>
          <w:tcPr>
            <w:tcW w:w="5382" w:type="dxa"/>
            <w:vAlign w:val="center"/>
          </w:tcPr>
          <w:p w14:paraId="2F99C00A" w14:textId="02E65C09" w:rsidR="009A7F9F" w:rsidRPr="00C859BA" w:rsidRDefault="009A7F9F" w:rsidP="008D2A85">
            <w:pPr>
              <w:jc w:val="both"/>
              <w:rPr>
                <w:b/>
                <w:bCs/>
              </w:rPr>
            </w:pPr>
            <w:r>
              <w:rPr>
                <w:b/>
              </w:rPr>
              <w:t>Indirizzo della lavoratrice o del lavoratore</w:t>
            </w:r>
          </w:p>
        </w:tc>
        <w:tc>
          <w:tcPr>
            <w:tcW w:w="3969" w:type="dxa"/>
            <w:vAlign w:val="center"/>
          </w:tcPr>
          <w:p w14:paraId="38691DF8" w14:textId="41C50939" w:rsidR="009A7F9F" w:rsidRPr="002C7B05" w:rsidRDefault="002C7B05" w:rsidP="008D2A85">
            <w:pPr>
              <w:jc w:val="both"/>
              <w:rPr>
                <w:rFonts w:cstheme="minorHAnsi"/>
              </w:rPr>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bl>
    <w:p w14:paraId="6EEFB351" w14:textId="3900D161" w:rsidR="009A7F9F" w:rsidRDefault="009A7F9F" w:rsidP="008D2A85">
      <w:pPr>
        <w:jc w:val="both"/>
      </w:pPr>
    </w:p>
    <w:p w14:paraId="6F1F276D" w14:textId="77777777" w:rsidR="00F425D6" w:rsidRDefault="00F425D6" w:rsidP="008D2A85">
      <w:pPr>
        <w:jc w:val="both"/>
      </w:pPr>
    </w:p>
    <w:p w14:paraId="5BEBDE20" w14:textId="145CE9CF" w:rsidR="003B7AFB" w:rsidRPr="00405C50" w:rsidRDefault="00306228" w:rsidP="008D2A85">
      <w:pPr>
        <w:pStyle w:val="Untertitel"/>
        <w:jc w:val="both"/>
        <w:rPr>
          <w:color w:val="auto"/>
          <w:sz w:val="24"/>
          <w:szCs w:val="20"/>
        </w:rPr>
      </w:pPr>
      <w:r>
        <w:rPr>
          <w:color w:val="000000"/>
          <w:sz w:val="24"/>
        </w:rPr>
        <w:t xml:space="preserve">Ammonimento </w:t>
      </w:r>
      <w:r>
        <w:rPr>
          <w:color w:val="auto"/>
          <w:sz w:val="24"/>
        </w:rPr>
        <w:t xml:space="preserve">per violazioni delle disposizioni in materia di sicurezza </w:t>
      </w:r>
    </w:p>
    <w:p w14:paraId="18A81EC3" w14:textId="77777777" w:rsidR="00244623" w:rsidRDefault="00244623" w:rsidP="008D2A85">
      <w:pPr>
        <w:jc w:val="both"/>
      </w:pPr>
    </w:p>
    <w:p w14:paraId="363ABEDA" w14:textId="1F1FD526" w:rsidR="00244623" w:rsidRDefault="00244623" w:rsidP="008D2A85">
      <w:pPr>
        <w:spacing w:after="160" w:line="259" w:lineRule="auto"/>
        <w:jc w:val="both"/>
      </w:pPr>
      <w:r>
        <w:t>Egregio signor, Gentile signora [</w:t>
      </w:r>
      <w:r w:rsidR="00333940">
        <w:rPr>
          <w:rFonts w:ascii="Arial" w:hAnsi="Arial" w:cs="Arial"/>
          <w:highlight w:val="lightGray"/>
        </w:rPr>
        <w:fldChar w:fldCharType="begin" w:fldLock="1">
          <w:ffData>
            <w:name w:val=""/>
            <w:enabled/>
            <w:calcOnExit w:val="0"/>
            <w:textInput>
              <w:default w:val="Cognome"/>
            </w:textInput>
          </w:ffData>
        </w:fldChar>
      </w:r>
      <w:r w:rsidR="00333940">
        <w:rPr>
          <w:rFonts w:ascii="Arial" w:hAnsi="Arial" w:cs="Arial"/>
          <w:highlight w:val="lightGray"/>
        </w:rPr>
        <w:instrText xml:space="preserve"> FORMTEXT </w:instrText>
      </w:r>
      <w:r w:rsidR="00333940">
        <w:rPr>
          <w:rFonts w:ascii="Arial" w:hAnsi="Arial" w:cs="Arial"/>
          <w:highlight w:val="lightGray"/>
        </w:rPr>
      </w:r>
      <w:r w:rsidR="00333940">
        <w:rPr>
          <w:rFonts w:ascii="Arial" w:hAnsi="Arial" w:cs="Arial"/>
          <w:highlight w:val="lightGray"/>
        </w:rPr>
        <w:fldChar w:fldCharType="separate"/>
      </w:r>
      <w:r>
        <w:rPr>
          <w:rFonts w:ascii="Arial" w:hAnsi="Arial"/>
          <w:highlight w:val="lightGray"/>
        </w:rPr>
        <w:t>Cognome</w:t>
      </w:r>
      <w:r w:rsidR="00333940">
        <w:rPr>
          <w:rFonts w:ascii="Arial" w:hAnsi="Arial" w:cs="Arial"/>
          <w:highlight w:val="lightGray"/>
        </w:rPr>
        <w:fldChar w:fldCharType="end"/>
      </w:r>
      <w:r>
        <w:t>],</w:t>
      </w:r>
    </w:p>
    <w:p w14:paraId="06B887E4" w14:textId="16DA47D9" w:rsidR="00244623" w:rsidRPr="00E671CA" w:rsidRDefault="00EE453D" w:rsidP="008D2A85">
      <w:pPr>
        <w:spacing w:after="160" w:line="259" w:lineRule="auto"/>
        <w:jc w:val="both"/>
        <w:rPr>
          <w:color w:val="000000"/>
        </w:rPr>
      </w:pPr>
      <w:r>
        <w:t xml:space="preserve">la sicurezza e la salute di tutte le collaboratrici e di tutti i collaboratori hanno la massima priorità per la nostra azienda. </w:t>
      </w:r>
      <w:r>
        <w:rPr>
          <w:rFonts w:ascii="Arial" w:hAnsi="Arial"/>
        </w:rPr>
        <w:t xml:space="preserve">Ai sensi delle disposizioni di legge, in particolare dell’art. 82 cpv. 3 LAINF, i lavoratori devono assecondare il datore di lavoro nell’applicazione delle prescrizioni sulla prevenzione degli infortuni professionali e delle malattie professionali. </w:t>
      </w:r>
      <w:r>
        <w:t xml:space="preserve">Al fine di garantire questi standard, è imprescindibile il rispetto delle </w:t>
      </w:r>
      <w:r>
        <w:rPr>
          <w:color w:val="000000"/>
        </w:rPr>
        <w:t>disposizioni vigenti in azienda in materia di sicurezza. La recente ispezione interna all’azienda ha però accertato la violazione di alcune disposizioni da parte sua.</w:t>
      </w:r>
    </w:p>
    <w:p w14:paraId="2B724E70" w14:textId="77777777" w:rsidR="00F54924" w:rsidRPr="003A45CE" w:rsidRDefault="00F54924" w:rsidP="008D2A85">
      <w:pPr>
        <w:spacing w:after="160" w:line="259" w:lineRule="auto"/>
        <w:jc w:val="both"/>
      </w:pPr>
    </w:p>
    <w:tbl>
      <w:tblPr>
        <w:tblStyle w:val="Tabellenraster"/>
        <w:tblW w:w="0" w:type="auto"/>
        <w:tblLook w:val="04A0" w:firstRow="1" w:lastRow="0" w:firstColumn="1" w:lastColumn="0" w:noHBand="0" w:noVBand="1"/>
      </w:tblPr>
      <w:tblGrid>
        <w:gridCol w:w="4531"/>
        <w:gridCol w:w="4825"/>
      </w:tblGrid>
      <w:tr w:rsidR="006725CB" w14:paraId="019A850C" w14:textId="77777777" w:rsidTr="00AD6517">
        <w:trPr>
          <w:trHeight w:val="618"/>
        </w:trPr>
        <w:tc>
          <w:tcPr>
            <w:tcW w:w="4531" w:type="dxa"/>
            <w:vAlign w:val="center"/>
          </w:tcPr>
          <w:p w14:paraId="0A4A3FCF" w14:textId="6B09B19D" w:rsidR="006725CB" w:rsidRPr="006725CB" w:rsidRDefault="006725CB" w:rsidP="008D2A85">
            <w:pPr>
              <w:jc w:val="both"/>
              <w:rPr>
                <w:b/>
                <w:bCs/>
              </w:rPr>
            </w:pPr>
            <w:bookmarkStart w:id="0" w:name="_Toc27744123"/>
            <w:bookmarkStart w:id="1" w:name="_Toc27744168"/>
            <w:bookmarkStart w:id="2" w:name="_Toc27744184"/>
            <w:r>
              <w:rPr>
                <w:b/>
              </w:rPr>
              <w:t xml:space="preserve">Data dell’ispezione </w:t>
            </w:r>
          </w:p>
        </w:tc>
        <w:tc>
          <w:tcPr>
            <w:tcW w:w="4825" w:type="dxa"/>
            <w:vAlign w:val="center"/>
          </w:tcPr>
          <w:p w14:paraId="5D7EB034" w14:textId="223C8EED" w:rsidR="006725CB" w:rsidRDefault="00506E43"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6725CB" w14:paraId="04A38DAB" w14:textId="77777777" w:rsidTr="00AD6517">
        <w:trPr>
          <w:trHeight w:val="508"/>
        </w:trPr>
        <w:tc>
          <w:tcPr>
            <w:tcW w:w="4531" w:type="dxa"/>
            <w:vAlign w:val="center"/>
          </w:tcPr>
          <w:p w14:paraId="0A29F60A" w14:textId="6D1A3271" w:rsidR="006725CB" w:rsidRPr="006725CB" w:rsidRDefault="006725CB" w:rsidP="008D2A85">
            <w:pPr>
              <w:jc w:val="both"/>
              <w:rPr>
                <w:b/>
                <w:bCs/>
              </w:rPr>
            </w:pPr>
            <w:r>
              <w:rPr>
                <w:b/>
              </w:rPr>
              <w:t>Cantiere/parte di azienda interessati</w:t>
            </w:r>
          </w:p>
        </w:tc>
        <w:tc>
          <w:tcPr>
            <w:tcW w:w="4825" w:type="dxa"/>
            <w:vAlign w:val="center"/>
          </w:tcPr>
          <w:p w14:paraId="06D0A5A5" w14:textId="58FA7E1F" w:rsidR="006725CB" w:rsidRDefault="00506E43"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bl>
    <w:p w14:paraId="6946B5DC" w14:textId="77777777" w:rsidR="004A6468" w:rsidRDefault="004A6468" w:rsidP="008D2A85">
      <w:pPr>
        <w:jc w:val="both"/>
      </w:pPr>
    </w:p>
    <w:p w14:paraId="5F64EB90" w14:textId="77777777" w:rsidR="00554EC3" w:rsidRPr="004B2F3F" w:rsidRDefault="00554EC3" w:rsidP="008D2A85">
      <w:pPr>
        <w:jc w:val="both"/>
      </w:pPr>
    </w:p>
    <w:p w14:paraId="79E413AA" w14:textId="3480AAB6" w:rsidR="00F425D6" w:rsidRPr="00E671CA" w:rsidRDefault="00BE03A7" w:rsidP="008D2A85">
      <w:pPr>
        <w:jc w:val="both"/>
        <w:rPr>
          <w:color w:val="000000"/>
        </w:rPr>
      </w:pPr>
      <w:r>
        <w:rPr>
          <w:color w:val="000000"/>
        </w:rPr>
        <w:t>Indichiamo di seguito in modo inequivocabile le violazioni concrete e le misure da adottare accertate nel quadro dell’ispezione interna.</w:t>
      </w:r>
    </w:p>
    <w:p w14:paraId="52096091" w14:textId="77777777" w:rsidR="00BE03A7" w:rsidRPr="004B2F3F" w:rsidRDefault="00BE03A7" w:rsidP="008D2A85">
      <w:pPr>
        <w:jc w:val="both"/>
      </w:pPr>
    </w:p>
    <w:tbl>
      <w:tblPr>
        <w:tblStyle w:val="Tabellenraster"/>
        <w:tblW w:w="0" w:type="auto"/>
        <w:tblLook w:val="04A0" w:firstRow="1" w:lastRow="0" w:firstColumn="1" w:lastColumn="0" w:noHBand="0" w:noVBand="1"/>
      </w:tblPr>
      <w:tblGrid>
        <w:gridCol w:w="423"/>
        <w:gridCol w:w="4250"/>
        <w:gridCol w:w="4678"/>
      </w:tblGrid>
      <w:tr w:rsidR="00A16D78" w:rsidRPr="005924CF" w14:paraId="4D0852B7" w14:textId="5A7A7833" w:rsidTr="00AD6517">
        <w:trPr>
          <w:trHeight w:val="496"/>
        </w:trPr>
        <w:tc>
          <w:tcPr>
            <w:tcW w:w="423" w:type="dxa"/>
            <w:vAlign w:val="center"/>
          </w:tcPr>
          <w:p w14:paraId="0E8AAEB5" w14:textId="73749C96" w:rsidR="00A16D78" w:rsidRPr="005924CF" w:rsidRDefault="00A16D78" w:rsidP="008D2A85">
            <w:pPr>
              <w:jc w:val="both"/>
              <w:rPr>
                <w:b/>
                <w:bCs/>
              </w:rPr>
            </w:pPr>
            <w:r>
              <w:rPr>
                <w:b/>
              </w:rPr>
              <w:t>N.</w:t>
            </w:r>
          </w:p>
        </w:tc>
        <w:tc>
          <w:tcPr>
            <w:tcW w:w="4250" w:type="dxa"/>
            <w:vAlign w:val="center"/>
          </w:tcPr>
          <w:p w14:paraId="46928A92" w14:textId="4CBA6948" w:rsidR="00A16D78" w:rsidRPr="005924CF" w:rsidRDefault="00A16D78" w:rsidP="008D2A85">
            <w:pPr>
              <w:jc w:val="both"/>
              <w:rPr>
                <w:b/>
                <w:bCs/>
              </w:rPr>
            </w:pPr>
            <w:r>
              <w:rPr>
                <w:b/>
              </w:rPr>
              <w:t xml:space="preserve">Descrizione delle violazioni </w:t>
            </w:r>
          </w:p>
        </w:tc>
        <w:tc>
          <w:tcPr>
            <w:tcW w:w="4678" w:type="dxa"/>
            <w:vAlign w:val="center"/>
          </w:tcPr>
          <w:p w14:paraId="27622B59" w14:textId="3FD9416E" w:rsidR="00A16D78" w:rsidRPr="005924CF" w:rsidRDefault="00A16D78" w:rsidP="008D2A85">
            <w:pPr>
              <w:jc w:val="both"/>
              <w:rPr>
                <w:b/>
                <w:bCs/>
              </w:rPr>
            </w:pPr>
            <w:r>
              <w:rPr>
                <w:b/>
              </w:rPr>
              <w:t>Provvedimenti da adottare</w:t>
            </w:r>
          </w:p>
        </w:tc>
      </w:tr>
      <w:tr w:rsidR="00A16D78" w14:paraId="551757A0" w14:textId="2F82D449" w:rsidTr="00AD6517">
        <w:tc>
          <w:tcPr>
            <w:tcW w:w="423" w:type="dxa"/>
            <w:vAlign w:val="center"/>
          </w:tcPr>
          <w:p w14:paraId="30D9F10E" w14:textId="6C5C8881" w:rsidR="00A16D78" w:rsidRDefault="00A16D78" w:rsidP="008D2A85">
            <w:pPr>
              <w:jc w:val="both"/>
            </w:pPr>
            <w:r>
              <w:t>1</w:t>
            </w:r>
          </w:p>
        </w:tc>
        <w:tc>
          <w:tcPr>
            <w:tcW w:w="4250" w:type="dxa"/>
            <w:vAlign w:val="center"/>
          </w:tcPr>
          <w:p w14:paraId="535A0BBF" w14:textId="1896577E" w:rsidR="00A16D78" w:rsidRDefault="0039550F" w:rsidP="008D2A85">
            <w:pPr>
              <w:jc w:val="both"/>
            </w:pPr>
            <w:r>
              <w:t>Ad es. mancato utilizzo del casco di protezione</w:t>
            </w:r>
          </w:p>
        </w:tc>
        <w:tc>
          <w:tcPr>
            <w:tcW w:w="4678" w:type="dxa"/>
            <w:vAlign w:val="center"/>
          </w:tcPr>
          <w:p w14:paraId="4916D2A1" w14:textId="174F70D6" w:rsidR="00A16D78" w:rsidRDefault="0039550F" w:rsidP="008D2A85">
            <w:pPr>
              <w:jc w:val="both"/>
            </w:pPr>
            <w:r>
              <w:t>Ad es. utilizzo sistematico del casco di protezione in cantiere</w:t>
            </w:r>
          </w:p>
        </w:tc>
      </w:tr>
      <w:tr w:rsidR="00A16D78" w14:paraId="551B1D79" w14:textId="36A8FEF5" w:rsidTr="00AD6517">
        <w:tc>
          <w:tcPr>
            <w:tcW w:w="423" w:type="dxa"/>
            <w:vAlign w:val="center"/>
          </w:tcPr>
          <w:p w14:paraId="3262CE1B" w14:textId="77777777" w:rsidR="00A16D78" w:rsidRDefault="00A16D78" w:rsidP="008D2A85">
            <w:pPr>
              <w:jc w:val="both"/>
            </w:pPr>
          </w:p>
        </w:tc>
        <w:tc>
          <w:tcPr>
            <w:tcW w:w="4250" w:type="dxa"/>
            <w:vAlign w:val="center"/>
          </w:tcPr>
          <w:p w14:paraId="2D9F4814" w14:textId="16607F37" w:rsidR="00A16D78" w:rsidRDefault="00506E43"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c>
          <w:tcPr>
            <w:tcW w:w="4678" w:type="dxa"/>
            <w:vAlign w:val="center"/>
          </w:tcPr>
          <w:p w14:paraId="0C49BFD8" w14:textId="5A71C230" w:rsidR="00A16D78" w:rsidRDefault="00441EE2"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A16D78" w14:paraId="0134D50F" w14:textId="02FAFF93" w:rsidTr="00AD6517">
        <w:tc>
          <w:tcPr>
            <w:tcW w:w="423" w:type="dxa"/>
            <w:vAlign w:val="center"/>
          </w:tcPr>
          <w:p w14:paraId="34977567" w14:textId="77777777" w:rsidR="00A16D78" w:rsidRDefault="00A16D78" w:rsidP="008D2A85">
            <w:pPr>
              <w:jc w:val="both"/>
            </w:pPr>
          </w:p>
        </w:tc>
        <w:tc>
          <w:tcPr>
            <w:tcW w:w="4250" w:type="dxa"/>
            <w:vAlign w:val="center"/>
          </w:tcPr>
          <w:p w14:paraId="7B8976D4" w14:textId="7C76719F" w:rsidR="00A16D78" w:rsidRDefault="00441EE2"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c>
          <w:tcPr>
            <w:tcW w:w="4678" w:type="dxa"/>
            <w:vAlign w:val="center"/>
          </w:tcPr>
          <w:p w14:paraId="722B56C2" w14:textId="00842811" w:rsidR="00A16D78" w:rsidRDefault="00441EE2"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441EE2" w14:paraId="32C84DF8" w14:textId="77777777" w:rsidTr="00AD6517">
        <w:tc>
          <w:tcPr>
            <w:tcW w:w="423" w:type="dxa"/>
            <w:vAlign w:val="center"/>
          </w:tcPr>
          <w:p w14:paraId="4276F0BD" w14:textId="77777777" w:rsidR="00441EE2" w:rsidRDefault="00441EE2" w:rsidP="008D2A85">
            <w:pPr>
              <w:jc w:val="both"/>
            </w:pPr>
          </w:p>
        </w:tc>
        <w:tc>
          <w:tcPr>
            <w:tcW w:w="4250" w:type="dxa"/>
            <w:vAlign w:val="center"/>
          </w:tcPr>
          <w:p w14:paraId="67FE595A" w14:textId="1C97AA7A" w:rsidR="00441EE2" w:rsidRDefault="00441EE2" w:rsidP="008D2A85">
            <w:pPr>
              <w:jc w:val="both"/>
            </w:pPr>
            <w:r>
              <w:t>ecc.</w:t>
            </w:r>
          </w:p>
        </w:tc>
        <w:tc>
          <w:tcPr>
            <w:tcW w:w="4678" w:type="dxa"/>
            <w:vAlign w:val="center"/>
          </w:tcPr>
          <w:p w14:paraId="23B6B19B" w14:textId="75784057" w:rsidR="00441EE2" w:rsidRDefault="00441EE2" w:rsidP="008D2A85">
            <w:pPr>
              <w:jc w:val="both"/>
            </w:pPr>
            <w:r>
              <w:t>ecc.</w:t>
            </w:r>
          </w:p>
        </w:tc>
      </w:tr>
    </w:tbl>
    <w:p w14:paraId="493E421E" w14:textId="77777777" w:rsidR="003421F0" w:rsidRDefault="003421F0" w:rsidP="008D2A85">
      <w:pPr>
        <w:spacing w:after="160" w:line="259" w:lineRule="auto"/>
        <w:jc w:val="both"/>
      </w:pPr>
    </w:p>
    <w:p w14:paraId="1A3D8410" w14:textId="77777777" w:rsidR="00F425D6" w:rsidRDefault="00F425D6" w:rsidP="008D2A85">
      <w:pPr>
        <w:spacing w:after="160" w:line="259" w:lineRule="auto"/>
        <w:jc w:val="both"/>
      </w:pPr>
    </w:p>
    <w:p w14:paraId="571F1396" w14:textId="5E3F3AE1" w:rsidR="00473FE4" w:rsidRDefault="00473FE4">
      <w:pPr>
        <w:tabs>
          <w:tab w:val="clear" w:pos="1038"/>
        </w:tabs>
      </w:pPr>
      <w:r>
        <w:br w:type="page"/>
      </w:r>
    </w:p>
    <w:p w14:paraId="57E7D5C8" w14:textId="77777777" w:rsidR="00473FE4" w:rsidRDefault="00473FE4" w:rsidP="00473FE4">
      <w:pPr>
        <w:spacing w:after="160" w:line="259" w:lineRule="auto"/>
        <w:jc w:val="both"/>
      </w:pPr>
    </w:p>
    <w:p w14:paraId="6CB9E576" w14:textId="77777777" w:rsidR="00473FE4" w:rsidRDefault="00473FE4" w:rsidP="00473FE4">
      <w:pPr>
        <w:spacing w:after="160" w:line="259" w:lineRule="auto"/>
        <w:jc w:val="both"/>
      </w:pPr>
    </w:p>
    <w:p w14:paraId="5C0C6844" w14:textId="740130CC" w:rsidR="00473FE4" w:rsidRDefault="00473FE4" w:rsidP="00473FE4">
      <w:pPr>
        <w:spacing w:after="160" w:line="259" w:lineRule="auto"/>
        <w:jc w:val="both"/>
      </w:pPr>
      <w:r>
        <w:t>Per il futuro, la esortiamo ad attenersi strettamente alle prescrizioni vigenti. In caso di ulteriori violazioni, ci riserviamo di adottare provvedimenti disciplinari che possono andare da un’ammonizione scritta a una sanzione pecuniaria, fino a conseguenze giuslavoristiche come un licenziamento. Il rispetto delle disposizioni sarà sorvegliato regolarmente.</w:t>
      </w:r>
    </w:p>
    <w:p w14:paraId="6308EB0B" w14:textId="15833EEE" w:rsidR="00473FE4" w:rsidRDefault="00473FE4" w:rsidP="00473FE4">
      <w:pPr>
        <w:spacing w:after="160" w:line="259" w:lineRule="auto"/>
        <w:jc w:val="both"/>
      </w:pPr>
      <w:r>
        <w:t xml:space="preserve">Ci attendiamo che prenda sul serio il presente </w:t>
      </w:r>
      <w:r>
        <w:rPr>
          <w:color w:val="000000"/>
        </w:rPr>
        <w:t xml:space="preserve">ammonimento </w:t>
      </w:r>
      <w:r>
        <w:t>e che in futuro non manchi di ottemperare agli obblighi previsti. Le ricordiamo inoltre che nella nostra azienda vige la regola di dire «STOP» in presenza di una violazione di una delle regole vitali. La invitiamo a segnalare eventuali anomalie al suo superiore o, se possibile, ad attuare direttamente le misure di sicurezza necessarie. Siamo a disposizione per eventuali chiarimenti.</w:t>
      </w:r>
    </w:p>
    <w:p w14:paraId="71D5592E" w14:textId="77777777" w:rsidR="005F315F" w:rsidRPr="0039663E" w:rsidRDefault="005F315F" w:rsidP="00473FE4">
      <w:pPr>
        <w:spacing w:after="160" w:line="259" w:lineRule="auto"/>
        <w:jc w:val="both"/>
      </w:pPr>
    </w:p>
    <w:p w14:paraId="682DE5E0" w14:textId="77777777" w:rsidR="00473FE4" w:rsidRDefault="00473FE4" w:rsidP="00473FE4">
      <w:pPr>
        <w:spacing w:after="160" w:line="259" w:lineRule="auto"/>
        <w:jc w:val="both"/>
        <w:rPr>
          <w:rFonts w:ascii="Arial" w:hAnsi="Arial" w:cs="Arial"/>
        </w:rPr>
      </w:pPr>
      <w:r>
        <w:rPr>
          <w:rFonts w:ascii="Arial" w:hAnsi="Arial"/>
        </w:rPr>
        <w:t>Apponendo la sua firma, la lavoratrice o il lavoratore conferma di aver preso atto delle presenti direttive e di averle comprese.</w:t>
      </w:r>
    </w:p>
    <w:p w14:paraId="2A198765" w14:textId="77777777" w:rsidR="00473FE4" w:rsidRDefault="00473FE4" w:rsidP="00473FE4">
      <w:pPr>
        <w:spacing w:after="160" w:line="259" w:lineRule="auto"/>
        <w:jc w:val="both"/>
        <w:rPr>
          <w:rFonts w:ascii="Arial" w:hAnsi="Arial" w:cs="Arial"/>
        </w:rPr>
      </w:pPr>
    </w:p>
    <w:tbl>
      <w:tblPr>
        <w:tblStyle w:val="Tabellenraster"/>
        <w:tblW w:w="0" w:type="auto"/>
        <w:tblLook w:val="04A0" w:firstRow="1" w:lastRow="0" w:firstColumn="1" w:lastColumn="0" w:noHBand="0" w:noVBand="1"/>
      </w:tblPr>
      <w:tblGrid>
        <w:gridCol w:w="4879"/>
        <w:gridCol w:w="4619"/>
      </w:tblGrid>
      <w:tr w:rsidR="00473FE4" w14:paraId="1D9138D8" w14:textId="77777777" w:rsidTr="005F315F">
        <w:trPr>
          <w:trHeight w:val="1713"/>
        </w:trPr>
        <w:tc>
          <w:tcPr>
            <w:tcW w:w="4957" w:type="dxa"/>
            <w:vAlign w:val="center"/>
          </w:tcPr>
          <w:p w14:paraId="43D8BD42" w14:textId="77777777" w:rsidR="00473FE4" w:rsidRPr="00634B20" w:rsidRDefault="00473FE4" w:rsidP="00156580">
            <w:pPr>
              <w:jc w:val="both"/>
              <w:rPr>
                <w:b/>
                <w:bCs/>
              </w:rPr>
            </w:pPr>
            <w:r>
              <w:rPr>
                <w:b/>
              </w:rPr>
              <w:t>Luogo e data:</w:t>
            </w:r>
            <w:r>
              <w:t xml:space="preserve"> </w:t>
            </w: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c>
          <w:tcPr>
            <w:tcW w:w="4672" w:type="dxa"/>
            <w:vAlign w:val="center"/>
          </w:tcPr>
          <w:p w14:paraId="6CE1629E" w14:textId="77777777" w:rsidR="00473FE4" w:rsidRPr="00634B20" w:rsidRDefault="00473FE4" w:rsidP="00156580">
            <w:pPr>
              <w:jc w:val="both"/>
              <w:rPr>
                <w:b/>
                <w:bCs/>
              </w:rPr>
            </w:pPr>
            <w:r>
              <w:rPr>
                <w:b/>
              </w:rPr>
              <w:t>Luogo e data:</w:t>
            </w:r>
            <w:r>
              <w:t xml:space="preserve"> </w:t>
            </w: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473FE4" w14:paraId="7BFF3FF2" w14:textId="77777777" w:rsidTr="005F315F">
        <w:trPr>
          <w:trHeight w:val="1561"/>
        </w:trPr>
        <w:tc>
          <w:tcPr>
            <w:tcW w:w="4957" w:type="dxa"/>
          </w:tcPr>
          <w:p w14:paraId="673E6A3E" w14:textId="77777777" w:rsidR="00473FE4" w:rsidRDefault="00473FE4" w:rsidP="00156580">
            <w:pPr>
              <w:rPr>
                <w:b/>
                <w:bCs/>
              </w:rPr>
            </w:pPr>
            <w:r>
              <w:rPr>
                <w:b/>
              </w:rPr>
              <w:t>Firma:</w:t>
            </w:r>
          </w:p>
          <w:p w14:paraId="1C530CA1" w14:textId="77777777" w:rsidR="005F315F" w:rsidRDefault="005F315F" w:rsidP="00156580">
            <w:pPr>
              <w:rPr>
                <w:b/>
                <w:bCs/>
              </w:rPr>
            </w:pPr>
          </w:p>
          <w:p w14:paraId="730E5BB5" w14:textId="77777777" w:rsidR="005F315F" w:rsidRDefault="005F315F" w:rsidP="00156580">
            <w:pPr>
              <w:rPr>
                <w:b/>
                <w:bCs/>
              </w:rPr>
            </w:pPr>
          </w:p>
          <w:p w14:paraId="426B97D2" w14:textId="77777777" w:rsidR="005F315F" w:rsidRDefault="005F315F" w:rsidP="00156580">
            <w:pPr>
              <w:rPr>
                <w:b/>
                <w:bCs/>
              </w:rPr>
            </w:pPr>
          </w:p>
          <w:p w14:paraId="4DFE2922" w14:textId="77777777" w:rsidR="005F315F" w:rsidRDefault="005F315F" w:rsidP="00156580">
            <w:pPr>
              <w:rPr>
                <w:b/>
                <w:bCs/>
              </w:rPr>
            </w:pPr>
          </w:p>
          <w:p w14:paraId="2EAA2906" w14:textId="77777777" w:rsidR="00396795" w:rsidRDefault="00396795" w:rsidP="00156580">
            <w:pPr>
              <w:rPr>
                <w:b/>
                <w:bCs/>
              </w:rPr>
            </w:pPr>
          </w:p>
          <w:p w14:paraId="110233DE" w14:textId="77777777" w:rsidR="005F315F" w:rsidRDefault="005F315F" w:rsidP="00156580">
            <w:pPr>
              <w:rPr>
                <w:b/>
                <w:bCs/>
              </w:rPr>
            </w:pPr>
          </w:p>
          <w:p w14:paraId="607EBA11" w14:textId="2A7CCE47" w:rsidR="00473FE4" w:rsidRDefault="00473FE4" w:rsidP="00156580">
            <w:pPr>
              <w:rPr>
                <w:b/>
                <w:bCs/>
              </w:rPr>
            </w:pPr>
            <w:r>
              <w:rPr>
                <w:b/>
              </w:rPr>
              <w:t>Responsabile per l’azienda:</w:t>
            </w:r>
          </w:p>
          <w:p w14:paraId="78B50D71" w14:textId="77777777" w:rsidR="00473FE4" w:rsidRDefault="00473FE4" w:rsidP="00156580">
            <w:pPr>
              <w:rPr>
                <w:b/>
                <w:bCs/>
              </w:rPr>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p w14:paraId="54D19E23" w14:textId="77777777" w:rsidR="00473FE4" w:rsidRPr="00203651" w:rsidRDefault="00473FE4" w:rsidP="00156580"/>
        </w:tc>
        <w:tc>
          <w:tcPr>
            <w:tcW w:w="4672" w:type="dxa"/>
          </w:tcPr>
          <w:p w14:paraId="08AC88BF" w14:textId="77777777" w:rsidR="00473FE4" w:rsidRDefault="00473FE4" w:rsidP="00156580">
            <w:pPr>
              <w:rPr>
                <w:b/>
                <w:bCs/>
              </w:rPr>
            </w:pPr>
            <w:r>
              <w:rPr>
                <w:b/>
              </w:rPr>
              <w:t>Firma:</w:t>
            </w:r>
          </w:p>
          <w:p w14:paraId="713BBCB8" w14:textId="77777777" w:rsidR="00396795" w:rsidRDefault="00396795" w:rsidP="00156580">
            <w:pPr>
              <w:rPr>
                <w:b/>
                <w:bCs/>
              </w:rPr>
            </w:pPr>
          </w:p>
          <w:p w14:paraId="41E69CD6" w14:textId="77777777" w:rsidR="00396795" w:rsidRDefault="00396795" w:rsidP="00156580">
            <w:pPr>
              <w:rPr>
                <w:b/>
                <w:bCs/>
              </w:rPr>
            </w:pPr>
          </w:p>
          <w:p w14:paraId="090E9B3E" w14:textId="77777777" w:rsidR="00396795" w:rsidRDefault="00396795" w:rsidP="00156580">
            <w:pPr>
              <w:rPr>
                <w:b/>
                <w:bCs/>
              </w:rPr>
            </w:pPr>
          </w:p>
          <w:p w14:paraId="41C4123B" w14:textId="77777777" w:rsidR="00396795" w:rsidRDefault="00396795" w:rsidP="00156580">
            <w:pPr>
              <w:rPr>
                <w:b/>
                <w:bCs/>
              </w:rPr>
            </w:pPr>
          </w:p>
          <w:p w14:paraId="7AABF2EB" w14:textId="77777777" w:rsidR="00396795" w:rsidRDefault="00396795" w:rsidP="00156580">
            <w:pPr>
              <w:rPr>
                <w:b/>
                <w:bCs/>
              </w:rPr>
            </w:pPr>
          </w:p>
          <w:p w14:paraId="761CA352" w14:textId="77777777" w:rsidR="00396795" w:rsidRDefault="00396795" w:rsidP="00156580">
            <w:pPr>
              <w:rPr>
                <w:b/>
                <w:bCs/>
              </w:rPr>
            </w:pPr>
          </w:p>
          <w:p w14:paraId="5E06CDAB" w14:textId="31932C70" w:rsidR="00473FE4" w:rsidRDefault="00473FE4" w:rsidP="00156580">
            <w:pPr>
              <w:rPr>
                <w:b/>
                <w:bCs/>
              </w:rPr>
            </w:pPr>
            <w:r>
              <w:rPr>
                <w:b/>
              </w:rPr>
              <w:t>Lavoratrice/lavoratore:</w:t>
            </w:r>
          </w:p>
          <w:p w14:paraId="460D017F" w14:textId="77777777" w:rsidR="00473FE4" w:rsidRPr="00634B20" w:rsidRDefault="00473FE4" w:rsidP="00156580">
            <w:pPr>
              <w:rPr>
                <w:b/>
                <w:bCs/>
              </w:rPr>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bl>
    <w:p w14:paraId="3AC2BE54" w14:textId="77777777" w:rsidR="00473FE4" w:rsidRDefault="00473FE4" w:rsidP="008D2A85">
      <w:pPr>
        <w:spacing w:after="160" w:line="259" w:lineRule="auto"/>
        <w:jc w:val="both"/>
      </w:pPr>
    </w:p>
    <w:p w14:paraId="31D915B7" w14:textId="77777777" w:rsidR="00F425D6" w:rsidRDefault="00F425D6" w:rsidP="008D2A85">
      <w:pPr>
        <w:spacing w:after="160" w:line="259" w:lineRule="auto"/>
        <w:jc w:val="both"/>
      </w:pPr>
    </w:p>
    <w:p w14:paraId="3FFB34F6" w14:textId="77777777" w:rsidR="00DE5A5C" w:rsidRDefault="00DE5A5C" w:rsidP="008D2A85">
      <w:pPr>
        <w:spacing w:after="160" w:line="259" w:lineRule="auto"/>
        <w:jc w:val="both"/>
      </w:pPr>
    </w:p>
    <w:p w14:paraId="59C31F60" w14:textId="77777777" w:rsidR="00DE5A5C" w:rsidRDefault="00DE5A5C" w:rsidP="008D2A85">
      <w:pPr>
        <w:spacing w:after="160" w:line="259" w:lineRule="auto"/>
        <w:jc w:val="both"/>
      </w:pPr>
    </w:p>
    <w:p w14:paraId="4E9A14CD" w14:textId="77777777" w:rsidR="00047D2D" w:rsidRDefault="00047D2D" w:rsidP="008D2A85">
      <w:pPr>
        <w:spacing w:after="160" w:line="259" w:lineRule="auto"/>
        <w:jc w:val="both"/>
      </w:pPr>
    </w:p>
    <w:p w14:paraId="6F708BBE" w14:textId="166C9860" w:rsidR="00F425D6" w:rsidRDefault="00F425D6" w:rsidP="008D2A85">
      <w:pPr>
        <w:spacing w:after="160" w:line="259" w:lineRule="auto"/>
        <w:jc w:val="both"/>
      </w:pPr>
      <w:r>
        <w:t xml:space="preserve">Basi giuridiche (scheda informativa UCSL in allegato). </w:t>
      </w:r>
      <w:bookmarkEnd w:id="0"/>
      <w:bookmarkEnd w:id="1"/>
      <w:bookmarkEnd w:id="2"/>
    </w:p>
    <w:sectPr w:rsidR="00F425D6" w:rsidSect="00785233">
      <w:headerReference w:type="even" r:id="rId11"/>
      <w:headerReference w:type="default" r:id="rId12"/>
      <w:footerReference w:type="even" r:id="rId13"/>
      <w:footerReference w:type="default" r:id="rId14"/>
      <w:headerReference w:type="first" r:id="rId15"/>
      <w:footerReference w:type="first" r:id="rId16"/>
      <w:pgSz w:w="11906" w:h="16838" w:code="9"/>
      <w:pgMar w:top="2835" w:right="991" w:bottom="1276" w:left="1417" w:header="851" w:footer="340"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B726F" w14:textId="77777777" w:rsidR="0038442B" w:rsidRDefault="0038442B" w:rsidP="0070135A">
      <w:pPr>
        <w:spacing w:line="240" w:lineRule="auto"/>
      </w:pPr>
      <w:r>
        <w:separator/>
      </w:r>
    </w:p>
  </w:endnote>
  <w:endnote w:type="continuationSeparator" w:id="0">
    <w:p w14:paraId="5488486A" w14:textId="77777777" w:rsidR="0038442B" w:rsidRDefault="0038442B" w:rsidP="00701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63EA" w14:textId="77777777" w:rsidR="005012F2" w:rsidRDefault="005012F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9CD9" w14:textId="38AED08D" w:rsidR="00785233" w:rsidRPr="005012F2" w:rsidRDefault="005012F2">
    <w:pPr>
      <w:pStyle w:val="Fuzeile"/>
      <w:rPr>
        <w:szCs w:val="16"/>
      </w:rPr>
    </w:pPr>
    <w:r w:rsidRPr="005012F2">
      <w:rPr>
        <w:szCs w:val="16"/>
      </w:rPr>
      <w:t xml:space="preserve">BFA-FO-014_Ammonimento per violazioni delle disposizioni in materia di sicurezza, Modello di lettera </w:t>
    </w:r>
    <w:sdt>
      <w:sdtPr>
        <w:rPr>
          <w:szCs w:val="16"/>
        </w:rPr>
        <w:id w:val="1794181265"/>
        <w:docPartObj>
          <w:docPartGallery w:val="Page Numbers (Bottom of Page)"/>
          <w:docPartUnique/>
        </w:docPartObj>
      </w:sdtPr>
      <w:sdtContent>
        <w:sdt>
          <w:sdtPr>
            <w:rPr>
              <w:szCs w:val="16"/>
            </w:rPr>
            <w:id w:val="-1658917364"/>
            <w:docPartObj>
              <w:docPartGallery w:val="Page Numbers (Top of Page)"/>
              <w:docPartUnique/>
            </w:docPartObj>
          </w:sdtPr>
          <w:sdtContent>
            <w:r w:rsidRPr="005012F2">
              <w:rPr>
                <w:szCs w:val="16"/>
              </w:rPr>
              <w:tab/>
            </w:r>
            <w:r w:rsidRPr="005012F2">
              <w:rPr>
                <w:szCs w:val="16"/>
              </w:rPr>
              <w:tab/>
              <w:t xml:space="preserve">Pagina </w:t>
            </w:r>
            <w:r w:rsidRPr="005012F2">
              <w:rPr>
                <w:b/>
                <w:szCs w:val="16"/>
              </w:rPr>
              <w:fldChar w:fldCharType="begin"/>
            </w:r>
            <w:r w:rsidRPr="005012F2">
              <w:rPr>
                <w:b/>
                <w:szCs w:val="16"/>
              </w:rPr>
              <w:instrText>PAGE</w:instrText>
            </w:r>
            <w:r w:rsidRPr="005012F2">
              <w:rPr>
                <w:b/>
                <w:szCs w:val="16"/>
              </w:rPr>
              <w:fldChar w:fldCharType="separate"/>
            </w:r>
            <w:r w:rsidRPr="005012F2">
              <w:rPr>
                <w:b/>
                <w:szCs w:val="16"/>
              </w:rPr>
              <w:t>1</w:t>
            </w:r>
            <w:r w:rsidRPr="005012F2">
              <w:rPr>
                <w:b/>
                <w:szCs w:val="16"/>
              </w:rPr>
              <w:fldChar w:fldCharType="end"/>
            </w:r>
            <w:r w:rsidRPr="005012F2">
              <w:rPr>
                <w:szCs w:val="16"/>
              </w:rPr>
              <w:t xml:space="preserve"> di </w:t>
            </w:r>
            <w:r w:rsidRPr="005012F2">
              <w:rPr>
                <w:b/>
                <w:szCs w:val="16"/>
              </w:rPr>
              <w:fldChar w:fldCharType="begin"/>
            </w:r>
            <w:r w:rsidRPr="005012F2">
              <w:rPr>
                <w:b/>
                <w:szCs w:val="16"/>
              </w:rPr>
              <w:instrText>NUMPAGES</w:instrText>
            </w:r>
            <w:r w:rsidRPr="005012F2">
              <w:rPr>
                <w:b/>
                <w:szCs w:val="16"/>
              </w:rPr>
              <w:fldChar w:fldCharType="separate"/>
            </w:r>
            <w:r w:rsidRPr="005012F2">
              <w:rPr>
                <w:b/>
                <w:szCs w:val="16"/>
              </w:rPr>
              <w:t>2</w:t>
            </w:r>
            <w:r w:rsidRPr="005012F2">
              <w:rPr>
                <w:b/>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648303"/>
      <w:docPartObj>
        <w:docPartGallery w:val="Page Numbers (Bottom of Page)"/>
        <w:docPartUnique/>
      </w:docPartObj>
    </w:sdtPr>
    <w:sdtContent>
      <w:sdt>
        <w:sdtPr>
          <w:id w:val="-1705238520"/>
          <w:docPartObj>
            <w:docPartGallery w:val="Page Numbers (Top of Page)"/>
            <w:docPartUnique/>
          </w:docPartObj>
        </w:sdtPr>
        <w:sdtContent>
          <w:p w14:paraId="3250AC62" w14:textId="5622F8CE" w:rsidR="00785233" w:rsidRDefault="00785233" w:rsidP="00785233">
            <w:pPr>
              <w:pStyle w:val="Fuzeile"/>
              <w:ind w:left="6381" w:firstLine="709"/>
            </w:pPr>
            <w:r>
              <w:t xml:space="preserve">Pagina </w:t>
            </w:r>
            <w:r>
              <w:rPr>
                <w:b/>
                <w:sz w:val="24"/>
              </w:rPr>
              <w:fldChar w:fldCharType="begin"/>
            </w:r>
            <w:r>
              <w:rPr>
                <w:b/>
              </w:rPr>
              <w:instrText>PAGE</w:instrText>
            </w:r>
            <w:r>
              <w:rPr>
                <w:b/>
                <w:sz w:val="24"/>
              </w:rPr>
              <w:fldChar w:fldCharType="separate"/>
            </w:r>
            <w:r>
              <w:rPr>
                <w:b/>
              </w:rPr>
              <w:t>2</w:t>
            </w:r>
            <w:r>
              <w:rPr>
                <w:b/>
                <w:sz w:val="24"/>
              </w:rPr>
              <w:fldChar w:fldCharType="end"/>
            </w:r>
            <w:r>
              <w:t xml:space="preserve"> di </w:t>
            </w:r>
            <w:r>
              <w:rPr>
                <w:b/>
                <w:sz w:val="24"/>
              </w:rPr>
              <w:fldChar w:fldCharType="begin"/>
            </w:r>
            <w:r>
              <w:rPr>
                <w:b/>
              </w:rPr>
              <w:instrText>NUMPAGES</w:instrText>
            </w:r>
            <w:r>
              <w:rPr>
                <w:b/>
                <w:sz w:val="24"/>
              </w:rPr>
              <w:fldChar w:fldCharType="separate"/>
            </w:r>
            <w:r>
              <w:rPr>
                <w:b/>
              </w:rPr>
              <w:t>2</w:t>
            </w:r>
            <w:r>
              <w:rPr>
                <w:b/>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A8BAA" w14:textId="77777777" w:rsidR="0038442B" w:rsidRDefault="0038442B" w:rsidP="0070135A">
      <w:pPr>
        <w:spacing w:line="240" w:lineRule="auto"/>
      </w:pPr>
    </w:p>
  </w:footnote>
  <w:footnote w:type="continuationSeparator" w:id="0">
    <w:p w14:paraId="4074FDE0" w14:textId="77777777" w:rsidR="0038442B" w:rsidRDefault="0038442B" w:rsidP="00701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30A6" w14:textId="77777777" w:rsidR="005012F2" w:rsidRDefault="005012F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B254" w14:textId="72236211" w:rsidR="00047D2D" w:rsidRDefault="00047D2D">
    <w:pPr>
      <w:pStyle w:val="Kopfzeile"/>
    </w:pPr>
    <w:r>
      <w:rPr>
        <w:noProof/>
      </w:rPr>
      <mc:AlternateContent>
        <mc:Choice Requires="wps">
          <w:drawing>
            <wp:anchor distT="45720" distB="45720" distL="114300" distR="114300" simplePos="0" relativeHeight="251667456" behindDoc="0" locked="0" layoutInCell="1" allowOverlap="1" wp14:anchorId="527619CA" wp14:editId="2E7852BE">
              <wp:simplePos x="0" y="0"/>
              <wp:positionH relativeFrom="column">
                <wp:posOffset>3776980</wp:posOffset>
              </wp:positionH>
              <wp:positionV relativeFrom="paragraph">
                <wp:posOffset>297180</wp:posOffset>
              </wp:positionV>
              <wp:extent cx="1428750" cy="371475"/>
              <wp:effectExtent l="0" t="0" r="19050" b="28575"/>
              <wp:wrapSquare wrapText="bothSides"/>
              <wp:docPr id="7227471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71475"/>
                      </a:xfrm>
                      <a:prstGeom prst="rect">
                        <a:avLst/>
                      </a:prstGeom>
                      <a:solidFill>
                        <a:srgbClr val="FFFFFF"/>
                      </a:solidFill>
                      <a:ln w="9525">
                        <a:solidFill>
                          <a:schemeClr val="bg1"/>
                        </a:solidFill>
                        <a:miter lim="800000"/>
                        <a:headEnd/>
                        <a:tailEnd/>
                      </a:ln>
                    </wps:spPr>
                    <wps:txbx>
                      <w:txbxContent>
                        <w:p w14:paraId="3D6F202B" w14:textId="2EB544CB" w:rsidR="00047D2D" w:rsidRPr="00047D2D" w:rsidRDefault="00047D2D">
                          <w:pPr>
                            <w:rPr>
                              <w:color w:val="A6A6A6" w:themeColor="background1" w:themeShade="A6"/>
                            </w:rPr>
                          </w:pPr>
                          <w:r>
                            <w:rPr>
                              <w:color w:val="A6A6A6" w:themeColor="background1" w:themeShade="A6"/>
                            </w:rPr>
                            <w:t>(Logo dell’impresa)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7619CA" id="_x0000_t202" coordsize="21600,21600" o:spt="202" path="m,l,21600r21600,l21600,xe">
              <v:stroke joinstyle="miter"/>
              <v:path gradientshapeok="t" o:connecttype="rect"/>
            </v:shapetype>
            <v:shape id="Textfeld 2" o:spid="_x0000_s1026" type="#_x0000_t202" style="position:absolute;margin-left:297.4pt;margin-top:23.4pt;width:112.5pt;height:29.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" strokecolor="white [3212]">
              <v:textbox>
                <w:txbxContent>
                  <w:p w14:paraId="3D6F202B" w14:textId="2EB544CB" w:rsidR="00047D2D" w:rsidRPr="00047D2D" w:rsidRDefault="00047D2D">
                    <w:pPr>
                      <w:rPr>
                        <w:color w:val="A6A6A6" w:themeColor="background1" w:themeShade="A6"/>
                      </w:rPr>
                    </w:pPr>
                    <w:r>
                      <w:rPr>
                        <w:color w:val="A6A6A6" w:themeColor="background1" w:themeShade="A6"/>
                      </w:rPr>
                      <w:t xml:space="preserve">(Logo dell’impresa)</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FC60" w14:textId="3E83A99F" w:rsidR="00DB280B" w:rsidRDefault="00BB1E4F">
    <w:pPr>
      <w:pStyle w:val="Kopfzeile"/>
    </w:pPr>
    <w:r>
      <w:rPr>
        <w:noProof/>
      </w:rPr>
      <mc:AlternateContent>
        <mc:Choice Requires="wps">
          <w:drawing>
            <wp:anchor distT="45720" distB="45720" distL="114300" distR="114300" simplePos="0" relativeHeight="251657216" behindDoc="0" locked="0" layoutInCell="1" allowOverlap="1" wp14:anchorId="4AC67763" wp14:editId="7798F2CC">
              <wp:simplePos x="0" y="0"/>
              <wp:positionH relativeFrom="column">
                <wp:posOffset>3643630</wp:posOffset>
              </wp:positionH>
              <wp:positionV relativeFrom="paragraph">
                <wp:posOffset>412115</wp:posOffset>
              </wp:positionV>
              <wp:extent cx="1551305" cy="381000"/>
              <wp:effectExtent l="0" t="0" r="10795"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305" cy="381000"/>
                      </a:xfrm>
                      <a:prstGeom prst="rect">
                        <a:avLst/>
                      </a:prstGeom>
                      <a:solidFill>
                        <a:srgbClr val="FFFFFF"/>
                      </a:solidFill>
                      <a:ln w="9525">
                        <a:solidFill>
                          <a:schemeClr val="bg1"/>
                        </a:solidFill>
                        <a:miter lim="800000"/>
                        <a:headEnd/>
                        <a:tailEnd/>
                      </a:ln>
                    </wps:spPr>
                    <wps:txbx>
                      <w:txbxContent>
                        <w:p w14:paraId="26EEFEA7" w14:textId="4A0AC7B3" w:rsidR="00BB1E4F" w:rsidRPr="00C866AA" w:rsidRDefault="0013359B" w:rsidP="00BB1E4F">
                          <w:pPr>
                            <w:pStyle w:val="Kopfzeile"/>
                            <w:rPr>
                              <w:sz w:val="24"/>
                              <w:szCs w:val="32"/>
                            </w:rPr>
                          </w:pPr>
                          <w:r>
                            <w:rPr>
                              <w:sz w:val="24"/>
                            </w:rPr>
                            <w:t>(Logo dell’impresa)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C67763" id="_x0000_t202" coordsize="21600,21600" o:spt="202" path="m,l,21600r21600,l21600,xe">
              <v:stroke joinstyle="miter"/>
              <v:path gradientshapeok="t" o:connecttype="rect"/>
            </v:shapetype>
            <v:shape id="_x0000_s1027" type="#_x0000_t202" style="position:absolute;margin-left:286.9pt;margin-top:32.45pt;width:122.15pt;height:30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" strokecolor="white [3212]">
              <v:textbox>
                <w:txbxContent>
                  <w:p w14:paraId="26EEFEA7" w14:textId="4A0AC7B3" w:rsidR="00BB1E4F" w:rsidRPr="00C866AA" w:rsidRDefault="0013359B" w:rsidP="00BB1E4F">
                    <w:pPr>
                      <w:pStyle w:val="Kopfzeile"/>
                      <w:rPr>
                        <w:sz w:val="24"/>
                        <w:szCs w:val="32"/>
                      </w:rPr>
                    </w:pPr>
                    <w:r>
                      <w:rPr>
                        <w:sz w:val="24"/>
                      </w:rPr>
                      <w:t xml:space="preserve">(Logo dell’impresa)</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EC1F8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BC6CD0"/>
    <w:multiLevelType w:val="multilevel"/>
    <w:tmpl w:val="E476126C"/>
    <w:lvl w:ilvl="0">
      <w:start w:val="1"/>
      <w:numFmt w:val="decimal"/>
      <w:pStyle w:val="Listennummer"/>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2" w15:restartNumberingAfterBreak="0">
    <w:nsid w:val="0ABF6F83"/>
    <w:multiLevelType w:val="multilevel"/>
    <w:tmpl w:val="736C65FC"/>
    <w:styleLink w:val="SBVListe"/>
    <w:lvl w:ilvl="0">
      <w:start w:val="1"/>
      <w:numFmt w:val="decimal"/>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3" w15:restartNumberingAfterBreak="0">
    <w:nsid w:val="18EF3865"/>
    <w:multiLevelType w:val="multilevel"/>
    <w:tmpl w:val="D2CA1BEC"/>
    <w:styleLink w:val="SBVListeRom"/>
    <w:lvl w:ilvl="0">
      <w:start w:val="1"/>
      <w:numFmt w:val="upperRoman"/>
      <w:pStyle w:val="berschrift9"/>
      <w:suff w:val="space"/>
      <w:lvlText w:val="%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2CB60F81"/>
    <w:multiLevelType w:val="multilevel"/>
    <w:tmpl w:val="07C2F13C"/>
    <w:styleLink w:val="SBVAufz"/>
    <w:lvl w:ilvl="0">
      <w:start w:val="1"/>
      <w:numFmt w:val="bullet"/>
      <w:pStyle w:val="Aufzhlungszeichen"/>
      <w:lvlText w:val=""/>
      <w:lvlJc w:val="left"/>
      <w:pPr>
        <w:tabs>
          <w:tab w:val="num" w:pos="284"/>
        </w:tabs>
        <w:ind w:left="284" w:hanging="284"/>
      </w:pPr>
      <w:rPr>
        <w:rFonts w:ascii="Wingdings" w:hAnsi="Wingdings" w:hint="default"/>
        <w:color w:val="000000"/>
      </w:rPr>
    </w:lvl>
    <w:lvl w:ilvl="1">
      <w:start w:val="1"/>
      <w:numFmt w:val="bullet"/>
      <w:pStyle w:val="Aufzhlungszeichen2"/>
      <w:lvlText w:val=""/>
      <w:lvlJc w:val="left"/>
      <w:pPr>
        <w:tabs>
          <w:tab w:val="num" w:pos="567"/>
        </w:tabs>
        <w:ind w:left="567" w:hanging="283"/>
      </w:pPr>
      <w:rPr>
        <w:rFonts w:ascii="Wingdings" w:hAnsi="Wingdings" w:hint="default"/>
        <w:color w:val="000000"/>
      </w:rPr>
    </w:lvl>
    <w:lvl w:ilvl="2">
      <w:start w:val="1"/>
      <w:numFmt w:val="bullet"/>
      <w:pStyle w:val="Aufzhlungszeichen3"/>
      <w:lvlText w:val=""/>
      <w:lvlJc w:val="left"/>
      <w:pPr>
        <w:tabs>
          <w:tab w:val="num" w:pos="284"/>
        </w:tabs>
        <w:ind w:left="284" w:hanging="284"/>
      </w:pPr>
      <w:rPr>
        <w:rFonts w:ascii="Wingdings 3" w:hAnsi="Wingdings 3" w:hint="default"/>
        <w:color w:val="000000"/>
      </w:rPr>
    </w:lvl>
    <w:lvl w:ilvl="3">
      <w:start w:val="1"/>
      <w:numFmt w:val="bullet"/>
      <w:pStyle w:val="Aufzhlungszeichen4"/>
      <w:lvlText w:val=""/>
      <w:lvlJc w:val="left"/>
      <w:pPr>
        <w:tabs>
          <w:tab w:val="num" w:pos="567"/>
        </w:tabs>
        <w:ind w:left="567" w:hanging="283"/>
      </w:pPr>
      <w:rPr>
        <w:rFonts w:ascii="Wingdings 3" w:hAnsi="Wingdings 3" w:hint="default"/>
        <w:color w:val="000000"/>
      </w:rPr>
    </w:lvl>
    <w:lvl w:ilvl="4">
      <w:start w:val="1"/>
      <w:numFmt w:val="none"/>
      <w:lvlText w:val=""/>
      <w:lvlJc w:val="left"/>
      <w:pPr>
        <w:tabs>
          <w:tab w:val="num" w:pos="284"/>
        </w:tabs>
        <w:ind w:left="284" w:hanging="284"/>
      </w:pPr>
      <w:rPr>
        <w:rFonts w:hint="default"/>
        <w:color w:val="000000"/>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5" w15:restartNumberingAfterBreak="0">
    <w:nsid w:val="33B728A1"/>
    <w:multiLevelType w:val="multilevel"/>
    <w:tmpl w:val="140C736C"/>
    <w:numStyleLink w:val="SBVListeHeading1-3"/>
  </w:abstractNum>
  <w:abstractNum w:abstractNumId="6" w15:restartNumberingAfterBreak="0">
    <w:nsid w:val="466A2553"/>
    <w:multiLevelType w:val="multilevel"/>
    <w:tmpl w:val="D2CA1BEC"/>
    <w:numStyleLink w:val="SBVListeRom"/>
  </w:abstractNum>
  <w:abstractNum w:abstractNumId="7" w15:restartNumberingAfterBreak="0">
    <w:nsid w:val="468926D5"/>
    <w:multiLevelType w:val="multilevel"/>
    <w:tmpl w:val="140C736C"/>
    <w:styleLink w:val="SBVListeHeading1-3"/>
    <w:lvl w:ilvl="0">
      <w:start w:val="1"/>
      <w:numFmt w:val="decimal"/>
      <w:pStyle w:val="berschrift1"/>
      <w:suff w:val="space"/>
      <w:lvlText w:val="%1."/>
      <w:lvlJc w:val="left"/>
      <w:pPr>
        <w:ind w:left="0" w:firstLine="0"/>
      </w:pPr>
      <w:rPr>
        <w:rFonts w:hint="default"/>
      </w:rPr>
    </w:lvl>
    <w:lvl w:ilvl="1">
      <w:start w:val="1"/>
      <w:numFmt w:val="decimal"/>
      <w:lvlRestart w:val="0"/>
      <w:pStyle w:val="berschrift2"/>
      <w:suff w:val="space"/>
      <w:lvlText w:val="%2."/>
      <w:lvlJc w:val="left"/>
      <w:pPr>
        <w:ind w:left="0" w:firstLine="0"/>
      </w:pPr>
      <w:rPr>
        <w:rFonts w:hint="default"/>
      </w:rPr>
    </w:lvl>
    <w:lvl w:ilvl="2">
      <w:start w:val="1"/>
      <w:numFmt w:val="decimal"/>
      <w:lvlRestart w:val="0"/>
      <w:pStyle w:val="berschrift3"/>
      <w:suff w:val="space"/>
      <w:lvlText w:val="%3."/>
      <w:lvlJc w:val="left"/>
      <w:pPr>
        <w:ind w:left="0" w:firstLine="0"/>
      </w:pPr>
      <w:rPr>
        <w:rFonts w:hint="default"/>
      </w:rPr>
    </w:lvl>
    <w:lvl w:ilvl="3">
      <w:start w:val="1"/>
      <w:numFmt w:val="decimal"/>
      <w:pStyle w:val="berschrift4"/>
      <w:suff w:val="space"/>
      <w:lvlText w:val="%4"/>
      <w:lvlJc w:val="left"/>
      <w:pPr>
        <w:ind w:left="0" w:firstLine="0"/>
      </w:pPr>
      <w:rPr>
        <w:rFonts w:hint="default"/>
      </w:rPr>
    </w:lvl>
    <w:lvl w:ilvl="4">
      <w:start w:val="1"/>
      <w:numFmt w:val="decimal"/>
      <w:pStyle w:val="berschrift5"/>
      <w:suff w:val="space"/>
      <w:lvlText w:val="%4.%5"/>
      <w:lvlJc w:val="left"/>
      <w:pPr>
        <w:ind w:left="0" w:firstLine="0"/>
      </w:pPr>
      <w:rPr>
        <w:rFonts w:hint="default"/>
      </w:rPr>
    </w:lvl>
    <w:lvl w:ilvl="5">
      <w:start w:val="1"/>
      <w:numFmt w:val="decimal"/>
      <w:pStyle w:val="berschrift5Level2"/>
      <w:suff w:val="space"/>
      <w:lvlText w:val="%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497711B7"/>
    <w:multiLevelType w:val="hybridMultilevel"/>
    <w:tmpl w:val="A3B28A92"/>
    <w:lvl w:ilvl="0" w:tplc="6328928C">
      <w:numFmt w:val="bullet"/>
      <w:lvlText w:val="•"/>
      <w:lvlJc w:val="left"/>
      <w:pPr>
        <w:ind w:left="420" w:hanging="360"/>
      </w:pPr>
      <w:rPr>
        <w:rFonts w:ascii="Arial" w:eastAsiaTheme="minorHAnsi" w:hAnsi="Arial" w:cs="Arial" w:hint="default"/>
      </w:rPr>
    </w:lvl>
    <w:lvl w:ilvl="1" w:tplc="08070003" w:tentative="1">
      <w:start w:val="1"/>
      <w:numFmt w:val="bullet"/>
      <w:lvlText w:val="o"/>
      <w:lvlJc w:val="left"/>
      <w:pPr>
        <w:ind w:left="1140" w:hanging="360"/>
      </w:pPr>
      <w:rPr>
        <w:rFonts w:ascii="Courier New" w:hAnsi="Courier New" w:cs="Courier New" w:hint="default"/>
      </w:rPr>
    </w:lvl>
    <w:lvl w:ilvl="2" w:tplc="08070005" w:tentative="1">
      <w:start w:val="1"/>
      <w:numFmt w:val="bullet"/>
      <w:lvlText w:val=""/>
      <w:lvlJc w:val="left"/>
      <w:pPr>
        <w:ind w:left="1860" w:hanging="360"/>
      </w:pPr>
      <w:rPr>
        <w:rFonts w:ascii="Wingdings" w:hAnsi="Wingdings" w:hint="default"/>
      </w:rPr>
    </w:lvl>
    <w:lvl w:ilvl="3" w:tplc="08070001" w:tentative="1">
      <w:start w:val="1"/>
      <w:numFmt w:val="bullet"/>
      <w:lvlText w:val=""/>
      <w:lvlJc w:val="left"/>
      <w:pPr>
        <w:ind w:left="2580" w:hanging="360"/>
      </w:pPr>
      <w:rPr>
        <w:rFonts w:ascii="Symbol" w:hAnsi="Symbol" w:hint="default"/>
      </w:rPr>
    </w:lvl>
    <w:lvl w:ilvl="4" w:tplc="08070003" w:tentative="1">
      <w:start w:val="1"/>
      <w:numFmt w:val="bullet"/>
      <w:lvlText w:val="o"/>
      <w:lvlJc w:val="left"/>
      <w:pPr>
        <w:ind w:left="3300" w:hanging="360"/>
      </w:pPr>
      <w:rPr>
        <w:rFonts w:ascii="Courier New" w:hAnsi="Courier New" w:cs="Courier New" w:hint="default"/>
      </w:rPr>
    </w:lvl>
    <w:lvl w:ilvl="5" w:tplc="08070005" w:tentative="1">
      <w:start w:val="1"/>
      <w:numFmt w:val="bullet"/>
      <w:lvlText w:val=""/>
      <w:lvlJc w:val="left"/>
      <w:pPr>
        <w:ind w:left="4020" w:hanging="360"/>
      </w:pPr>
      <w:rPr>
        <w:rFonts w:ascii="Wingdings" w:hAnsi="Wingdings" w:hint="default"/>
      </w:rPr>
    </w:lvl>
    <w:lvl w:ilvl="6" w:tplc="08070001" w:tentative="1">
      <w:start w:val="1"/>
      <w:numFmt w:val="bullet"/>
      <w:lvlText w:val=""/>
      <w:lvlJc w:val="left"/>
      <w:pPr>
        <w:ind w:left="4740" w:hanging="360"/>
      </w:pPr>
      <w:rPr>
        <w:rFonts w:ascii="Symbol" w:hAnsi="Symbol" w:hint="default"/>
      </w:rPr>
    </w:lvl>
    <w:lvl w:ilvl="7" w:tplc="08070003" w:tentative="1">
      <w:start w:val="1"/>
      <w:numFmt w:val="bullet"/>
      <w:lvlText w:val="o"/>
      <w:lvlJc w:val="left"/>
      <w:pPr>
        <w:ind w:left="5460" w:hanging="360"/>
      </w:pPr>
      <w:rPr>
        <w:rFonts w:ascii="Courier New" w:hAnsi="Courier New" w:cs="Courier New" w:hint="default"/>
      </w:rPr>
    </w:lvl>
    <w:lvl w:ilvl="8" w:tplc="08070005" w:tentative="1">
      <w:start w:val="1"/>
      <w:numFmt w:val="bullet"/>
      <w:lvlText w:val=""/>
      <w:lvlJc w:val="left"/>
      <w:pPr>
        <w:ind w:left="6180" w:hanging="360"/>
      </w:pPr>
      <w:rPr>
        <w:rFonts w:ascii="Wingdings" w:hAnsi="Wingdings" w:hint="default"/>
      </w:rPr>
    </w:lvl>
  </w:abstractNum>
  <w:num w:numId="1" w16cid:durableId="2023973041">
    <w:abstractNumId w:val="4"/>
  </w:num>
  <w:num w:numId="2" w16cid:durableId="2141609798">
    <w:abstractNumId w:val="2"/>
  </w:num>
  <w:num w:numId="3" w16cid:durableId="582956166">
    <w:abstractNumId w:val="7"/>
  </w:num>
  <w:num w:numId="4" w16cid:durableId="1417630646">
    <w:abstractNumId w:val="1"/>
  </w:num>
  <w:num w:numId="5" w16cid:durableId="564216694">
    <w:abstractNumId w:val="3"/>
  </w:num>
  <w:num w:numId="6" w16cid:durableId="1260872048">
    <w:abstractNumId w:val="5"/>
  </w:num>
  <w:num w:numId="7" w16cid:durableId="67270835">
    <w:abstractNumId w:val="5"/>
  </w:num>
  <w:num w:numId="8" w16cid:durableId="2122218676">
    <w:abstractNumId w:val="6"/>
  </w:num>
  <w:num w:numId="9" w16cid:durableId="2058706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644580">
    <w:abstractNumId w:val="5"/>
  </w:num>
  <w:num w:numId="11" w16cid:durableId="9179018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6279577">
    <w:abstractNumId w:val="5"/>
  </w:num>
  <w:num w:numId="13" w16cid:durableId="84158597">
    <w:abstractNumId w:val="8"/>
  </w:num>
  <w:num w:numId="14" w16cid:durableId="1961455355">
    <w:abstractNumId w:val="0"/>
  </w:num>
  <w:num w:numId="15" w16cid:durableId="1211723675">
    <w:abstractNumId w:val="5"/>
  </w:num>
  <w:num w:numId="16" w16cid:durableId="849678584">
    <w:abstractNumId w:val="5"/>
  </w:num>
  <w:num w:numId="17" w16cid:durableId="166134449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89"/>
    <w:rsid w:val="00004837"/>
    <w:rsid w:val="00006A4E"/>
    <w:rsid w:val="00012D9F"/>
    <w:rsid w:val="000137D5"/>
    <w:rsid w:val="0001477F"/>
    <w:rsid w:val="00022304"/>
    <w:rsid w:val="00027158"/>
    <w:rsid w:val="00027EF9"/>
    <w:rsid w:val="000303DA"/>
    <w:rsid w:val="0003259B"/>
    <w:rsid w:val="0003264C"/>
    <w:rsid w:val="00033686"/>
    <w:rsid w:val="00034F1F"/>
    <w:rsid w:val="000449D2"/>
    <w:rsid w:val="00047D2D"/>
    <w:rsid w:val="00065416"/>
    <w:rsid w:val="00067667"/>
    <w:rsid w:val="00070DA0"/>
    <w:rsid w:val="00071EB6"/>
    <w:rsid w:val="000724B2"/>
    <w:rsid w:val="00077138"/>
    <w:rsid w:val="000777C1"/>
    <w:rsid w:val="00081B2E"/>
    <w:rsid w:val="00083EFC"/>
    <w:rsid w:val="000861EE"/>
    <w:rsid w:val="00092B22"/>
    <w:rsid w:val="00095B2E"/>
    <w:rsid w:val="000A22EA"/>
    <w:rsid w:val="000A2ED9"/>
    <w:rsid w:val="000A7939"/>
    <w:rsid w:val="000B53E1"/>
    <w:rsid w:val="000B587D"/>
    <w:rsid w:val="000B5F24"/>
    <w:rsid w:val="000C09C9"/>
    <w:rsid w:val="000C2CB1"/>
    <w:rsid w:val="000C4637"/>
    <w:rsid w:val="000D1BB4"/>
    <w:rsid w:val="000D3A91"/>
    <w:rsid w:val="000D65CF"/>
    <w:rsid w:val="000D6C26"/>
    <w:rsid w:val="000E5965"/>
    <w:rsid w:val="000E6A8F"/>
    <w:rsid w:val="000F399A"/>
    <w:rsid w:val="001013EC"/>
    <w:rsid w:val="0010311E"/>
    <w:rsid w:val="00107CB9"/>
    <w:rsid w:val="0011208A"/>
    <w:rsid w:val="00113360"/>
    <w:rsid w:val="001149CA"/>
    <w:rsid w:val="001211E1"/>
    <w:rsid w:val="00122F5C"/>
    <w:rsid w:val="00123DD6"/>
    <w:rsid w:val="00125610"/>
    <w:rsid w:val="0013359B"/>
    <w:rsid w:val="001340FF"/>
    <w:rsid w:val="001400EB"/>
    <w:rsid w:val="00142504"/>
    <w:rsid w:val="00142B5C"/>
    <w:rsid w:val="001436E9"/>
    <w:rsid w:val="0014420F"/>
    <w:rsid w:val="001559F5"/>
    <w:rsid w:val="00156B7E"/>
    <w:rsid w:val="00165525"/>
    <w:rsid w:val="00165E6D"/>
    <w:rsid w:val="00170E2C"/>
    <w:rsid w:val="0017538B"/>
    <w:rsid w:val="0017650D"/>
    <w:rsid w:val="0018063C"/>
    <w:rsid w:val="00185141"/>
    <w:rsid w:val="001947A4"/>
    <w:rsid w:val="00195416"/>
    <w:rsid w:val="00197153"/>
    <w:rsid w:val="001A3191"/>
    <w:rsid w:val="001A68DD"/>
    <w:rsid w:val="001A7F4B"/>
    <w:rsid w:val="001B2E98"/>
    <w:rsid w:val="001B3605"/>
    <w:rsid w:val="001B4737"/>
    <w:rsid w:val="001B4D46"/>
    <w:rsid w:val="001B5E82"/>
    <w:rsid w:val="001B7454"/>
    <w:rsid w:val="001B772A"/>
    <w:rsid w:val="001C3CD2"/>
    <w:rsid w:val="001C6E54"/>
    <w:rsid w:val="001D554F"/>
    <w:rsid w:val="001F0789"/>
    <w:rsid w:val="001F4A66"/>
    <w:rsid w:val="0020257A"/>
    <w:rsid w:val="00203651"/>
    <w:rsid w:val="0021035A"/>
    <w:rsid w:val="00210678"/>
    <w:rsid w:val="0021178D"/>
    <w:rsid w:val="0021637E"/>
    <w:rsid w:val="00216548"/>
    <w:rsid w:val="00222B49"/>
    <w:rsid w:val="00225F3B"/>
    <w:rsid w:val="00234193"/>
    <w:rsid w:val="002354A4"/>
    <w:rsid w:val="00240207"/>
    <w:rsid w:val="00244623"/>
    <w:rsid w:val="0025604B"/>
    <w:rsid w:val="00260C0B"/>
    <w:rsid w:val="00263CA8"/>
    <w:rsid w:val="00264AD6"/>
    <w:rsid w:val="00266244"/>
    <w:rsid w:val="00270BC9"/>
    <w:rsid w:val="0027112E"/>
    <w:rsid w:val="0027621D"/>
    <w:rsid w:val="002766F9"/>
    <w:rsid w:val="0029537C"/>
    <w:rsid w:val="00297067"/>
    <w:rsid w:val="002A07F9"/>
    <w:rsid w:val="002A4229"/>
    <w:rsid w:val="002A477E"/>
    <w:rsid w:val="002A4E4D"/>
    <w:rsid w:val="002A538A"/>
    <w:rsid w:val="002A638F"/>
    <w:rsid w:val="002B0639"/>
    <w:rsid w:val="002B2525"/>
    <w:rsid w:val="002B4C52"/>
    <w:rsid w:val="002B5B24"/>
    <w:rsid w:val="002C1A36"/>
    <w:rsid w:val="002C2EC3"/>
    <w:rsid w:val="002C54BE"/>
    <w:rsid w:val="002C6A56"/>
    <w:rsid w:val="002C7B05"/>
    <w:rsid w:val="002D05BE"/>
    <w:rsid w:val="002D35BA"/>
    <w:rsid w:val="002D4B07"/>
    <w:rsid w:val="002D7A7F"/>
    <w:rsid w:val="002F4923"/>
    <w:rsid w:val="002F57E4"/>
    <w:rsid w:val="002F62A9"/>
    <w:rsid w:val="00302F2A"/>
    <w:rsid w:val="00305757"/>
    <w:rsid w:val="00305C54"/>
    <w:rsid w:val="00306228"/>
    <w:rsid w:val="00310EC9"/>
    <w:rsid w:val="00311015"/>
    <w:rsid w:val="00320495"/>
    <w:rsid w:val="003224D0"/>
    <w:rsid w:val="00325DF5"/>
    <w:rsid w:val="00327C22"/>
    <w:rsid w:val="00327D72"/>
    <w:rsid w:val="00333940"/>
    <w:rsid w:val="00342026"/>
    <w:rsid w:val="003421F0"/>
    <w:rsid w:val="00352F56"/>
    <w:rsid w:val="00356526"/>
    <w:rsid w:val="00360469"/>
    <w:rsid w:val="003616DD"/>
    <w:rsid w:val="0036184A"/>
    <w:rsid w:val="003619FA"/>
    <w:rsid w:val="00365EF9"/>
    <w:rsid w:val="00371D2D"/>
    <w:rsid w:val="0037703F"/>
    <w:rsid w:val="003820E2"/>
    <w:rsid w:val="0038442B"/>
    <w:rsid w:val="00385958"/>
    <w:rsid w:val="00385D67"/>
    <w:rsid w:val="0039255C"/>
    <w:rsid w:val="003927D4"/>
    <w:rsid w:val="0039550F"/>
    <w:rsid w:val="0039663E"/>
    <w:rsid w:val="00396795"/>
    <w:rsid w:val="003A0D39"/>
    <w:rsid w:val="003A57CD"/>
    <w:rsid w:val="003A5A5C"/>
    <w:rsid w:val="003A76BA"/>
    <w:rsid w:val="003A784D"/>
    <w:rsid w:val="003B7AFB"/>
    <w:rsid w:val="003C1229"/>
    <w:rsid w:val="003D0BED"/>
    <w:rsid w:val="003D6BC0"/>
    <w:rsid w:val="003D7DE4"/>
    <w:rsid w:val="003E1094"/>
    <w:rsid w:val="003E1787"/>
    <w:rsid w:val="003E46EB"/>
    <w:rsid w:val="003F21DF"/>
    <w:rsid w:val="004015B5"/>
    <w:rsid w:val="00405C50"/>
    <w:rsid w:val="00410304"/>
    <w:rsid w:val="004140C5"/>
    <w:rsid w:val="0041731F"/>
    <w:rsid w:val="004174E6"/>
    <w:rsid w:val="004214AF"/>
    <w:rsid w:val="004241E4"/>
    <w:rsid w:val="004244B4"/>
    <w:rsid w:val="00424EEA"/>
    <w:rsid w:val="00425590"/>
    <w:rsid w:val="0043046C"/>
    <w:rsid w:val="00430C7E"/>
    <w:rsid w:val="0043107E"/>
    <w:rsid w:val="004322EA"/>
    <w:rsid w:val="00432792"/>
    <w:rsid w:val="004341A9"/>
    <w:rsid w:val="004379B1"/>
    <w:rsid w:val="00441EE2"/>
    <w:rsid w:val="00442348"/>
    <w:rsid w:val="00450CD3"/>
    <w:rsid w:val="004529EE"/>
    <w:rsid w:val="00452D97"/>
    <w:rsid w:val="004548B0"/>
    <w:rsid w:val="004552D1"/>
    <w:rsid w:val="00473FE4"/>
    <w:rsid w:val="0049254F"/>
    <w:rsid w:val="00493376"/>
    <w:rsid w:val="004A6239"/>
    <w:rsid w:val="004A6468"/>
    <w:rsid w:val="004A656E"/>
    <w:rsid w:val="004B195F"/>
    <w:rsid w:val="004B2F3F"/>
    <w:rsid w:val="004C2D71"/>
    <w:rsid w:val="004C37FA"/>
    <w:rsid w:val="004C64E0"/>
    <w:rsid w:val="004D0CB0"/>
    <w:rsid w:val="004D478D"/>
    <w:rsid w:val="004D7168"/>
    <w:rsid w:val="004E0B65"/>
    <w:rsid w:val="004E7622"/>
    <w:rsid w:val="004E7903"/>
    <w:rsid w:val="004F03D1"/>
    <w:rsid w:val="004F76C6"/>
    <w:rsid w:val="005012F2"/>
    <w:rsid w:val="0050427D"/>
    <w:rsid w:val="005046FA"/>
    <w:rsid w:val="00506E43"/>
    <w:rsid w:val="005138E6"/>
    <w:rsid w:val="00515120"/>
    <w:rsid w:val="005162AF"/>
    <w:rsid w:val="005237E9"/>
    <w:rsid w:val="00530111"/>
    <w:rsid w:val="0054713B"/>
    <w:rsid w:val="005471D3"/>
    <w:rsid w:val="00551B16"/>
    <w:rsid w:val="00553780"/>
    <w:rsid w:val="00554EC3"/>
    <w:rsid w:val="005670FD"/>
    <w:rsid w:val="005704FA"/>
    <w:rsid w:val="00572E7E"/>
    <w:rsid w:val="005740FB"/>
    <w:rsid w:val="00581C0E"/>
    <w:rsid w:val="00583D29"/>
    <w:rsid w:val="0058564C"/>
    <w:rsid w:val="0058697F"/>
    <w:rsid w:val="005924CF"/>
    <w:rsid w:val="0059744C"/>
    <w:rsid w:val="005A3852"/>
    <w:rsid w:val="005A472C"/>
    <w:rsid w:val="005A67AC"/>
    <w:rsid w:val="005B4FDC"/>
    <w:rsid w:val="005C14A9"/>
    <w:rsid w:val="005D6D85"/>
    <w:rsid w:val="005D712E"/>
    <w:rsid w:val="005E0729"/>
    <w:rsid w:val="005E4483"/>
    <w:rsid w:val="005E50D8"/>
    <w:rsid w:val="005F0330"/>
    <w:rsid w:val="005F162E"/>
    <w:rsid w:val="005F169B"/>
    <w:rsid w:val="005F276F"/>
    <w:rsid w:val="005F315F"/>
    <w:rsid w:val="005F3CD4"/>
    <w:rsid w:val="0061575E"/>
    <w:rsid w:val="00620A02"/>
    <w:rsid w:val="0062665B"/>
    <w:rsid w:val="00627338"/>
    <w:rsid w:val="00633AF8"/>
    <w:rsid w:val="00634B20"/>
    <w:rsid w:val="00645021"/>
    <w:rsid w:val="00645EAA"/>
    <w:rsid w:val="006464EB"/>
    <w:rsid w:val="00651CA2"/>
    <w:rsid w:val="0065259E"/>
    <w:rsid w:val="00660B93"/>
    <w:rsid w:val="0066198B"/>
    <w:rsid w:val="00665C8F"/>
    <w:rsid w:val="006661E8"/>
    <w:rsid w:val="00667F51"/>
    <w:rsid w:val="00670226"/>
    <w:rsid w:val="006719A7"/>
    <w:rsid w:val="006725CB"/>
    <w:rsid w:val="0067456F"/>
    <w:rsid w:val="00681348"/>
    <w:rsid w:val="00681E3D"/>
    <w:rsid w:val="00687155"/>
    <w:rsid w:val="00690FDF"/>
    <w:rsid w:val="00692DF9"/>
    <w:rsid w:val="006B16D2"/>
    <w:rsid w:val="006B3BAA"/>
    <w:rsid w:val="006B4BD0"/>
    <w:rsid w:val="006C2043"/>
    <w:rsid w:val="006C5AC3"/>
    <w:rsid w:val="006D3501"/>
    <w:rsid w:val="006E00BE"/>
    <w:rsid w:val="006E7DFC"/>
    <w:rsid w:val="006F098D"/>
    <w:rsid w:val="006F1649"/>
    <w:rsid w:val="006F327B"/>
    <w:rsid w:val="006F3A53"/>
    <w:rsid w:val="006F7679"/>
    <w:rsid w:val="0070083F"/>
    <w:rsid w:val="007010ED"/>
    <w:rsid w:val="0070135A"/>
    <w:rsid w:val="00702CDB"/>
    <w:rsid w:val="00703617"/>
    <w:rsid w:val="007106A3"/>
    <w:rsid w:val="00712882"/>
    <w:rsid w:val="007135E1"/>
    <w:rsid w:val="00713AF6"/>
    <w:rsid w:val="00714060"/>
    <w:rsid w:val="007207FE"/>
    <w:rsid w:val="007228E9"/>
    <w:rsid w:val="007315D0"/>
    <w:rsid w:val="00743B8A"/>
    <w:rsid w:val="0074603F"/>
    <w:rsid w:val="007511C6"/>
    <w:rsid w:val="007520AB"/>
    <w:rsid w:val="007520DC"/>
    <w:rsid w:val="007729A7"/>
    <w:rsid w:val="00773060"/>
    <w:rsid w:val="00775C8C"/>
    <w:rsid w:val="00785233"/>
    <w:rsid w:val="007854D5"/>
    <w:rsid w:val="007859C7"/>
    <w:rsid w:val="007A1481"/>
    <w:rsid w:val="007A1DE1"/>
    <w:rsid w:val="007A68C0"/>
    <w:rsid w:val="007B06FE"/>
    <w:rsid w:val="007B0803"/>
    <w:rsid w:val="007B198C"/>
    <w:rsid w:val="007C3AE8"/>
    <w:rsid w:val="007C692D"/>
    <w:rsid w:val="007D2B0A"/>
    <w:rsid w:val="007D2FB3"/>
    <w:rsid w:val="007D5A62"/>
    <w:rsid w:val="007D6315"/>
    <w:rsid w:val="007D641D"/>
    <w:rsid w:val="007E040A"/>
    <w:rsid w:val="007E3822"/>
    <w:rsid w:val="007F3735"/>
    <w:rsid w:val="00800405"/>
    <w:rsid w:val="00802BCF"/>
    <w:rsid w:val="00807F9A"/>
    <w:rsid w:val="0082322B"/>
    <w:rsid w:val="00836F7A"/>
    <w:rsid w:val="00842E4D"/>
    <w:rsid w:val="00845C8B"/>
    <w:rsid w:val="00845E8A"/>
    <w:rsid w:val="00850401"/>
    <w:rsid w:val="00851026"/>
    <w:rsid w:val="00851822"/>
    <w:rsid w:val="008569CF"/>
    <w:rsid w:val="00860118"/>
    <w:rsid w:val="008656CB"/>
    <w:rsid w:val="00865791"/>
    <w:rsid w:val="00866AEA"/>
    <w:rsid w:val="00866D07"/>
    <w:rsid w:val="008700C2"/>
    <w:rsid w:val="00873E18"/>
    <w:rsid w:val="00875A0F"/>
    <w:rsid w:val="0087700F"/>
    <w:rsid w:val="00883DE3"/>
    <w:rsid w:val="0088587E"/>
    <w:rsid w:val="008A314D"/>
    <w:rsid w:val="008B4855"/>
    <w:rsid w:val="008B5E7D"/>
    <w:rsid w:val="008C438C"/>
    <w:rsid w:val="008C7917"/>
    <w:rsid w:val="008D2013"/>
    <w:rsid w:val="008D2A85"/>
    <w:rsid w:val="008D3296"/>
    <w:rsid w:val="008D4A9A"/>
    <w:rsid w:val="008D536E"/>
    <w:rsid w:val="008E1ADD"/>
    <w:rsid w:val="008E235B"/>
    <w:rsid w:val="008E5B0B"/>
    <w:rsid w:val="008E687D"/>
    <w:rsid w:val="008F017F"/>
    <w:rsid w:val="008F3F0B"/>
    <w:rsid w:val="00902F4C"/>
    <w:rsid w:val="0090485B"/>
    <w:rsid w:val="00904EDC"/>
    <w:rsid w:val="0090702C"/>
    <w:rsid w:val="0091207D"/>
    <w:rsid w:val="0091746C"/>
    <w:rsid w:val="0092303D"/>
    <w:rsid w:val="00925D5E"/>
    <w:rsid w:val="009323F3"/>
    <w:rsid w:val="0093758B"/>
    <w:rsid w:val="00942140"/>
    <w:rsid w:val="00942DAA"/>
    <w:rsid w:val="0094332A"/>
    <w:rsid w:val="00944441"/>
    <w:rsid w:val="00950301"/>
    <w:rsid w:val="0095140F"/>
    <w:rsid w:val="00952539"/>
    <w:rsid w:val="00955343"/>
    <w:rsid w:val="00961260"/>
    <w:rsid w:val="00965AD3"/>
    <w:rsid w:val="00967738"/>
    <w:rsid w:val="0097070D"/>
    <w:rsid w:val="009738C1"/>
    <w:rsid w:val="0097390A"/>
    <w:rsid w:val="0097749F"/>
    <w:rsid w:val="0098094E"/>
    <w:rsid w:val="00981EB6"/>
    <w:rsid w:val="00984D83"/>
    <w:rsid w:val="00987DF0"/>
    <w:rsid w:val="00997A5D"/>
    <w:rsid w:val="009A2626"/>
    <w:rsid w:val="009A3F3F"/>
    <w:rsid w:val="009A44D9"/>
    <w:rsid w:val="009A5A64"/>
    <w:rsid w:val="009A7D88"/>
    <w:rsid w:val="009A7F9F"/>
    <w:rsid w:val="009B49BB"/>
    <w:rsid w:val="009C018F"/>
    <w:rsid w:val="009D143C"/>
    <w:rsid w:val="009D1509"/>
    <w:rsid w:val="009D3B65"/>
    <w:rsid w:val="009D7E41"/>
    <w:rsid w:val="009E1265"/>
    <w:rsid w:val="009E1994"/>
    <w:rsid w:val="009E5963"/>
    <w:rsid w:val="009E5DE9"/>
    <w:rsid w:val="009E78F6"/>
    <w:rsid w:val="009E7AD2"/>
    <w:rsid w:val="009F029A"/>
    <w:rsid w:val="00A00BB8"/>
    <w:rsid w:val="00A0113D"/>
    <w:rsid w:val="00A01C67"/>
    <w:rsid w:val="00A01F62"/>
    <w:rsid w:val="00A04615"/>
    <w:rsid w:val="00A0670A"/>
    <w:rsid w:val="00A12327"/>
    <w:rsid w:val="00A1308B"/>
    <w:rsid w:val="00A16D78"/>
    <w:rsid w:val="00A23F7B"/>
    <w:rsid w:val="00A40320"/>
    <w:rsid w:val="00A42ABE"/>
    <w:rsid w:val="00A4306D"/>
    <w:rsid w:val="00A4365C"/>
    <w:rsid w:val="00A450F3"/>
    <w:rsid w:val="00A461A6"/>
    <w:rsid w:val="00A50DDE"/>
    <w:rsid w:val="00A52D5E"/>
    <w:rsid w:val="00A569AB"/>
    <w:rsid w:val="00A61E36"/>
    <w:rsid w:val="00A654AA"/>
    <w:rsid w:val="00A7778B"/>
    <w:rsid w:val="00A86D66"/>
    <w:rsid w:val="00A94B70"/>
    <w:rsid w:val="00A95AFF"/>
    <w:rsid w:val="00A95D78"/>
    <w:rsid w:val="00AA32B6"/>
    <w:rsid w:val="00AA4BAF"/>
    <w:rsid w:val="00AA5C13"/>
    <w:rsid w:val="00AA5C1C"/>
    <w:rsid w:val="00AC0140"/>
    <w:rsid w:val="00AC0856"/>
    <w:rsid w:val="00AC1699"/>
    <w:rsid w:val="00AD579C"/>
    <w:rsid w:val="00AD6517"/>
    <w:rsid w:val="00AE6DFB"/>
    <w:rsid w:val="00AF29D6"/>
    <w:rsid w:val="00AF654C"/>
    <w:rsid w:val="00AF7895"/>
    <w:rsid w:val="00B03E50"/>
    <w:rsid w:val="00B05ECD"/>
    <w:rsid w:val="00B06553"/>
    <w:rsid w:val="00B0701E"/>
    <w:rsid w:val="00B11D15"/>
    <w:rsid w:val="00B11D5A"/>
    <w:rsid w:val="00B14309"/>
    <w:rsid w:val="00B15052"/>
    <w:rsid w:val="00B16734"/>
    <w:rsid w:val="00B21960"/>
    <w:rsid w:val="00B2378D"/>
    <w:rsid w:val="00B256B8"/>
    <w:rsid w:val="00B259E6"/>
    <w:rsid w:val="00B262D5"/>
    <w:rsid w:val="00B3627C"/>
    <w:rsid w:val="00B4208E"/>
    <w:rsid w:val="00B42500"/>
    <w:rsid w:val="00B47F18"/>
    <w:rsid w:val="00B52035"/>
    <w:rsid w:val="00B526AA"/>
    <w:rsid w:val="00B56DD2"/>
    <w:rsid w:val="00B57D90"/>
    <w:rsid w:val="00B60022"/>
    <w:rsid w:val="00B61C5D"/>
    <w:rsid w:val="00B67C69"/>
    <w:rsid w:val="00B71D23"/>
    <w:rsid w:val="00B72404"/>
    <w:rsid w:val="00B7494C"/>
    <w:rsid w:val="00B76405"/>
    <w:rsid w:val="00B8102E"/>
    <w:rsid w:val="00B82179"/>
    <w:rsid w:val="00B83194"/>
    <w:rsid w:val="00B863FD"/>
    <w:rsid w:val="00BA017D"/>
    <w:rsid w:val="00BA7BA1"/>
    <w:rsid w:val="00BB1E4F"/>
    <w:rsid w:val="00BB7D32"/>
    <w:rsid w:val="00BC4605"/>
    <w:rsid w:val="00BC5EF4"/>
    <w:rsid w:val="00BC63CE"/>
    <w:rsid w:val="00BC76B8"/>
    <w:rsid w:val="00BD4664"/>
    <w:rsid w:val="00BD49CD"/>
    <w:rsid w:val="00BD5BFB"/>
    <w:rsid w:val="00BE03A7"/>
    <w:rsid w:val="00BE415D"/>
    <w:rsid w:val="00BE53B5"/>
    <w:rsid w:val="00BE77DE"/>
    <w:rsid w:val="00BF0200"/>
    <w:rsid w:val="00BF19CE"/>
    <w:rsid w:val="00BF43A6"/>
    <w:rsid w:val="00BF6E2D"/>
    <w:rsid w:val="00BF741F"/>
    <w:rsid w:val="00BF7DF8"/>
    <w:rsid w:val="00C04928"/>
    <w:rsid w:val="00C0675C"/>
    <w:rsid w:val="00C0798A"/>
    <w:rsid w:val="00C138DC"/>
    <w:rsid w:val="00C20044"/>
    <w:rsid w:val="00C258CE"/>
    <w:rsid w:val="00C26E06"/>
    <w:rsid w:val="00C3034C"/>
    <w:rsid w:val="00C30D50"/>
    <w:rsid w:val="00C30E83"/>
    <w:rsid w:val="00C36064"/>
    <w:rsid w:val="00C36D3F"/>
    <w:rsid w:val="00C43A73"/>
    <w:rsid w:val="00C4568E"/>
    <w:rsid w:val="00C469E6"/>
    <w:rsid w:val="00C54F48"/>
    <w:rsid w:val="00C55960"/>
    <w:rsid w:val="00C55B34"/>
    <w:rsid w:val="00C64AEA"/>
    <w:rsid w:val="00C65449"/>
    <w:rsid w:val="00C661D4"/>
    <w:rsid w:val="00C66A32"/>
    <w:rsid w:val="00C71CCA"/>
    <w:rsid w:val="00C80309"/>
    <w:rsid w:val="00C825B5"/>
    <w:rsid w:val="00C859BA"/>
    <w:rsid w:val="00C85C6B"/>
    <w:rsid w:val="00C866AA"/>
    <w:rsid w:val="00C93714"/>
    <w:rsid w:val="00C93CCF"/>
    <w:rsid w:val="00C96704"/>
    <w:rsid w:val="00CA0B2E"/>
    <w:rsid w:val="00CA1E83"/>
    <w:rsid w:val="00CA2924"/>
    <w:rsid w:val="00CA435F"/>
    <w:rsid w:val="00CA443F"/>
    <w:rsid w:val="00CB0EF7"/>
    <w:rsid w:val="00CB2866"/>
    <w:rsid w:val="00CC1AB1"/>
    <w:rsid w:val="00CC4715"/>
    <w:rsid w:val="00CC71F9"/>
    <w:rsid w:val="00CC78CD"/>
    <w:rsid w:val="00CD1E89"/>
    <w:rsid w:val="00CE3F2A"/>
    <w:rsid w:val="00CE70F5"/>
    <w:rsid w:val="00CF28AC"/>
    <w:rsid w:val="00D10211"/>
    <w:rsid w:val="00D1712D"/>
    <w:rsid w:val="00D17EC1"/>
    <w:rsid w:val="00D225B0"/>
    <w:rsid w:val="00D30DFD"/>
    <w:rsid w:val="00D31ABB"/>
    <w:rsid w:val="00D32049"/>
    <w:rsid w:val="00D347F5"/>
    <w:rsid w:val="00D34F3D"/>
    <w:rsid w:val="00D35465"/>
    <w:rsid w:val="00D35556"/>
    <w:rsid w:val="00D362B2"/>
    <w:rsid w:val="00D42996"/>
    <w:rsid w:val="00D43BE0"/>
    <w:rsid w:val="00D46685"/>
    <w:rsid w:val="00D47E2C"/>
    <w:rsid w:val="00D531DE"/>
    <w:rsid w:val="00D5421C"/>
    <w:rsid w:val="00D61237"/>
    <w:rsid w:val="00D71ADE"/>
    <w:rsid w:val="00D7213B"/>
    <w:rsid w:val="00D724A8"/>
    <w:rsid w:val="00D80D91"/>
    <w:rsid w:val="00D84B06"/>
    <w:rsid w:val="00D84DB8"/>
    <w:rsid w:val="00D86A36"/>
    <w:rsid w:val="00D961FA"/>
    <w:rsid w:val="00D96A68"/>
    <w:rsid w:val="00DA0AE8"/>
    <w:rsid w:val="00DA264C"/>
    <w:rsid w:val="00DA5455"/>
    <w:rsid w:val="00DA5CC2"/>
    <w:rsid w:val="00DB280B"/>
    <w:rsid w:val="00DB3B89"/>
    <w:rsid w:val="00DB4B3D"/>
    <w:rsid w:val="00DC2457"/>
    <w:rsid w:val="00DC4AAA"/>
    <w:rsid w:val="00DD579E"/>
    <w:rsid w:val="00DD5F2B"/>
    <w:rsid w:val="00DD6D3B"/>
    <w:rsid w:val="00DE5A5C"/>
    <w:rsid w:val="00E01393"/>
    <w:rsid w:val="00E050B6"/>
    <w:rsid w:val="00E10B0B"/>
    <w:rsid w:val="00E1605D"/>
    <w:rsid w:val="00E16474"/>
    <w:rsid w:val="00E205D8"/>
    <w:rsid w:val="00E3132F"/>
    <w:rsid w:val="00E37515"/>
    <w:rsid w:val="00E37A64"/>
    <w:rsid w:val="00E37E43"/>
    <w:rsid w:val="00E530AA"/>
    <w:rsid w:val="00E53A67"/>
    <w:rsid w:val="00E63B6B"/>
    <w:rsid w:val="00E66132"/>
    <w:rsid w:val="00E671CA"/>
    <w:rsid w:val="00E703CD"/>
    <w:rsid w:val="00E75885"/>
    <w:rsid w:val="00E7616A"/>
    <w:rsid w:val="00E7754D"/>
    <w:rsid w:val="00E81821"/>
    <w:rsid w:val="00E826A2"/>
    <w:rsid w:val="00E84881"/>
    <w:rsid w:val="00EA2422"/>
    <w:rsid w:val="00EA6F1D"/>
    <w:rsid w:val="00EC24BC"/>
    <w:rsid w:val="00EC40AC"/>
    <w:rsid w:val="00EC769B"/>
    <w:rsid w:val="00ED0923"/>
    <w:rsid w:val="00ED0D14"/>
    <w:rsid w:val="00ED44AC"/>
    <w:rsid w:val="00EE34C1"/>
    <w:rsid w:val="00EE453D"/>
    <w:rsid w:val="00EE50DF"/>
    <w:rsid w:val="00EE6B2A"/>
    <w:rsid w:val="00EF1820"/>
    <w:rsid w:val="00EF2C90"/>
    <w:rsid w:val="00EF5EAD"/>
    <w:rsid w:val="00EF6FBD"/>
    <w:rsid w:val="00F02A7B"/>
    <w:rsid w:val="00F03D98"/>
    <w:rsid w:val="00F03DA5"/>
    <w:rsid w:val="00F10259"/>
    <w:rsid w:val="00F135D6"/>
    <w:rsid w:val="00F1798B"/>
    <w:rsid w:val="00F21B41"/>
    <w:rsid w:val="00F2235C"/>
    <w:rsid w:val="00F234FA"/>
    <w:rsid w:val="00F251A6"/>
    <w:rsid w:val="00F31F10"/>
    <w:rsid w:val="00F37FC4"/>
    <w:rsid w:val="00F4178E"/>
    <w:rsid w:val="00F4199A"/>
    <w:rsid w:val="00F425D6"/>
    <w:rsid w:val="00F51C38"/>
    <w:rsid w:val="00F54924"/>
    <w:rsid w:val="00F55DFE"/>
    <w:rsid w:val="00F55EA9"/>
    <w:rsid w:val="00F561EE"/>
    <w:rsid w:val="00F5655E"/>
    <w:rsid w:val="00F61DDC"/>
    <w:rsid w:val="00F65EA6"/>
    <w:rsid w:val="00F72DDE"/>
    <w:rsid w:val="00F72FCC"/>
    <w:rsid w:val="00F75469"/>
    <w:rsid w:val="00F76F1E"/>
    <w:rsid w:val="00F7743C"/>
    <w:rsid w:val="00F83A95"/>
    <w:rsid w:val="00F83D63"/>
    <w:rsid w:val="00F86CA8"/>
    <w:rsid w:val="00F90E98"/>
    <w:rsid w:val="00F91F4B"/>
    <w:rsid w:val="00FB09CD"/>
    <w:rsid w:val="00FB286C"/>
    <w:rsid w:val="00FB59B0"/>
    <w:rsid w:val="00FB5AE0"/>
    <w:rsid w:val="00FB7AB8"/>
    <w:rsid w:val="00FD0B6A"/>
    <w:rsid w:val="00FD74E3"/>
    <w:rsid w:val="00FE5E9E"/>
    <w:rsid w:val="00FE6337"/>
    <w:rsid w:val="00FF21D3"/>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CCAFF"/>
  <w15:chartTrackingRefBased/>
  <w15:docId w15:val="{21A54638-93CD-46E8-A3C0-23B828C1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iPriority="2"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0C7E"/>
    <w:pPr>
      <w:tabs>
        <w:tab w:val="left" w:pos="1038"/>
      </w:tabs>
    </w:pPr>
  </w:style>
  <w:style w:type="paragraph" w:styleId="berschrift1">
    <w:name w:val="heading 1"/>
    <w:aliases w:val="H1"/>
    <w:basedOn w:val="Standard"/>
    <w:next w:val="Standard"/>
    <w:link w:val="berschrift1Zchn"/>
    <w:uiPriority w:val="9"/>
    <w:qFormat/>
    <w:rsid w:val="008656CB"/>
    <w:pPr>
      <w:keepNext/>
      <w:keepLines/>
      <w:framePr w:w="9638" w:h="1304" w:wrap="around" w:vAnchor="text" w:hAnchor="text" w:y="1" w:anchorLock="1"/>
      <w:numPr>
        <w:numId w:val="7"/>
      </w:numPr>
      <w:spacing w:line="440" w:lineRule="atLeast"/>
      <w:outlineLvl w:val="0"/>
    </w:pPr>
    <w:rPr>
      <w:rFonts w:ascii="Arial" w:eastAsiaTheme="majorEastAsia" w:hAnsi="Arial" w:cstheme="majorBidi"/>
      <w:b/>
      <w:noProof/>
      <w:color w:val="009C7D" w:themeColor="text2"/>
      <w:sz w:val="36"/>
      <w:szCs w:val="32"/>
    </w:rPr>
  </w:style>
  <w:style w:type="paragraph" w:styleId="berschrift2">
    <w:name w:val="heading 2"/>
    <w:aliases w:val="H2"/>
    <w:basedOn w:val="Standard"/>
    <w:next w:val="Standard"/>
    <w:link w:val="berschrift2Zchn"/>
    <w:uiPriority w:val="9"/>
    <w:unhideWhenUsed/>
    <w:qFormat/>
    <w:rsid w:val="008656CB"/>
    <w:pPr>
      <w:keepNext/>
      <w:keepLines/>
      <w:framePr w:w="9638" w:h="1304" w:wrap="around" w:vAnchor="text" w:hAnchor="text" w:y="1" w:anchorLock="1"/>
      <w:numPr>
        <w:ilvl w:val="1"/>
        <w:numId w:val="7"/>
      </w:numPr>
      <w:spacing w:line="360" w:lineRule="atLeast"/>
      <w:outlineLvl w:val="1"/>
    </w:pPr>
    <w:rPr>
      <w:rFonts w:ascii="Arial" w:eastAsiaTheme="majorEastAsia" w:hAnsi="Arial" w:cstheme="majorBidi"/>
      <w:b/>
      <w:color w:val="009C7D" w:themeColor="text2"/>
      <w:sz w:val="28"/>
      <w:szCs w:val="26"/>
    </w:rPr>
  </w:style>
  <w:style w:type="paragraph" w:styleId="berschrift3">
    <w:name w:val="heading 3"/>
    <w:aliases w:val="H3"/>
    <w:basedOn w:val="Standard"/>
    <w:next w:val="Standard"/>
    <w:link w:val="berschrift3Zchn"/>
    <w:uiPriority w:val="9"/>
    <w:unhideWhenUsed/>
    <w:qFormat/>
    <w:rsid w:val="008656CB"/>
    <w:pPr>
      <w:keepNext/>
      <w:keepLines/>
      <w:framePr w:w="9638" w:h="1304" w:wrap="around" w:vAnchor="text" w:hAnchor="text" w:y="1" w:anchorLock="1"/>
      <w:numPr>
        <w:ilvl w:val="2"/>
        <w:numId w:val="7"/>
      </w:numPr>
      <w:spacing w:line="320" w:lineRule="atLeast"/>
      <w:outlineLvl w:val="2"/>
    </w:pPr>
    <w:rPr>
      <w:rFonts w:asciiTheme="majorHAnsi" w:eastAsiaTheme="majorEastAsia" w:hAnsiTheme="majorHAnsi" w:cstheme="majorBidi"/>
      <w:color w:val="009C7D" w:themeColor="text2"/>
      <w:sz w:val="24"/>
      <w:szCs w:val="24"/>
    </w:rPr>
  </w:style>
  <w:style w:type="paragraph" w:styleId="berschrift4">
    <w:name w:val="heading 4"/>
    <w:aliases w:val="H4"/>
    <w:basedOn w:val="Standard"/>
    <w:next w:val="Standard"/>
    <w:link w:val="berschrift4Zchn"/>
    <w:uiPriority w:val="9"/>
    <w:unhideWhenUsed/>
    <w:qFormat/>
    <w:rsid w:val="008656CB"/>
    <w:pPr>
      <w:keepNext/>
      <w:keepLines/>
      <w:numPr>
        <w:ilvl w:val="3"/>
        <w:numId w:val="7"/>
      </w:numPr>
      <w:pBdr>
        <w:top w:val="single" w:sz="18" w:space="1" w:color="009C7D" w:themeColor="text2"/>
        <w:left w:val="single" w:sz="48" w:space="4" w:color="009C7D" w:themeColor="text2"/>
        <w:bottom w:val="single" w:sz="18" w:space="1" w:color="009C7D" w:themeColor="text2"/>
        <w:right w:val="single" w:sz="48" w:space="4" w:color="009C7D" w:themeColor="text2"/>
      </w:pBdr>
      <w:shd w:val="clear" w:color="auto" w:fill="009C7D" w:themeFill="text2"/>
      <w:tabs>
        <w:tab w:val="clear" w:pos="1038"/>
      </w:tabs>
      <w:spacing w:before="260" w:line="240" w:lineRule="auto"/>
      <w:ind w:right="227"/>
      <w:outlineLvl w:val="3"/>
    </w:pPr>
    <w:rPr>
      <w:rFonts w:ascii="Arial" w:eastAsiaTheme="majorEastAsia" w:hAnsi="Arial" w:cstheme="majorBidi"/>
      <w:b/>
      <w:iCs/>
      <w:color w:val="FFFFFF"/>
    </w:rPr>
  </w:style>
  <w:style w:type="paragraph" w:styleId="berschrift5">
    <w:name w:val="heading 5"/>
    <w:aliases w:val="H5"/>
    <w:basedOn w:val="Standard"/>
    <w:next w:val="Standard"/>
    <w:link w:val="berschrift5Zchn"/>
    <w:uiPriority w:val="9"/>
    <w:unhideWhenUsed/>
    <w:qFormat/>
    <w:rsid w:val="00D71ADE"/>
    <w:pPr>
      <w:keepNext/>
      <w:keepLines/>
      <w:numPr>
        <w:ilvl w:val="4"/>
        <w:numId w:val="7"/>
      </w:numPr>
      <w:tabs>
        <w:tab w:val="clear" w:pos="1038"/>
      </w:tabs>
      <w:spacing w:before="260"/>
      <w:outlineLvl w:val="4"/>
    </w:pPr>
    <w:rPr>
      <w:rFonts w:ascii="Arial" w:eastAsiaTheme="majorEastAsia" w:hAnsi="Arial" w:cstheme="majorBidi"/>
      <w:b/>
    </w:rPr>
  </w:style>
  <w:style w:type="paragraph" w:styleId="berschrift6">
    <w:name w:val="heading 6"/>
    <w:aliases w:val="H6"/>
    <w:basedOn w:val="berschrift4"/>
    <w:next w:val="Standard"/>
    <w:link w:val="berschrift6Zchn"/>
    <w:uiPriority w:val="9"/>
    <w:unhideWhenUsed/>
    <w:qFormat/>
    <w:rsid w:val="00D71ADE"/>
    <w:pPr>
      <w:numPr>
        <w:ilvl w:val="0"/>
        <w:numId w:val="0"/>
      </w:numPr>
      <w:ind w:left="227"/>
      <w:outlineLvl w:val="5"/>
    </w:pPr>
  </w:style>
  <w:style w:type="paragraph" w:styleId="berschrift7">
    <w:name w:val="heading 7"/>
    <w:aliases w:val="H7"/>
    <w:basedOn w:val="Standard"/>
    <w:next w:val="Standard"/>
    <w:link w:val="berschrift7Zchn"/>
    <w:uiPriority w:val="9"/>
    <w:unhideWhenUsed/>
    <w:qFormat/>
    <w:rsid w:val="00D71ADE"/>
    <w:pPr>
      <w:keepNext/>
      <w:keepLines/>
      <w:tabs>
        <w:tab w:val="clear" w:pos="1038"/>
      </w:tabs>
      <w:spacing w:before="260"/>
      <w:contextualSpacing/>
      <w:outlineLvl w:val="6"/>
    </w:pPr>
    <w:rPr>
      <w:rFonts w:ascii="Arial" w:eastAsiaTheme="majorEastAsia" w:hAnsi="Arial" w:cstheme="majorBidi"/>
      <w:b/>
      <w:iCs/>
    </w:rPr>
  </w:style>
  <w:style w:type="paragraph" w:styleId="berschrift8">
    <w:name w:val="heading 8"/>
    <w:aliases w:val="H8"/>
    <w:basedOn w:val="berschrift7"/>
    <w:next w:val="Standard"/>
    <w:link w:val="berschrift8Zchn"/>
    <w:uiPriority w:val="9"/>
    <w:unhideWhenUsed/>
    <w:qFormat/>
    <w:rsid w:val="008656CB"/>
    <w:pPr>
      <w:outlineLvl w:val="7"/>
    </w:pPr>
    <w:rPr>
      <w:color w:val="009C7D" w:themeColor="text2"/>
    </w:rPr>
  </w:style>
  <w:style w:type="paragraph" w:styleId="berschrift9">
    <w:name w:val="heading 9"/>
    <w:aliases w:val="H9"/>
    <w:basedOn w:val="berschrift4"/>
    <w:next w:val="Standard"/>
    <w:link w:val="berschrift9Zchn"/>
    <w:uiPriority w:val="9"/>
    <w:unhideWhenUsed/>
    <w:qFormat/>
    <w:rsid w:val="00D71ADE"/>
    <w:pPr>
      <w:numPr>
        <w:ilvl w:val="0"/>
        <w:numId w:val="8"/>
      </w:numPr>
      <w:tabs>
        <w:tab w:val="left" w:pos="1038"/>
      </w:tabs>
      <w:ind w:left="227"/>
      <w:outlineLvl w:val="8"/>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paragraph" w:styleId="Titel">
    <w:name w:val="Title"/>
    <w:basedOn w:val="Standard"/>
    <w:next w:val="Untertitel"/>
    <w:link w:val="TitelZchn"/>
    <w:uiPriority w:val="10"/>
    <w:qFormat/>
    <w:rsid w:val="008656CB"/>
    <w:pPr>
      <w:spacing w:line="440" w:lineRule="atLeast"/>
      <w:contextualSpacing/>
    </w:pPr>
    <w:rPr>
      <w:rFonts w:ascii="Arial" w:eastAsiaTheme="majorEastAsia" w:hAnsi="Arial" w:cstheme="majorBidi"/>
      <w:b/>
      <w:color w:val="009C7D" w:themeColor="text2"/>
      <w:kern w:val="28"/>
      <w:sz w:val="36"/>
      <w:szCs w:val="56"/>
    </w:rPr>
  </w:style>
  <w:style w:type="character" w:customStyle="1" w:styleId="TitelZchn">
    <w:name w:val="Titel Zchn"/>
    <w:basedOn w:val="Absatz-Standardschriftart"/>
    <w:link w:val="Titel"/>
    <w:uiPriority w:val="10"/>
    <w:rsid w:val="008656CB"/>
    <w:rPr>
      <w:rFonts w:ascii="Arial" w:eastAsiaTheme="majorEastAsia" w:hAnsi="Arial" w:cstheme="majorBidi"/>
      <w:b/>
      <w:color w:val="009C7D" w:themeColor="text2"/>
      <w:kern w:val="28"/>
      <w:sz w:val="36"/>
      <w:szCs w:val="56"/>
    </w:rPr>
  </w:style>
  <w:style w:type="paragraph" w:styleId="Untertitel">
    <w:name w:val="Subtitle"/>
    <w:basedOn w:val="Standard"/>
    <w:next w:val="Standard"/>
    <w:link w:val="UntertitelZchn"/>
    <w:uiPriority w:val="11"/>
    <w:qFormat/>
    <w:rsid w:val="0001477F"/>
    <w:pPr>
      <w:numPr>
        <w:ilvl w:val="1"/>
      </w:numPr>
      <w:spacing w:line="360" w:lineRule="atLeast"/>
      <w:contextualSpacing/>
    </w:pPr>
    <w:rPr>
      <w:rFonts w:ascii="Arial" w:eastAsiaTheme="minorEastAsia" w:hAnsi="Arial"/>
      <w:b/>
      <w:color w:val="009C7D" w:themeColor="text2"/>
      <w:sz w:val="28"/>
      <w:szCs w:val="22"/>
    </w:rPr>
  </w:style>
  <w:style w:type="character" w:customStyle="1" w:styleId="UntertitelZchn">
    <w:name w:val="Untertitel Zchn"/>
    <w:basedOn w:val="Absatz-Standardschriftart"/>
    <w:link w:val="Untertitel"/>
    <w:uiPriority w:val="11"/>
    <w:rsid w:val="0001477F"/>
    <w:rPr>
      <w:rFonts w:ascii="Arial" w:eastAsiaTheme="minorEastAsia" w:hAnsi="Arial"/>
      <w:b/>
      <w:color w:val="009C7D" w:themeColor="text2"/>
      <w:sz w:val="28"/>
      <w:szCs w:val="22"/>
    </w:rPr>
  </w:style>
  <w:style w:type="numbering" w:customStyle="1" w:styleId="SBVAufz">
    <w:name w:val="SBV_Aufz"/>
    <w:uiPriority w:val="99"/>
    <w:rsid w:val="00F251A6"/>
    <w:pPr>
      <w:numPr>
        <w:numId w:val="1"/>
      </w:numPr>
    </w:pPr>
  </w:style>
  <w:style w:type="paragraph" w:customStyle="1" w:styleId="Checkbox-Text">
    <w:name w:val="Checkbox-Text"/>
    <w:basedOn w:val="Standard"/>
    <w:uiPriority w:val="99"/>
    <w:qFormat/>
    <w:rsid w:val="00F251A6"/>
    <w:pPr>
      <w:tabs>
        <w:tab w:val="left" w:pos="284"/>
      </w:tabs>
      <w:ind w:left="284" w:hanging="284"/>
    </w:pPr>
    <w:rPr>
      <w:rFonts w:ascii="Arial" w:hAnsi="Arial"/>
    </w:rPr>
  </w:style>
  <w:style w:type="paragraph" w:styleId="Aufzhlungszeichen">
    <w:name w:val="List Bullet"/>
    <w:basedOn w:val="Standard"/>
    <w:uiPriority w:val="2"/>
    <w:unhideWhenUsed/>
    <w:qFormat/>
    <w:rsid w:val="00F251A6"/>
    <w:pPr>
      <w:numPr>
        <w:numId w:val="1"/>
      </w:numPr>
      <w:contextualSpacing/>
    </w:pPr>
  </w:style>
  <w:style w:type="paragraph" w:styleId="Aufzhlungszeichen2">
    <w:name w:val="List Bullet 2"/>
    <w:basedOn w:val="Standard"/>
    <w:uiPriority w:val="2"/>
    <w:unhideWhenUsed/>
    <w:qFormat/>
    <w:rsid w:val="00F251A6"/>
    <w:pPr>
      <w:numPr>
        <w:ilvl w:val="1"/>
        <w:numId w:val="1"/>
      </w:numPr>
      <w:contextualSpacing/>
    </w:pPr>
  </w:style>
  <w:style w:type="paragraph" w:styleId="Aufzhlungszeichen3">
    <w:name w:val="List Bullet 3"/>
    <w:basedOn w:val="Standard"/>
    <w:uiPriority w:val="2"/>
    <w:unhideWhenUsed/>
    <w:qFormat/>
    <w:rsid w:val="00F251A6"/>
    <w:pPr>
      <w:numPr>
        <w:ilvl w:val="2"/>
        <w:numId w:val="1"/>
      </w:numPr>
      <w:contextualSpacing/>
    </w:pPr>
  </w:style>
  <w:style w:type="paragraph" w:styleId="Aufzhlungszeichen4">
    <w:name w:val="List Bullet 4"/>
    <w:basedOn w:val="Standard"/>
    <w:uiPriority w:val="2"/>
    <w:unhideWhenUsed/>
    <w:qFormat/>
    <w:rsid w:val="00F251A6"/>
    <w:pPr>
      <w:numPr>
        <w:ilvl w:val="3"/>
        <w:numId w:val="1"/>
      </w:numPr>
      <w:contextualSpacing/>
    </w:pPr>
  </w:style>
  <w:style w:type="paragraph" w:customStyle="1" w:styleId="Lead1spschwarz">
    <w:name w:val="Lead 1sp schwarz"/>
    <w:basedOn w:val="Standard"/>
    <w:uiPriority w:val="19"/>
    <w:qFormat/>
    <w:rsid w:val="00C469E6"/>
    <w:pPr>
      <w:spacing w:after="520" w:line="300" w:lineRule="atLeast"/>
      <w:contextualSpacing/>
    </w:pPr>
    <w:rPr>
      <w:rFonts w:ascii="Arial" w:hAnsi="Arial"/>
      <w:b/>
      <w:color w:val="000000"/>
      <w:sz w:val="22"/>
    </w:rPr>
  </w:style>
  <w:style w:type="character" w:customStyle="1" w:styleId="berschrift1Zchn">
    <w:name w:val="Überschrift 1 Zchn"/>
    <w:aliases w:val="H1 Zchn"/>
    <w:basedOn w:val="Absatz-Standardschriftart"/>
    <w:link w:val="berschrift1"/>
    <w:uiPriority w:val="9"/>
    <w:rsid w:val="008656CB"/>
    <w:rPr>
      <w:rFonts w:ascii="Arial" w:eastAsiaTheme="majorEastAsia" w:hAnsi="Arial" w:cstheme="majorBidi"/>
      <w:b/>
      <w:noProof/>
      <w:color w:val="009C7D" w:themeColor="text2"/>
      <w:sz w:val="36"/>
      <w:szCs w:val="32"/>
    </w:rPr>
  </w:style>
  <w:style w:type="character" w:customStyle="1" w:styleId="berschrift2Zchn">
    <w:name w:val="Überschrift 2 Zchn"/>
    <w:aliases w:val="H2 Zchn"/>
    <w:basedOn w:val="Absatz-Standardschriftart"/>
    <w:link w:val="berschrift2"/>
    <w:uiPriority w:val="9"/>
    <w:rsid w:val="008656CB"/>
    <w:rPr>
      <w:rFonts w:ascii="Arial" w:eastAsiaTheme="majorEastAsia" w:hAnsi="Arial" w:cstheme="majorBidi"/>
      <w:b/>
      <w:color w:val="009C7D" w:themeColor="text2"/>
      <w:sz w:val="28"/>
      <w:szCs w:val="26"/>
    </w:rPr>
  </w:style>
  <w:style w:type="character" w:customStyle="1" w:styleId="berschrift3Zchn">
    <w:name w:val="Überschrift 3 Zchn"/>
    <w:aliases w:val="H3 Zchn"/>
    <w:basedOn w:val="Absatz-Standardschriftart"/>
    <w:link w:val="berschrift3"/>
    <w:uiPriority w:val="9"/>
    <w:rsid w:val="008656CB"/>
    <w:rPr>
      <w:rFonts w:asciiTheme="majorHAnsi" w:eastAsiaTheme="majorEastAsia" w:hAnsiTheme="majorHAnsi" w:cstheme="majorBidi"/>
      <w:color w:val="009C7D" w:themeColor="text2"/>
      <w:sz w:val="24"/>
      <w:szCs w:val="24"/>
    </w:rPr>
  </w:style>
  <w:style w:type="paragraph" w:styleId="Inhaltsverzeichnisberschrift">
    <w:name w:val="TOC Heading"/>
    <w:next w:val="Standard"/>
    <w:uiPriority w:val="39"/>
    <w:unhideWhenUsed/>
    <w:rsid w:val="008656CB"/>
    <w:pPr>
      <w:spacing w:after="780"/>
      <w:contextualSpacing/>
    </w:pPr>
    <w:rPr>
      <w:rFonts w:ascii="Arial" w:eastAsiaTheme="majorEastAsia" w:hAnsi="Arial" w:cstheme="majorBidi"/>
      <w:b/>
      <w:color w:val="009C7D" w:themeColor="text2"/>
      <w:sz w:val="36"/>
      <w:szCs w:val="32"/>
      <w:lang w:eastAsia="de-CH"/>
    </w:rPr>
  </w:style>
  <w:style w:type="paragraph" w:styleId="Verzeichnis1">
    <w:name w:val="toc 1"/>
    <w:basedOn w:val="Standard"/>
    <w:next w:val="Standard"/>
    <w:autoRedefine/>
    <w:uiPriority w:val="39"/>
    <w:unhideWhenUsed/>
    <w:rsid w:val="00D71ADE"/>
    <w:pPr>
      <w:tabs>
        <w:tab w:val="clear" w:pos="1038"/>
        <w:tab w:val="right" w:pos="9469"/>
      </w:tabs>
      <w:spacing w:before="260"/>
      <w:contextualSpacing/>
    </w:pPr>
    <w:rPr>
      <w:rFonts w:ascii="Arial" w:hAnsi="Arial"/>
      <w:b/>
    </w:rPr>
  </w:style>
  <w:style w:type="paragraph" w:styleId="Verzeichnis2">
    <w:name w:val="toc 2"/>
    <w:basedOn w:val="Standard"/>
    <w:next w:val="Standard"/>
    <w:autoRedefine/>
    <w:uiPriority w:val="39"/>
    <w:unhideWhenUsed/>
    <w:rsid w:val="008656CB"/>
    <w:pPr>
      <w:pBdr>
        <w:top w:val="single" w:sz="18" w:space="1" w:color="009C7D" w:themeColor="text2"/>
        <w:left w:val="single" w:sz="48" w:space="4" w:color="009C7D" w:themeColor="text2"/>
        <w:bottom w:val="single" w:sz="18" w:space="1" w:color="009C7D" w:themeColor="text2"/>
        <w:right w:val="single" w:sz="48" w:space="4" w:color="009C7D" w:themeColor="text2"/>
      </w:pBdr>
      <w:shd w:val="clear" w:color="auto" w:fill="009C7D" w:themeFill="text2"/>
      <w:tabs>
        <w:tab w:val="clear" w:pos="1038"/>
        <w:tab w:val="right" w:pos="9469"/>
      </w:tabs>
      <w:spacing w:before="260"/>
      <w:ind w:left="227"/>
      <w:contextualSpacing/>
    </w:pPr>
    <w:rPr>
      <w:rFonts w:ascii="Arial" w:hAnsi="Arial"/>
      <w:b/>
      <w:color w:val="FFFFFF"/>
    </w:rPr>
  </w:style>
  <w:style w:type="paragraph" w:styleId="Verzeichnis3">
    <w:name w:val="toc 3"/>
    <w:basedOn w:val="Verzeichnis2"/>
    <w:next w:val="Standard"/>
    <w:autoRedefine/>
    <w:uiPriority w:val="39"/>
    <w:unhideWhenUsed/>
    <w:rsid w:val="00D71ADE"/>
  </w:style>
  <w:style w:type="character" w:styleId="Hyperlink">
    <w:name w:val="Hyperlink"/>
    <w:basedOn w:val="Absatz-Standardschriftart"/>
    <w:uiPriority w:val="99"/>
    <w:unhideWhenUsed/>
    <w:rsid w:val="00845C8B"/>
    <w:rPr>
      <w:color w:val="000000" w:themeColor="hyperlink"/>
      <w:u w:val="single"/>
    </w:rPr>
  </w:style>
  <w:style w:type="numbering" w:customStyle="1" w:styleId="SBVListeHeading1-30">
    <w:name w:val="SBV_Liste_Heading_1-3"/>
    <w:uiPriority w:val="99"/>
    <w:rsid w:val="007106A3"/>
  </w:style>
  <w:style w:type="paragraph" w:styleId="Listenabsatz">
    <w:name w:val="List Paragraph"/>
    <w:basedOn w:val="Standard"/>
    <w:uiPriority w:val="34"/>
    <w:rsid w:val="00E53A67"/>
    <w:pPr>
      <w:ind w:left="720"/>
      <w:contextualSpacing/>
    </w:pPr>
  </w:style>
  <w:style w:type="table" w:styleId="TabellemithellemGitternetz">
    <w:name w:val="Grid Table Light"/>
    <w:basedOn w:val="NormaleTabelle"/>
    <w:uiPriority w:val="40"/>
    <w:rsid w:val="00E53A6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4Zchn">
    <w:name w:val="Überschrift 4 Zchn"/>
    <w:aliases w:val="H4 Zchn"/>
    <w:basedOn w:val="Absatz-Standardschriftart"/>
    <w:link w:val="berschrift4"/>
    <w:uiPriority w:val="9"/>
    <w:rsid w:val="008656CB"/>
    <w:rPr>
      <w:rFonts w:ascii="Arial" w:eastAsiaTheme="majorEastAsia" w:hAnsi="Arial" w:cstheme="majorBidi"/>
      <w:b/>
      <w:iCs/>
      <w:color w:val="FFFFFF"/>
      <w:shd w:val="clear" w:color="auto" w:fill="009C7D" w:themeFill="text2"/>
    </w:rPr>
  </w:style>
  <w:style w:type="character" w:customStyle="1" w:styleId="berschrift5Zchn">
    <w:name w:val="Überschrift 5 Zchn"/>
    <w:aliases w:val="H5 Zchn"/>
    <w:basedOn w:val="Absatz-Standardschriftart"/>
    <w:link w:val="berschrift5"/>
    <w:uiPriority w:val="9"/>
    <w:rsid w:val="00D71ADE"/>
    <w:rPr>
      <w:rFonts w:ascii="Arial" w:eastAsiaTheme="majorEastAsia" w:hAnsi="Arial" w:cstheme="majorBidi"/>
      <w:b/>
    </w:rPr>
  </w:style>
  <w:style w:type="paragraph" w:styleId="Verzeichnis4">
    <w:name w:val="toc 4"/>
    <w:basedOn w:val="Verzeichnis3"/>
    <w:next w:val="Standard"/>
    <w:autoRedefine/>
    <w:uiPriority w:val="39"/>
    <w:unhideWhenUsed/>
    <w:rsid w:val="00D71ADE"/>
    <w:pPr>
      <w:tabs>
        <w:tab w:val="right" w:pos="9628"/>
      </w:tabs>
    </w:pPr>
    <w:rPr>
      <w:noProof/>
    </w:rPr>
  </w:style>
  <w:style w:type="paragraph" w:styleId="Verzeichnis5">
    <w:name w:val="toc 5"/>
    <w:basedOn w:val="Standard"/>
    <w:next w:val="Standard"/>
    <w:autoRedefine/>
    <w:uiPriority w:val="39"/>
    <w:unhideWhenUsed/>
    <w:rsid w:val="00D71ADE"/>
    <w:pPr>
      <w:tabs>
        <w:tab w:val="clear" w:pos="1038"/>
        <w:tab w:val="right" w:pos="9469"/>
      </w:tabs>
      <w:ind w:left="454"/>
    </w:pPr>
  </w:style>
  <w:style w:type="paragraph" w:customStyle="1" w:styleId="berschrift4grau">
    <w:name w:val="Überschrift 4 grau"/>
    <w:aliases w:val="H4 grey"/>
    <w:basedOn w:val="berschrift4"/>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pPr>
  </w:style>
  <w:style w:type="character" w:customStyle="1" w:styleId="berschrift6Zchn">
    <w:name w:val="Überschrift 6 Zchn"/>
    <w:aliases w:val="H6 Zchn"/>
    <w:basedOn w:val="Absatz-Standardschriftart"/>
    <w:link w:val="berschrift6"/>
    <w:uiPriority w:val="9"/>
    <w:rsid w:val="00D71ADE"/>
    <w:rPr>
      <w:rFonts w:ascii="Arial" w:eastAsiaTheme="majorEastAsia" w:hAnsi="Arial" w:cstheme="majorBidi"/>
      <w:b/>
      <w:iCs/>
      <w:color w:val="FFFFFF"/>
      <w:shd w:val="clear" w:color="auto" w:fill="C80000"/>
    </w:rPr>
  </w:style>
  <w:style w:type="paragraph" w:customStyle="1" w:styleId="berschrift6grau">
    <w:name w:val="Überschrift 6 grau"/>
    <w:aliases w:val="H6 grey"/>
    <w:basedOn w:val="berschrift6"/>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contextualSpacing/>
    </w:pPr>
  </w:style>
  <w:style w:type="character" w:customStyle="1" w:styleId="berschrift7Zchn">
    <w:name w:val="Überschrift 7 Zchn"/>
    <w:aliases w:val="H7 Zchn"/>
    <w:basedOn w:val="Absatz-Standardschriftart"/>
    <w:link w:val="berschrift7"/>
    <w:uiPriority w:val="9"/>
    <w:rsid w:val="00D71ADE"/>
    <w:rPr>
      <w:rFonts w:ascii="Arial" w:eastAsiaTheme="majorEastAsia" w:hAnsi="Arial" w:cstheme="majorBidi"/>
      <w:b/>
      <w:iCs/>
    </w:rPr>
  </w:style>
  <w:style w:type="paragraph" w:customStyle="1" w:styleId="Box-Textgrau">
    <w:name w:val="Box-Text grau"/>
    <w:basedOn w:val="berschrift6grau"/>
    <w:uiPriority w:val="30"/>
    <w:qFormat/>
    <w:rsid w:val="00311015"/>
    <w:pPr>
      <w:keepNext w:val="0"/>
      <w:keepLines w:val="0"/>
      <w:pBdr>
        <w:top w:val="single" w:sz="18" w:space="1" w:color="D9D9D9"/>
        <w:left w:val="single" w:sz="48" w:space="4" w:color="D9D9D9"/>
        <w:bottom w:val="single" w:sz="18" w:space="1" w:color="D9D9D9"/>
        <w:right w:val="single" w:sz="48" w:space="4" w:color="D9D9D9"/>
      </w:pBdr>
      <w:shd w:val="clear" w:color="auto" w:fill="D9D9D9"/>
      <w:spacing w:before="0"/>
    </w:pPr>
    <w:rPr>
      <w:b w:val="0"/>
      <w:color w:val="000000"/>
    </w:rPr>
  </w:style>
  <w:style w:type="paragraph" w:customStyle="1" w:styleId="Box-Textaubergine">
    <w:name w:val="Box-Text aubergine"/>
    <w:basedOn w:val="Box-Textgrau"/>
    <w:uiPriority w:val="38"/>
    <w:qFormat/>
    <w:rsid w:val="00311015"/>
    <w:pPr>
      <w:pBdr>
        <w:top w:val="single" w:sz="18" w:space="1" w:color="E6D4E3"/>
        <w:left w:val="single" w:sz="48" w:space="4" w:color="E6D4E3"/>
        <w:bottom w:val="single" w:sz="18" w:space="1" w:color="E6D4E3"/>
        <w:right w:val="single" w:sz="48" w:space="4" w:color="E6D4E3"/>
      </w:pBdr>
      <w:shd w:val="clear" w:color="auto" w:fill="E6D4E3"/>
    </w:pPr>
  </w:style>
  <w:style w:type="paragraph" w:customStyle="1" w:styleId="Box-Textdunkelblau">
    <w:name w:val="Box-Text dunkelblau"/>
    <w:basedOn w:val="Box-Textgrau"/>
    <w:uiPriority w:val="34"/>
    <w:qFormat/>
    <w:rsid w:val="00311015"/>
    <w:pPr>
      <w:pBdr>
        <w:top w:val="single" w:sz="18" w:space="1" w:color="D7E0E6"/>
        <w:left w:val="single" w:sz="48" w:space="4" w:color="D7E0E6"/>
        <w:bottom w:val="single" w:sz="18" w:space="1" w:color="D7E0E6"/>
        <w:right w:val="single" w:sz="48" w:space="4" w:color="D7E0E6"/>
      </w:pBdr>
      <w:shd w:val="clear" w:color="auto" w:fill="D7E0E6"/>
    </w:pPr>
  </w:style>
  <w:style w:type="paragraph" w:customStyle="1" w:styleId="Box-Textgelb">
    <w:name w:val="Box-Text gelb"/>
    <w:basedOn w:val="Box-Textgrau"/>
    <w:uiPriority w:val="36"/>
    <w:qFormat/>
    <w:rsid w:val="00311015"/>
    <w:pPr>
      <w:pBdr>
        <w:top w:val="single" w:sz="18" w:space="1" w:color="FBFBD6"/>
        <w:left w:val="single" w:sz="48" w:space="4" w:color="FBFBD6"/>
        <w:bottom w:val="single" w:sz="18" w:space="1" w:color="FBFBD6"/>
        <w:right w:val="single" w:sz="48" w:space="4" w:color="FBFBD6"/>
      </w:pBdr>
      <w:shd w:val="clear" w:color="auto" w:fill="FBFBD6"/>
    </w:pPr>
  </w:style>
  <w:style w:type="paragraph" w:customStyle="1" w:styleId="Box-Textgrn">
    <w:name w:val="Box-Text grün"/>
    <w:basedOn w:val="Box-Textgrau"/>
    <w:uiPriority w:val="40"/>
    <w:qFormat/>
    <w:rsid w:val="00311015"/>
    <w:pPr>
      <w:pBdr>
        <w:top w:val="single" w:sz="18" w:space="1" w:color="CCEBE5"/>
        <w:left w:val="single" w:sz="48" w:space="4" w:color="CCEBE5"/>
        <w:bottom w:val="single" w:sz="18" w:space="1" w:color="CCEBE5"/>
        <w:right w:val="single" w:sz="48" w:space="4" w:color="CCEBE5"/>
      </w:pBdr>
      <w:shd w:val="clear" w:color="auto" w:fill="CCEBE5"/>
    </w:pPr>
  </w:style>
  <w:style w:type="paragraph" w:customStyle="1" w:styleId="Box-Texttrkis">
    <w:name w:val="Box-Text türkis"/>
    <w:basedOn w:val="Box-Textgrau"/>
    <w:uiPriority w:val="32"/>
    <w:qFormat/>
    <w:rsid w:val="00311015"/>
    <w:pPr>
      <w:pBdr>
        <w:top w:val="single" w:sz="18" w:space="1" w:color="CCEFF2"/>
        <w:left w:val="single" w:sz="48" w:space="4" w:color="CCEFF2"/>
        <w:bottom w:val="single" w:sz="18" w:space="1" w:color="CCEFF2"/>
        <w:right w:val="single" w:sz="48" w:space="4" w:color="CCEFF2"/>
      </w:pBdr>
      <w:shd w:val="clear" w:color="auto" w:fill="CCEFF2"/>
    </w:pPr>
  </w:style>
  <w:style w:type="paragraph" w:customStyle="1" w:styleId="Box-Titelaubergine">
    <w:name w:val="Box-Titel aubergine"/>
    <w:basedOn w:val="berschrift6"/>
    <w:next w:val="Box-Textaubergine"/>
    <w:uiPriority w:val="37"/>
    <w:qFormat/>
    <w:rsid w:val="00311015"/>
    <w:pPr>
      <w:pBdr>
        <w:top w:val="single" w:sz="18" w:space="1" w:color="802773"/>
        <w:left w:val="single" w:sz="48" w:space="4" w:color="802773"/>
        <w:bottom w:val="single" w:sz="18" w:space="1" w:color="802773"/>
        <w:right w:val="single" w:sz="48" w:space="4" w:color="802773"/>
      </w:pBdr>
      <w:shd w:val="clear" w:color="auto" w:fill="802773"/>
    </w:pPr>
  </w:style>
  <w:style w:type="paragraph" w:customStyle="1" w:styleId="Box-Titeldunkelblau">
    <w:name w:val="Box-Titel dunkelblau"/>
    <w:basedOn w:val="berschrift6"/>
    <w:next w:val="Box-Textdunkelblau"/>
    <w:uiPriority w:val="33"/>
    <w:qFormat/>
    <w:rsid w:val="00311015"/>
    <w:pPr>
      <w:pBdr>
        <w:top w:val="single" w:sz="18" w:space="1" w:color="356584"/>
        <w:left w:val="single" w:sz="48" w:space="4" w:color="356584"/>
        <w:bottom w:val="single" w:sz="18" w:space="1" w:color="356584"/>
        <w:right w:val="single" w:sz="48" w:space="4" w:color="356584"/>
      </w:pBdr>
      <w:shd w:val="clear" w:color="auto" w:fill="356584"/>
    </w:pPr>
  </w:style>
  <w:style w:type="paragraph" w:customStyle="1" w:styleId="Box-Titelgelb">
    <w:name w:val="Box-Titel gelb"/>
    <w:basedOn w:val="berschrift6"/>
    <w:next w:val="Box-Textgelb"/>
    <w:uiPriority w:val="35"/>
    <w:qFormat/>
    <w:rsid w:val="00311015"/>
    <w:pPr>
      <w:pBdr>
        <w:top w:val="single" w:sz="18" w:space="1" w:color="EDEC31"/>
        <w:left w:val="single" w:sz="48" w:space="4" w:color="EDEC31"/>
        <w:bottom w:val="single" w:sz="18" w:space="1" w:color="EDEC31"/>
        <w:right w:val="single" w:sz="48" w:space="4" w:color="EDEC31"/>
      </w:pBdr>
      <w:shd w:val="clear" w:color="auto" w:fill="EDEC31"/>
    </w:pPr>
    <w:rPr>
      <w:color w:val="000000"/>
    </w:rPr>
  </w:style>
  <w:style w:type="paragraph" w:customStyle="1" w:styleId="Box-Titelgrau">
    <w:name w:val="Box-Titel grau"/>
    <w:basedOn w:val="berschrift6"/>
    <w:next w:val="Box-Textgrau"/>
    <w:uiPriority w:val="29"/>
    <w:qFormat/>
    <w:rsid w:val="00311015"/>
    <w:pPr>
      <w:pBdr>
        <w:top w:val="single" w:sz="18" w:space="1" w:color="929292"/>
        <w:left w:val="single" w:sz="48" w:space="4" w:color="929292"/>
        <w:bottom w:val="single" w:sz="18" w:space="1" w:color="929292"/>
        <w:right w:val="single" w:sz="48" w:space="4" w:color="929292"/>
      </w:pBdr>
      <w:shd w:val="clear" w:color="auto" w:fill="929292"/>
    </w:pPr>
  </w:style>
  <w:style w:type="paragraph" w:customStyle="1" w:styleId="Box-Titelgrn">
    <w:name w:val="Box-Titel grün"/>
    <w:basedOn w:val="berschrift6"/>
    <w:next w:val="Box-Textgrn"/>
    <w:uiPriority w:val="39"/>
    <w:qFormat/>
    <w:rsid w:val="00311015"/>
    <w:pPr>
      <w:pBdr>
        <w:top w:val="single" w:sz="18" w:space="1" w:color="009C7D"/>
        <w:left w:val="single" w:sz="48" w:space="4" w:color="009C7D"/>
        <w:bottom w:val="single" w:sz="18" w:space="1" w:color="009C7D"/>
        <w:right w:val="single" w:sz="48" w:space="4" w:color="009C7D"/>
      </w:pBdr>
      <w:shd w:val="clear" w:color="auto" w:fill="009C7D"/>
    </w:pPr>
  </w:style>
  <w:style w:type="paragraph" w:customStyle="1" w:styleId="Box-Titeltrkis">
    <w:name w:val="Box-Titel türkis"/>
    <w:basedOn w:val="berschrift6"/>
    <w:next w:val="Box-Texttrkis"/>
    <w:uiPriority w:val="31"/>
    <w:qFormat/>
    <w:rsid w:val="00311015"/>
    <w:pPr>
      <w:pBdr>
        <w:top w:val="single" w:sz="18" w:space="1" w:color="00B0BE"/>
        <w:left w:val="single" w:sz="48" w:space="4" w:color="00B0BE"/>
        <w:bottom w:val="single" w:sz="18" w:space="1" w:color="00B0BE"/>
        <w:right w:val="single" w:sz="48" w:space="4" w:color="00B0BE"/>
      </w:pBdr>
      <w:shd w:val="clear" w:color="auto" w:fill="00B0BE"/>
    </w:pPr>
  </w:style>
  <w:style w:type="paragraph" w:styleId="Verzeichnis6">
    <w:name w:val="toc 6"/>
    <w:basedOn w:val="Standard"/>
    <w:next w:val="Standard"/>
    <w:autoRedefine/>
    <w:uiPriority w:val="39"/>
    <w:unhideWhenUsed/>
    <w:rsid w:val="00D71ADE"/>
    <w:pPr>
      <w:tabs>
        <w:tab w:val="clear" w:pos="1038"/>
        <w:tab w:val="right" w:pos="9469"/>
      </w:tabs>
      <w:ind w:left="454"/>
    </w:pPr>
  </w:style>
  <w:style w:type="paragraph" w:styleId="Beschriftung">
    <w:name w:val="caption"/>
    <w:basedOn w:val="Standard"/>
    <w:next w:val="Standard"/>
    <w:uiPriority w:val="99"/>
    <w:unhideWhenUsed/>
    <w:qFormat/>
    <w:rsid w:val="00E81821"/>
    <w:pPr>
      <w:spacing w:before="40" w:after="260" w:line="220" w:lineRule="atLeast"/>
      <w:contextualSpacing/>
    </w:pPr>
    <w:rPr>
      <w:rFonts w:ascii="Arial" w:hAnsi="Arial"/>
      <w:iCs/>
      <w:sz w:val="16"/>
      <w:szCs w:val="18"/>
    </w:rPr>
  </w:style>
  <w:style w:type="paragraph" w:styleId="Liste">
    <w:name w:val="List"/>
    <w:basedOn w:val="Standard"/>
    <w:uiPriority w:val="99"/>
    <w:unhideWhenUsed/>
    <w:rsid w:val="00EF1820"/>
    <w:pPr>
      <w:contextualSpacing/>
    </w:pPr>
  </w:style>
  <w:style w:type="paragraph" w:styleId="Listennummer">
    <w:name w:val="List Number"/>
    <w:basedOn w:val="Standard"/>
    <w:uiPriority w:val="3"/>
    <w:unhideWhenUsed/>
    <w:qFormat/>
    <w:rsid w:val="00873E18"/>
    <w:pPr>
      <w:numPr>
        <w:numId w:val="4"/>
      </w:numPr>
      <w:contextualSpacing/>
    </w:pPr>
  </w:style>
  <w:style w:type="paragraph" w:styleId="Listenfortsetzung">
    <w:name w:val="List Continue"/>
    <w:basedOn w:val="Standard"/>
    <w:uiPriority w:val="99"/>
    <w:unhideWhenUsed/>
    <w:rsid w:val="000C4637"/>
    <w:pPr>
      <w:spacing w:after="120"/>
      <w:ind w:left="283"/>
      <w:contextualSpacing/>
    </w:pPr>
  </w:style>
  <w:style w:type="numbering" w:customStyle="1" w:styleId="SBVListe">
    <w:name w:val="SBV_Liste"/>
    <w:uiPriority w:val="99"/>
    <w:rsid w:val="00873E18"/>
    <w:pPr>
      <w:numPr>
        <w:numId w:val="2"/>
      </w:numPr>
    </w:pPr>
  </w:style>
  <w:style w:type="paragraph" w:styleId="Liste2">
    <w:name w:val="List 2"/>
    <w:basedOn w:val="Standard"/>
    <w:uiPriority w:val="99"/>
    <w:unhideWhenUsed/>
    <w:rsid w:val="00EF1820"/>
    <w:pPr>
      <w:contextualSpacing/>
    </w:pPr>
  </w:style>
  <w:style w:type="paragraph" w:styleId="Datum">
    <w:name w:val="Date"/>
    <w:basedOn w:val="Standard"/>
    <w:next w:val="Standard"/>
    <w:link w:val="DatumZchn"/>
    <w:uiPriority w:val="13"/>
    <w:unhideWhenUsed/>
    <w:qFormat/>
    <w:rsid w:val="008656CB"/>
    <w:pPr>
      <w:spacing w:line="320" w:lineRule="atLeast"/>
    </w:pPr>
    <w:rPr>
      <w:rFonts w:ascii="Arial" w:hAnsi="Arial"/>
      <w:color w:val="009C7D" w:themeColor="text2"/>
      <w:sz w:val="24"/>
    </w:rPr>
  </w:style>
  <w:style w:type="character" w:customStyle="1" w:styleId="DatumZchn">
    <w:name w:val="Datum Zchn"/>
    <w:basedOn w:val="Absatz-Standardschriftart"/>
    <w:link w:val="Datum"/>
    <w:uiPriority w:val="13"/>
    <w:rsid w:val="008656CB"/>
    <w:rPr>
      <w:rFonts w:ascii="Arial" w:hAnsi="Arial"/>
      <w:color w:val="009C7D" w:themeColor="text2"/>
      <w:sz w:val="24"/>
    </w:rPr>
  </w:style>
  <w:style w:type="character" w:customStyle="1" w:styleId="berschrift8Zchn">
    <w:name w:val="Überschrift 8 Zchn"/>
    <w:aliases w:val="H8 Zchn"/>
    <w:basedOn w:val="Absatz-Standardschriftart"/>
    <w:link w:val="berschrift8"/>
    <w:uiPriority w:val="9"/>
    <w:rsid w:val="008656CB"/>
    <w:rPr>
      <w:rFonts w:ascii="Arial" w:eastAsiaTheme="majorEastAsia" w:hAnsi="Arial" w:cstheme="majorBidi"/>
      <w:b/>
      <w:iCs/>
      <w:color w:val="009C7D" w:themeColor="text2"/>
    </w:rPr>
  </w:style>
  <w:style w:type="paragraph" w:styleId="Kopfzeile">
    <w:name w:val="header"/>
    <w:basedOn w:val="Standard"/>
    <w:link w:val="KopfzeileZchn"/>
    <w:uiPriority w:val="99"/>
    <w:unhideWhenUsed/>
    <w:rsid w:val="0014420F"/>
    <w:pPr>
      <w:spacing w:line="220" w:lineRule="atLeast"/>
    </w:pPr>
    <w:rPr>
      <w:rFonts w:ascii="Arial" w:hAnsi="Arial"/>
      <w:sz w:val="16"/>
    </w:rPr>
  </w:style>
  <w:style w:type="character" w:customStyle="1" w:styleId="KopfzeileZchn">
    <w:name w:val="Kopfzeile Zchn"/>
    <w:basedOn w:val="Absatz-Standardschriftart"/>
    <w:link w:val="Kopfzeile"/>
    <w:uiPriority w:val="99"/>
    <w:rsid w:val="0014420F"/>
    <w:rPr>
      <w:rFonts w:ascii="Arial" w:hAnsi="Arial"/>
      <w:sz w:val="16"/>
    </w:rPr>
  </w:style>
  <w:style w:type="paragraph" w:styleId="Fuzeile">
    <w:name w:val="footer"/>
    <w:basedOn w:val="Standard"/>
    <w:link w:val="FuzeileZchn"/>
    <w:uiPriority w:val="99"/>
    <w:unhideWhenUsed/>
    <w:rsid w:val="0091207D"/>
    <w:pPr>
      <w:tabs>
        <w:tab w:val="clear" w:pos="1038"/>
      </w:tabs>
      <w:spacing w:line="220" w:lineRule="atLeast"/>
    </w:pPr>
    <w:rPr>
      <w:rFonts w:ascii="Arial" w:hAnsi="Arial"/>
      <w:sz w:val="16"/>
    </w:rPr>
  </w:style>
  <w:style w:type="character" w:customStyle="1" w:styleId="FuzeileZchn">
    <w:name w:val="Fußzeile Zchn"/>
    <w:basedOn w:val="Absatz-Standardschriftart"/>
    <w:link w:val="Fuzeile"/>
    <w:uiPriority w:val="99"/>
    <w:rsid w:val="0091207D"/>
    <w:rPr>
      <w:rFonts w:ascii="Arial" w:hAnsi="Arial"/>
      <w:sz w:val="16"/>
    </w:rPr>
  </w:style>
  <w:style w:type="paragraph" w:customStyle="1" w:styleId="Lead1spgrn">
    <w:name w:val="Lead 1sp grün"/>
    <w:basedOn w:val="Lead1spschwarz"/>
    <w:uiPriority w:val="21"/>
    <w:qFormat/>
    <w:rsid w:val="008656CB"/>
    <w:rPr>
      <w:color w:val="009C7D" w:themeColor="text2"/>
    </w:rPr>
  </w:style>
  <w:style w:type="table" w:styleId="Gitternetztabelle1hellAkzent1">
    <w:name w:val="Grid Table 1 Light Accent 1"/>
    <w:basedOn w:val="NormaleTabelle"/>
    <w:uiPriority w:val="46"/>
    <w:rsid w:val="00F7743C"/>
    <w:pPr>
      <w:spacing w:line="240" w:lineRule="auto"/>
    </w:pPr>
    <w:tblPr>
      <w:tblStyleRowBandSize w:val="1"/>
      <w:tblStyleColBandSize w:val="1"/>
      <w:tblBorders>
        <w:top w:val="single" w:sz="4" w:space="0" w:color="7FF5FF" w:themeColor="accent1" w:themeTint="66"/>
        <w:left w:val="single" w:sz="4" w:space="0" w:color="7FF5FF" w:themeColor="accent1" w:themeTint="66"/>
        <w:bottom w:val="single" w:sz="4" w:space="0" w:color="7FF5FF" w:themeColor="accent1" w:themeTint="66"/>
        <w:right w:val="single" w:sz="4" w:space="0" w:color="7FF5FF" w:themeColor="accent1" w:themeTint="66"/>
        <w:insideH w:val="single" w:sz="4" w:space="0" w:color="7FF5FF" w:themeColor="accent1" w:themeTint="66"/>
        <w:insideV w:val="single" w:sz="4" w:space="0" w:color="7FF5FF" w:themeColor="accent1" w:themeTint="66"/>
      </w:tblBorders>
    </w:tblPr>
    <w:tblStylePr w:type="firstRow">
      <w:rPr>
        <w:b/>
        <w:bCs/>
      </w:rPr>
      <w:tblPr/>
      <w:tcPr>
        <w:tcBorders>
          <w:bottom w:val="single" w:sz="12" w:space="0" w:color="3FF0FF" w:themeColor="accent1" w:themeTint="99"/>
        </w:tcBorders>
      </w:tcPr>
    </w:tblStylePr>
    <w:tblStylePr w:type="lastRow">
      <w:rPr>
        <w:b/>
        <w:bCs/>
      </w:rPr>
      <w:tblPr/>
      <w:tcPr>
        <w:tcBorders>
          <w:top w:val="double" w:sz="2" w:space="0" w:color="3FF0FF" w:themeColor="accent1" w:themeTint="99"/>
        </w:tcBorders>
      </w:tcPr>
    </w:tblStylePr>
    <w:tblStylePr w:type="firstCol">
      <w:rPr>
        <w:b/>
        <w:bCs/>
      </w:rPr>
    </w:tblStylePr>
    <w:tblStylePr w:type="lastCol">
      <w:rPr>
        <w:b/>
        <w:bCs/>
      </w:rPr>
    </w:tblStylePr>
  </w:style>
  <w:style w:type="table" w:customStyle="1" w:styleId="SBVTab01">
    <w:name w:val="SBV_Tab_01"/>
    <w:basedOn w:val="NormaleTabelle"/>
    <w:uiPriority w:val="99"/>
    <w:rsid w:val="00583D29"/>
    <w:rPr>
      <w:color w:val="000000"/>
    </w:rPr>
    <w:tblPr>
      <w:tblBorders>
        <w:top w:val="single" w:sz="4" w:space="0" w:color="000000"/>
        <w:bottom w:val="single" w:sz="4" w:space="0" w:color="000000"/>
        <w:insideH w:val="single" w:sz="4" w:space="0" w:color="000000"/>
      </w:tblBorders>
      <w:tblCellMar>
        <w:top w:w="28" w:type="dxa"/>
        <w:left w:w="0" w:type="dxa"/>
        <w:bottom w:w="85" w:type="dxa"/>
        <w:right w:w="0" w:type="dxa"/>
      </w:tblCellMar>
    </w:tblPr>
    <w:tblStylePr w:type="firstRow">
      <w:rPr>
        <w:b/>
      </w:rPr>
    </w:tblStylePr>
    <w:tblStylePr w:type="lastRow">
      <w:rPr>
        <w:b/>
      </w:rPr>
    </w:tblStylePr>
    <w:tblStylePr w:type="firstCol">
      <w:rPr>
        <w:b/>
      </w:rPr>
    </w:tblStylePr>
  </w:style>
  <w:style w:type="table" w:styleId="Gitternetztabelle1hellAkzent6">
    <w:name w:val="Grid Table 1 Light Accent 6"/>
    <w:basedOn w:val="NormaleTabelle"/>
    <w:uiPriority w:val="46"/>
    <w:rsid w:val="00C55960"/>
    <w:pPr>
      <w:spacing w:line="240" w:lineRule="auto"/>
    </w:pPr>
    <w:tblPr>
      <w:tblStyleRowBandSize w:val="1"/>
      <w:tblStyleColBandSize w:val="1"/>
      <w:tblBorders>
        <w:top w:val="single" w:sz="4" w:space="0" w:color="EFEFEF" w:themeColor="accent6" w:themeTint="66"/>
        <w:left w:val="single" w:sz="4" w:space="0" w:color="EFEFEF" w:themeColor="accent6" w:themeTint="66"/>
        <w:bottom w:val="single" w:sz="4" w:space="0" w:color="EFEFEF" w:themeColor="accent6" w:themeTint="66"/>
        <w:right w:val="single" w:sz="4" w:space="0" w:color="EFEFEF" w:themeColor="accent6" w:themeTint="66"/>
        <w:insideH w:val="single" w:sz="4" w:space="0" w:color="EFEFEF" w:themeColor="accent6" w:themeTint="66"/>
        <w:insideV w:val="single" w:sz="4" w:space="0" w:color="EFEFEF" w:themeColor="accent6" w:themeTint="66"/>
      </w:tblBorders>
    </w:tblPr>
    <w:tblStylePr w:type="firstRow">
      <w:rPr>
        <w:b/>
        <w:bCs/>
      </w:rPr>
      <w:tblPr/>
      <w:tcPr>
        <w:tcBorders>
          <w:bottom w:val="single" w:sz="12" w:space="0" w:color="E8E8E8" w:themeColor="accent6" w:themeTint="99"/>
        </w:tcBorders>
      </w:tcPr>
    </w:tblStylePr>
    <w:tblStylePr w:type="lastRow">
      <w:rPr>
        <w:b/>
        <w:bCs/>
      </w:rPr>
      <w:tblPr/>
      <w:tcPr>
        <w:tcBorders>
          <w:top w:val="double" w:sz="2" w:space="0" w:color="E8E8E8" w:themeColor="accent6"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D7213B"/>
    <w:pPr>
      <w:spacing w:before="40" w:line="220" w:lineRule="atLeast"/>
    </w:pPr>
    <w:rPr>
      <w:rFonts w:ascii="Arial" w:hAnsi="Arial"/>
      <w:color w:val="000000"/>
      <w:sz w:val="16"/>
    </w:rPr>
  </w:style>
  <w:style w:type="character" w:customStyle="1" w:styleId="FunotentextZchn">
    <w:name w:val="Fußnotentext Zchn"/>
    <w:basedOn w:val="Absatz-Standardschriftart"/>
    <w:link w:val="Funotentext"/>
    <w:uiPriority w:val="99"/>
    <w:semiHidden/>
    <w:rsid w:val="00D7213B"/>
    <w:rPr>
      <w:rFonts w:ascii="Arial" w:hAnsi="Arial"/>
      <w:color w:val="000000"/>
      <w:sz w:val="16"/>
    </w:rPr>
  </w:style>
  <w:style w:type="character" w:styleId="Funotenzeichen">
    <w:name w:val="footnote reference"/>
    <w:basedOn w:val="Absatz-Standardschriftart"/>
    <w:uiPriority w:val="99"/>
    <w:semiHidden/>
    <w:unhideWhenUsed/>
    <w:rsid w:val="00D7213B"/>
    <w:rPr>
      <w:color w:val="000000"/>
      <w:vertAlign w:val="superscript"/>
    </w:rPr>
  </w:style>
  <w:style w:type="paragraph" w:styleId="Abbildungsverzeichnis">
    <w:name w:val="table of figures"/>
    <w:basedOn w:val="Standard"/>
    <w:next w:val="Standard"/>
    <w:uiPriority w:val="99"/>
    <w:unhideWhenUsed/>
    <w:rsid w:val="003A57CD"/>
    <w:pPr>
      <w:ind w:right="567"/>
    </w:pPr>
    <w:rPr>
      <w:color w:val="000000"/>
    </w:rPr>
  </w:style>
  <w:style w:type="paragraph" w:customStyle="1" w:styleId="Lead2spschwarz">
    <w:name w:val="Lead 2sp schwarz"/>
    <w:basedOn w:val="berschrift3"/>
    <w:uiPriority w:val="20"/>
    <w:qFormat/>
    <w:rsid w:val="007E040A"/>
    <w:pPr>
      <w:framePr w:wrap="around"/>
      <w:numPr>
        <w:ilvl w:val="0"/>
        <w:numId w:val="0"/>
      </w:numPr>
      <w:spacing w:before="260" w:after="520"/>
      <w:contextualSpacing/>
    </w:pPr>
    <w:rPr>
      <w:b/>
      <w:color w:val="000000"/>
    </w:rPr>
  </w:style>
  <w:style w:type="paragraph" w:customStyle="1" w:styleId="Lead2spgrn">
    <w:name w:val="Lead 2sp grün"/>
    <w:basedOn w:val="Lead2spschwarz"/>
    <w:uiPriority w:val="22"/>
    <w:qFormat/>
    <w:rsid w:val="008656CB"/>
    <w:pPr>
      <w:framePr w:wrap="around"/>
    </w:pPr>
    <w:rPr>
      <w:color w:val="009C7D" w:themeColor="text2"/>
    </w:rPr>
  </w:style>
  <w:style w:type="paragraph" w:styleId="Sprechblasentext">
    <w:name w:val="Balloon Text"/>
    <w:basedOn w:val="Standard"/>
    <w:link w:val="SprechblasentextZchn"/>
    <w:uiPriority w:val="99"/>
    <w:semiHidden/>
    <w:unhideWhenUsed/>
    <w:rsid w:val="0021178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1178D"/>
    <w:rPr>
      <w:rFonts w:ascii="Segoe UI" w:hAnsi="Segoe UI" w:cs="Segoe UI"/>
      <w:sz w:val="18"/>
      <w:szCs w:val="18"/>
    </w:rPr>
  </w:style>
  <w:style w:type="table" w:customStyle="1" w:styleId="SBVTab02">
    <w:name w:val="SBV_Tab_02"/>
    <w:basedOn w:val="NormaleTabelle"/>
    <w:uiPriority w:val="99"/>
    <w:rsid w:val="000137D5"/>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85" w:type="dxa"/>
      </w:tblCellMar>
    </w:tblPr>
    <w:tblStylePr w:type="firstRow">
      <w:rPr>
        <w:b/>
        <w:color w:val="FFFFFF"/>
      </w:rPr>
      <w:tblPr/>
      <w:tcPr>
        <w:shd w:val="clear" w:color="auto" w:fill="929292"/>
      </w:tcPr>
    </w:tblStylePr>
    <w:tblStylePr w:type="lastRow">
      <w:rPr>
        <w:b/>
        <w:color w:val="FFFFFF"/>
      </w:rPr>
      <w:tblPr/>
      <w:tcPr>
        <w:shd w:val="clear" w:color="auto" w:fill="929292"/>
      </w:tcPr>
    </w:tblStylePr>
    <w:tblStylePr w:type="firstCol">
      <w:rPr>
        <w:b/>
        <w:color w:val="FFFFFF"/>
      </w:rPr>
      <w:tblPr/>
      <w:tcPr>
        <w:shd w:val="clear" w:color="auto" w:fill="929292"/>
      </w:tcPr>
    </w:tblStylePr>
  </w:style>
  <w:style w:type="paragraph" w:customStyle="1" w:styleId="Dok-Titel">
    <w:name w:val="Dok-Titel"/>
    <w:basedOn w:val="Standard"/>
    <w:uiPriority w:val="12"/>
    <w:unhideWhenUsed/>
    <w:qFormat/>
    <w:rsid w:val="00CC1AB1"/>
    <w:pPr>
      <w:framePr w:w="2665" w:h="278" w:hRule="exact" w:wrap="notBeside" w:vAnchor="page" w:hAnchor="page" w:x="1589" w:y="1872" w:anchorLock="1"/>
      <w:spacing w:line="240" w:lineRule="auto"/>
    </w:pPr>
    <w:rPr>
      <w:rFonts w:ascii="Arial" w:hAnsi="Arial"/>
      <w:b/>
      <w:color w:val="FFFFFF"/>
    </w:rPr>
  </w:style>
  <w:style w:type="paragraph" w:styleId="Verzeichnis7">
    <w:name w:val="toc 7"/>
    <w:basedOn w:val="Standard"/>
    <w:next w:val="Standard"/>
    <w:autoRedefine/>
    <w:uiPriority w:val="39"/>
    <w:unhideWhenUsed/>
    <w:rsid w:val="00D71ADE"/>
    <w:pPr>
      <w:tabs>
        <w:tab w:val="clear" w:pos="1038"/>
      </w:tabs>
      <w:spacing w:after="100"/>
      <w:ind w:left="1200"/>
    </w:pPr>
  </w:style>
  <w:style w:type="character" w:styleId="NichtaufgelsteErwhnung">
    <w:name w:val="Unresolved Mention"/>
    <w:basedOn w:val="Absatz-Standardschriftart"/>
    <w:uiPriority w:val="99"/>
    <w:semiHidden/>
    <w:unhideWhenUsed/>
    <w:rsid w:val="00CA2924"/>
    <w:rPr>
      <w:color w:val="605E5C"/>
      <w:shd w:val="clear" w:color="auto" w:fill="E1DFDD"/>
    </w:rPr>
  </w:style>
  <w:style w:type="paragraph" w:customStyle="1" w:styleId="berschrift5Level2">
    <w:name w:val="Überschrift 5 Level 2"/>
    <w:aliases w:val="H5 Level 2"/>
    <w:basedOn w:val="Standard"/>
    <w:next w:val="StandardmitEinzug"/>
    <w:uiPriority w:val="9"/>
    <w:qFormat/>
    <w:rsid w:val="00D71ADE"/>
    <w:pPr>
      <w:numPr>
        <w:ilvl w:val="5"/>
        <w:numId w:val="7"/>
      </w:numPr>
      <w:tabs>
        <w:tab w:val="clear" w:pos="1038"/>
      </w:tabs>
      <w:spacing w:before="260"/>
    </w:pPr>
    <w:rPr>
      <w:b/>
    </w:rPr>
  </w:style>
  <w:style w:type="numbering" w:customStyle="1" w:styleId="SBVListeHeading1-3">
    <w:name w:val="SBV_Liste_Heading_1-3"/>
    <w:uiPriority w:val="99"/>
    <w:rsid w:val="00D71ADE"/>
    <w:pPr>
      <w:numPr>
        <w:numId w:val="3"/>
      </w:numPr>
    </w:pPr>
  </w:style>
  <w:style w:type="paragraph" w:customStyle="1" w:styleId="StandardmitEinzug">
    <w:name w:val="Standard mit Einzug"/>
    <w:basedOn w:val="Standard"/>
    <w:qFormat/>
    <w:rsid w:val="00A01C67"/>
    <w:pPr>
      <w:tabs>
        <w:tab w:val="clear" w:pos="1038"/>
      </w:tabs>
      <w:ind w:left="454"/>
    </w:pPr>
  </w:style>
  <w:style w:type="numbering" w:customStyle="1" w:styleId="SBVListeRom">
    <w:name w:val="SBV_Liste_Rom"/>
    <w:uiPriority w:val="99"/>
    <w:rsid w:val="00D71ADE"/>
    <w:pPr>
      <w:numPr>
        <w:numId w:val="5"/>
      </w:numPr>
    </w:pPr>
  </w:style>
  <w:style w:type="character" w:customStyle="1" w:styleId="berschrift9Zchn">
    <w:name w:val="Überschrift 9 Zchn"/>
    <w:aliases w:val="H9 Zchn"/>
    <w:basedOn w:val="Absatz-Standardschriftart"/>
    <w:link w:val="berschrift9"/>
    <w:uiPriority w:val="9"/>
    <w:rsid w:val="00D71ADE"/>
    <w:rPr>
      <w:rFonts w:ascii="Arial" w:eastAsiaTheme="majorEastAsia" w:hAnsi="Arial" w:cstheme="majorBidi"/>
      <w:b/>
      <w:iCs/>
      <w:noProof/>
      <w:color w:val="FFFFFF"/>
      <w:shd w:val="clear" w:color="auto" w:fill="009C7D" w:themeFill="text2"/>
    </w:rPr>
  </w:style>
  <w:style w:type="paragraph" w:customStyle="1" w:styleId="berschrift9grau">
    <w:name w:val="Überschrift 9 grau"/>
    <w:aliases w:val="H9 grey"/>
    <w:basedOn w:val="berschrift9"/>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pPr>
  </w:style>
  <w:style w:type="paragraph" w:styleId="Verzeichnis9">
    <w:name w:val="toc 9"/>
    <w:basedOn w:val="Standard"/>
    <w:next w:val="Standard"/>
    <w:autoRedefine/>
    <w:uiPriority w:val="39"/>
    <w:unhideWhenUsed/>
    <w:rsid w:val="00D71ADE"/>
    <w:pPr>
      <w:tabs>
        <w:tab w:val="clear" w:pos="1038"/>
      </w:tabs>
      <w:spacing w:after="100"/>
      <w:ind w:left="1600"/>
    </w:pPr>
  </w:style>
  <w:style w:type="character" w:styleId="Fett">
    <w:name w:val="Strong"/>
    <w:basedOn w:val="Absatz-Standardschriftart"/>
    <w:uiPriority w:val="22"/>
    <w:rsid w:val="001211E1"/>
    <w:rPr>
      <w:b/>
      <w:bCs/>
    </w:rPr>
  </w:style>
  <w:style w:type="paragraph" w:styleId="berarbeitung">
    <w:name w:val="Revision"/>
    <w:hidden/>
    <w:uiPriority w:val="99"/>
    <w:semiHidden/>
    <w:rsid w:val="00F21B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769527">
      <w:bodyDiv w:val="1"/>
      <w:marLeft w:val="0"/>
      <w:marRight w:val="0"/>
      <w:marTop w:val="0"/>
      <w:marBottom w:val="0"/>
      <w:divBdr>
        <w:top w:val="none" w:sz="0" w:space="0" w:color="auto"/>
        <w:left w:val="none" w:sz="0" w:space="0" w:color="auto"/>
        <w:bottom w:val="none" w:sz="0" w:space="0" w:color="auto"/>
        <w:right w:val="none" w:sz="0" w:space="0" w:color="auto"/>
      </w:divBdr>
    </w:div>
    <w:div w:id="1081371389">
      <w:bodyDiv w:val="1"/>
      <w:marLeft w:val="0"/>
      <w:marRight w:val="0"/>
      <w:marTop w:val="0"/>
      <w:marBottom w:val="0"/>
      <w:divBdr>
        <w:top w:val="none" w:sz="0" w:space="0" w:color="auto"/>
        <w:left w:val="none" w:sz="0" w:space="0" w:color="auto"/>
        <w:bottom w:val="none" w:sz="0" w:space="0" w:color="auto"/>
        <w:right w:val="none" w:sz="0" w:space="0" w:color="auto"/>
      </w:divBdr>
    </w:div>
    <w:div w:id="1189877794">
      <w:bodyDiv w:val="1"/>
      <w:marLeft w:val="0"/>
      <w:marRight w:val="0"/>
      <w:marTop w:val="0"/>
      <w:marBottom w:val="0"/>
      <w:divBdr>
        <w:top w:val="none" w:sz="0" w:space="0" w:color="auto"/>
        <w:left w:val="none" w:sz="0" w:space="0" w:color="auto"/>
        <w:bottom w:val="none" w:sz="0" w:space="0" w:color="auto"/>
        <w:right w:val="none" w:sz="0" w:space="0" w:color="auto"/>
      </w:divBdr>
    </w:div>
    <w:div w:id="1233275421">
      <w:bodyDiv w:val="1"/>
      <w:marLeft w:val="0"/>
      <w:marRight w:val="0"/>
      <w:marTop w:val="0"/>
      <w:marBottom w:val="0"/>
      <w:divBdr>
        <w:top w:val="none" w:sz="0" w:space="0" w:color="auto"/>
        <w:left w:val="none" w:sz="0" w:space="0" w:color="auto"/>
        <w:bottom w:val="none" w:sz="0" w:space="0" w:color="auto"/>
        <w:right w:val="none" w:sz="0" w:space="0" w:color="auto"/>
      </w:divBdr>
    </w:div>
    <w:div w:id="2101948658">
      <w:bodyDiv w:val="1"/>
      <w:marLeft w:val="0"/>
      <w:marRight w:val="0"/>
      <w:marTop w:val="0"/>
      <w:marBottom w:val="0"/>
      <w:divBdr>
        <w:top w:val="none" w:sz="0" w:space="0" w:color="auto"/>
        <w:left w:val="none" w:sz="0" w:space="0" w:color="auto"/>
        <w:bottom w:val="none" w:sz="0" w:space="0" w:color="auto"/>
        <w:right w:val="none" w:sz="0" w:space="0" w:color="auto"/>
      </w:divBdr>
    </w:div>
    <w:div w:id="214441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mo\AppData\Roaming\Microsoft\Templates\Workgroup\zz_Vorlagen%20BfA\BfA___Merkblatt_DE.dotm" TargetMode="External"/></Relationships>
</file>

<file path=word/theme/theme1.xml><?xml version="1.0" encoding="utf-8"?>
<a:theme xmlns:a="http://schemas.openxmlformats.org/drawingml/2006/main" name="BfA_v2022-05-27">
  <a:themeElements>
    <a:clrScheme name="BfA_Farben">
      <a:dk1>
        <a:srgbClr val="000000"/>
      </a:dk1>
      <a:lt1>
        <a:srgbClr val="FFFFFF"/>
      </a:lt1>
      <a:dk2>
        <a:srgbClr val="009C7D"/>
      </a:dk2>
      <a:lt2>
        <a:srgbClr val="929292"/>
      </a:lt2>
      <a:accent1>
        <a:srgbClr val="00B0BE"/>
      </a:accent1>
      <a:accent2>
        <a:srgbClr val="356584"/>
      </a:accent2>
      <a:accent3>
        <a:srgbClr val="EDEC31"/>
      </a:accent3>
      <a:accent4>
        <a:srgbClr val="802773"/>
      </a:accent4>
      <a:accent5>
        <a:srgbClr val="C80000"/>
      </a:accent5>
      <a:accent6>
        <a:srgbClr val="D9D9D9"/>
      </a:accent6>
      <a:hlink>
        <a:srgbClr val="000000"/>
      </a:hlink>
      <a:folHlink>
        <a:srgbClr val="000000"/>
      </a:folHlink>
    </a:clrScheme>
    <a:fontScheme name="BfA_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D9D9D9"/>
        </a:solidFill>
        <a:ln>
          <a:noFill/>
        </a:ln>
      </a:spPr>
      <a:bodyPr lIns="72000" tIns="72000" rIns="72000" bIns="72000" rtlCol="0" anchor="t" anchorCtr="0"/>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9050">
          <a:solidFill>
            <a:srgbClr val="C80000"/>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lnSpc>
            <a:spcPct val="100000"/>
          </a:lnSpc>
          <a:defRPr sz="2000" dirty="0" err="1" smtClean="0">
            <a:solidFill>
              <a:srgbClr val="000000"/>
            </a:solidFill>
          </a:defRPr>
        </a:defPPr>
      </a:lstStyle>
    </a:txDef>
  </a:objectDefaults>
  <a:extraClrSchemeLst>
    <a:extraClrScheme>
      <a:clrScheme name="BfA_Farben">
        <a:dk1>
          <a:srgbClr val="000000"/>
        </a:dk1>
        <a:lt1>
          <a:srgbClr val="FFFFFF"/>
        </a:lt1>
        <a:dk2>
          <a:srgbClr val="5C9475"/>
        </a:dk2>
        <a:lt2>
          <a:srgbClr val="929292"/>
        </a:lt2>
        <a:accent1>
          <a:srgbClr val="00B0BE"/>
        </a:accent1>
        <a:accent2>
          <a:srgbClr val="356584"/>
        </a:accent2>
        <a:accent3>
          <a:srgbClr val="EDEC31"/>
        </a:accent3>
        <a:accent4>
          <a:srgbClr val="802773"/>
        </a:accent4>
        <a:accent5>
          <a:srgbClr val="009C7D"/>
        </a:accent5>
        <a:accent6>
          <a:srgbClr val="D9D9D9"/>
        </a:accent6>
        <a:hlink>
          <a:srgbClr val="000000"/>
        </a:hlink>
        <a:folHlink>
          <a:srgbClr val="000000"/>
        </a:folHlink>
      </a:clrScheme>
      <a:clrMap bg1="lt1" tx1="dk1" bg2="lt2" tx2="dk2" accent1="accent1" accent2="accent2" accent3="accent3" accent4="accent4" accent5="accent5" accent6="accent6" hlink="hlink" folHlink="folHlink"/>
    </a:extraClrScheme>
  </a:extraClrSchemeLst>
  <a:custClrLst>
    <a:custClr name="Weiss">
      <a:srgbClr val="FFFFFF"/>
    </a:custClr>
    <a:custClr name="Schwarz">
      <a:srgbClr val="000000"/>
    </a:custClr>
    <a:custClr name="Grau">
      <a:srgbClr val="929292"/>
    </a:custClr>
    <a:custClr name="Grün">
      <a:srgbClr val="009C7D"/>
    </a:custClr>
    <a:custClr name="Türkis">
      <a:srgbClr val="00B0BE"/>
    </a:custClr>
    <a:custClr name="Dunkelblau">
      <a:srgbClr val="356584"/>
    </a:custClr>
    <a:custClr name="Gelb">
      <a:srgbClr val="EDEC31"/>
    </a:custClr>
    <a:custClr name="Aubergine">
      <a:srgbClr val="802773"/>
    </a:custClr>
    <a:custClr name="Rot">
      <a:srgbClr val="C80000"/>
    </a:custClr>
    <a:custClr name="Hellgrau K20">
      <a:srgbClr val="D9D9D9"/>
    </a:custClr>
    <a:custClr name="Weiss">
      <a:srgbClr val="FFFFFF"/>
    </a:custClr>
    <a:custClr name="Weiss">
      <a:srgbClr val="FFFFFF"/>
    </a:custClr>
    <a:custClr name="Weiss">
      <a:srgbClr val="FFFFFF"/>
    </a:custClr>
    <a:custClr name="Grün 20%">
      <a:srgbClr val="CCEBE5"/>
    </a:custClr>
    <a:custClr name="Türkis 20%">
      <a:srgbClr val="CCEFF2"/>
    </a:custClr>
    <a:custClr name="Dunkelblau 20%">
      <a:srgbClr val="D7E0E6"/>
    </a:custClr>
    <a:custClr name="Gelb 20%">
      <a:srgbClr val="FBFBD6"/>
    </a:custClr>
    <a:custClr name="Aubergine 20%">
      <a:srgbClr val="E6D4E3"/>
    </a:custClr>
    <a:custClr name="Weiss">
      <a:srgbClr val="FFFFFF"/>
    </a:custClr>
    <a:custClr name="Weiss">
      <a:srgbClr val="FFFFFF"/>
    </a:custClr>
  </a:custClrLst>
  <a:extLst>
    <a:ext uri="{05A4C25C-085E-4340-85A3-A5531E510DB2}">
      <thm15:themeFamily xmlns:thm15="http://schemas.microsoft.com/office/thememl/2012/main" name="SBV_v2022-05-04" id="{FAD7DA5F-4CC4-489B-AD0C-D8980A931D4D}" vid="{C00C1CF7-662D-441F-92D3-5968D7638E3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F2A269ADF42C34EAEDD90C7135FF131" ma:contentTypeVersion="18" ma:contentTypeDescription="Ein neues Dokument erstellen." ma:contentTypeScope="" ma:versionID="2f0d06951413cfe986ecb49a6f623065">
  <xsd:schema xmlns:xsd="http://www.w3.org/2001/XMLSchema" xmlns:xs="http://www.w3.org/2001/XMLSchema" xmlns:p="http://schemas.microsoft.com/office/2006/metadata/properties" xmlns:ns2="da0d98be-1359-4480-b310-c2af238fbb25" xmlns:ns3="fa58d2a6-046a-4a29-bd4e-c9f7a0e0dedc" targetNamespace="http://schemas.microsoft.com/office/2006/metadata/properties" ma:root="true" ma:fieldsID="82757d9670740fe2d82d9712ee6d996d" ns2:_="" ns3:_="">
    <xsd:import namespace="da0d98be-1359-4480-b310-c2af238fbb25"/>
    <xsd:import namespace="fa58d2a6-046a-4a29-bd4e-c9f7a0e0de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98be-1359-4480-b310-c2af238fb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40e4da12-5bdb-4943-b13a-1aaade9b06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58d2a6-046a-4a29-bd4e-c9f7a0e0dedc"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a839b32-888c-48c5-a954-f6dcc74e10dd}" ma:internalName="TaxCatchAll" ma:showField="CatchAllData" ma:web="fa58d2a6-046a-4a29-bd4e-c9f7a0e0d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0d98be-1359-4480-b310-c2af238fbb25">
      <Terms xmlns="http://schemas.microsoft.com/office/infopath/2007/PartnerControls"/>
    </lcf76f155ced4ddcb4097134ff3c332f>
    <TaxCatchAll xmlns="fa58d2a6-046a-4a29-bd4e-c9f7a0e0dedc" xsi:nil="true"/>
    <SharedWithUsers xmlns="fa58d2a6-046a-4a29-bd4e-c9f7a0e0dedc">
      <UserInfo>
        <DisplayName/>
        <AccountId xsi:nil="true"/>
        <AccountType/>
      </UserInfo>
    </SharedWithUsers>
    <MediaLengthInSeconds xmlns="da0d98be-1359-4480-b310-c2af238fbb2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53C7F-4DCA-4A4D-A8E6-E110AA53E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98be-1359-4480-b310-c2af238fbb25"/>
    <ds:schemaRef ds:uri="fa58d2a6-046a-4a29-bd4e-c9f7a0e0d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BF159A-8C80-4B9B-92D0-E5E4290A5A44}">
  <ds:schemaRefs>
    <ds:schemaRef ds:uri="http://schemas.microsoft.com/office/2006/metadata/properties"/>
    <ds:schemaRef ds:uri="http://schemas.microsoft.com/office/infopath/2007/PartnerControls"/>
    <ds:schemaRef ds:uri="da0d98be-1359-4480-b310-c2af238fbb25"/>
    <ds:schemaRef ds:uri="fa58d2a6-046a-4a29-bd4e-c9f7a0e0dedc"/>
  </ds:schemaRefs>
</ds:datastoreItem>
</file>

<file path=customXml/itemProps3.xml><?xml version="1.0" encoding="utf-8"?>
<ds:datastoreItem xmlns:ds="http://schemas.openxmlformats.org/officeDocument/2006/customXml" ds:itemID="{ECE85D1C-5F24-459A-9A77-7DF156BCD474}">
  <ds:schemaRefs>
    <ds:schemaRef ds:uri="http://schemas.openxmlformats.org/officeDocument/2006/bibliography"/>
  </ds:schemaRefs>
</ds:datastoreItem>
</file>

<file path=customXml/itemProps4.xml><?xml version="1.0" encoding="utf-8"?>
<ds:datastoreItem xmlns:ds="http://schemas.openxmlformats.org/officeDocument/2006/customXml" ds:itemID="{A6489886-019B-4B10-8C96-26B3D4E623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BfA___Merkblatt_DE</Template>
  <TotalTime>0</TotalTime>
  <Pages>2</Pages>
  <Words>358</Words>
  <Characters>2256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Fernandez de Dios</dc:creator>
  <cp:keywords/>
  <dc:description/>
  <cp:lastModifiedBy>Khanh-Vi Dang</cp:lastModifiedBy>
  <cp:revision>2</cp:revision>
  <cp:lastPrinted>2025-03-04T15:44:00Z</cp:lastPrinted>
  <dcterms:created xsi:type="dcterms:W3CDTF">2025-03-20T07:21:00Z</dcterms:created>
  <dcterms:modified xsi:type="dcterms:W3CDTF">2025-03-20T07:21:00Z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0x0101004F2A269ADF42C34EAEDD90C7135FF131</vt:lpwstr>
  </property>
  <property fmtid="{D5CDD505-2E9C-101B-9397-08002B2CF9AE}" pid="3" name="Order">
    <vt:r8>24929100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