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4943A" w14:textId="794511EA" w:rsidR="00F10A6D" w:rsidRDefault="00286F51" w:rsidP="00E372B0">
      <w:pPr>
        <w:pStyle w:val="Titel"/>
      </w:pPr>
      <w:r>
        <w:t>Schnupperlehr-Programm</w:t>
      </w:r>
    </w:p>
    <w:p w14:paraId="03076DC9" w14:textId="37BFF658" w:rsidR="0093085D" w:rsidRPr="0093085D" w:rsidRDefault="00286F51" w:rsidP="0093085D">
      <w:pPr>
        <w:pStyle w:val="Untertitel"/>
      </w:pPr>
      <w:r>
        <w:t xml:space="preserve">Meine </w:t>
      </w:r>
      <w:r w:rsidR="00F95558">
        <w:fldChar w:fldCharType="begin">
          <w:ffData>
            <w:name w:val=""/>
            <w:enabled/>
            <w:calcOnExit w:val="0"/>
            <w:textInput>
              <w:default w:val="5"/>
            </w:textInput>
          </w:ffData>
        </w:fldChar>
      </w:r>
      <w:r w:rsidR="00F95558">
        <w:instrText xml:space="preserve"> FORMTEXT </w:instrText>
      </w:r>
      <w:r w:rsidR="00F95558">
        <w:fldChar w:fldCharType="separate"/>
      </w:r>
      <w:r w:rsidR="00F95558">
        <w:rPr>
          <w:noProof/>
        </w:rPr>
        <w:t>5</w:t>
      </w:r>
      <w:r w:rsidR="00F95558">
        <w:fldChar w:fldCharType="end"/>
      </w:r>
      <w:r>
        <w:t>-tägig</w:t>
      </w:r>
      <w:r w:rsidR="00F95558">
        <w:t>e</w:t>
      </w:r>
      <w:r>
        <w:t xml:space="preserve"> Schnupperlehre in der Firma </w:t>
      </w:r>
      <w:r w:rsidR="00F95558">
        <w:fldChar w:fldCharType="begin">
          <w:ffData>
            <w:name w:val=""/>
            <w:enabled/>
            <w:calcOnExit w:val="0"/>
            <w:textInput>
              <w:default w:val="Muster AG, in Musterhausen"/>
            </w:textInput>
          </w:ffData>
        </w:fldChar>
      </w:r>
      <w:r w:rsidR="00F95558">
        <w:instrText xml:space="preserve"> FORMTEXT </w:instrText>
      </w:r>
      <w:r w:rsidR="00F95558">
        <w:fldChar w:fldCharType="separate"/>
      </w:r>
      <w:r w:rsidR="00F95558">
        <w:rPr>
          <w:noProof/>
        </w:rPr>
        <w:t>Muster AG, in Musterhausen</w:t>
      </w:r>
      <w:r w:rsidR="00F95558">
        <w:fldChar w:fldCharType="end"/>
      </w:r>
    </w:p>
    <w:p w14:paraId="4F0B5D1C" w14:textId="77777777" w:rsidR="00A2177A" w:rsidRDefault="00A2177A" w:rsidP="00F10A6D"/>
    <w:p w14:paraId="68763616" w14:textId="695A93EB" w:rsidR="00716E4E" w:rsidRPr="0039572D" w:rsidRDefault="00286F51" w:rsidP="0039572D">
      <w:pPr>
        <w:spacing w:after="100"/>
        <w:rPr>
          <w:b/>
          <w:bCs/>
        </w:rPr>
      </w:pPr>
      <w:r>
        <w:rPr>
          <w:b/>
          <w:bCs/>
        </w:rPr>
        <w:fldChar w:fldCharType="begin">
          <w:ffData>
            <w:name w:val="start"/>
            <w:enabled/>
            <w:calcOnExit w:val="0"/>
            <w:textInput>
              <w:default w:val="Name Schnupperlehrling"/>
            </w:textInput>
          </w:ffData>
        </w:fldChar>
      </w:r>
      <w:bookmarkStart w:id="0" w:name="start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Name Schnupperlehrling</w:t>
      </w:r>
      <w:r>
        <w:rPr>
          <w:b/>
          <w:bCs/>
        </w:rPr>
        <w:fldChar w:fldCharType="end"/>
      </w:r>
      <w:bookmarkEnd w:id="0"/>
    </w:p>
    <w:tbl>
      <w:tblPr>
        <w:tblStyle w:val="SBVTab01"/>
        <w:tblW w:w="10065" w:type="dxa"/>
        <w:tblLayout w:type="fixed"/>
        <w:tblCellMar>
          <w:top w:w="57" w:type="dxa"/>
          <w:bottom w:w="113" w:type="dxa"/>
        </w:tblCellMar>
        <w:tblLook w:val="0600" w:firstRow="0" w:lastRow="0" w:firstColumn="0" w:lastColumn="0" w:noHBand="1" w:noVBand="1"/>
      </w:tblPr>
      <w:tblGrid>
        <w:gridCol w:w="1560"/>
        <w:gridCol w:w="1417"/>
        <w:gridCol w:w="3402"/>
        <w:gridCol w:w="1134"/>
        <w:gridCol w:w="1276"/>
        <w:gridCol w:w="1276"/>
      </w:tblGrid>
      <w:tr w:rsidR="00041009" w:rsidRPr="00324C32" w14:paraId="268E10F9" w14:textId="77777777" w:rsidTr="004751BD">
        <w:trPr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9292"/>
          </w:tcPr>
          <w:p w14:paraId="0B777E03" w14:textId="4C5F7647" w:rsidR="005B5857" w:rsidRPr="00324C32" w:rsidRDefault="005B5857" w:rsidP="00286F51">
            <w:pPr>
              <w:rPr>
                <w:b/>
                <w:bCs/>
                <w:color w:val="FFFFFF" w:themeColor="background1"/>
              </w:rPr>
            </w:pPr>
            <w:r w:rsidRPr="00324C32">
              <w:rPr>
                <w:b/>
                <w:bCs/>
                <w:color w:val="FFFFFF" w:themeColor="background1"/>
              </w:rPr>
              <w:t>Wochentage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29292"/>
          </w:tcPr>
          <w:p w14:paraId="0CF940DB" w14:textId="558E2D4F" w:rsidR="005B5857" w:rsidRPr="00324C32" w:rsidRDefault="005B5857" w:rsidP="00286F51">
            <w:pPr>
              <w:rPr>
                <w:b/>
                <w:bCs/>
                <w:color w:val="FFFFFF" w:themeColor="background1"/>
              </w:rPr>
            </w:pPr>
            <w:r w:rsidRPr="00324C32"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929292"/>
            <w:tcMar>
              <w:right w:w="170" w:type="dxa"/>
            </w:tcMar>
          </w:tcPr>
          <w:p w14:paraId="1A05DCB6" w14:textId="55054FC9" w:rsidR="005B5857" w:rsidRPr="00324C32" w:rsidRDefault="00A43FEF" w:rsidP="00286F51">
            <w:pPr>
              <w:rPr>
                <w:b/>
                <w:bCs/>
                <w:color w:val="FFFFFF" w:themeColor="background1"/>
              </w:rPr>
            </w:pPr>
            <w:r w:rsidRPr="00324C32">
              <w:rPr>
                <w:b/>
                <w:bCs/>
                <w:color w:val="FFFFFF" w:themeColor="background1"/>
              </w:rPr>
              <w:t>Arbeiten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929292"/>
          </w:tcPr>
          <w:p w14:paraId="11A87282" w14:textId="4CA47B96" w:rsidR="005B5857" w:rsidRPr="00324C32" w:rsidRDefault="00A43FEF" w:rsidP="00D75A11">
            <w:pPr>
              <w:rPr>
                <w:b/>
                <w:bCs/>
                <w:color w:val="FFFFFF" w:themeColor="background1"/>
              </w:rPr>
            </w:pPr>
            <w:r w:rsidRPr="00324C32">
              <w:rPr>
                <w:b/>
                <w:bCs/>
                <w:color w:val="FFFFFF" w:themeColor="background1"/>
              </w:rPr>
              <w:t>Arbeitsort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929292"/>
            <w:tcMar>
              <w:right w:w="170" w:type="dxa"/>
            </w:tcMar>
          </w:tcPr>
          <w:p w14:paraId="6DF0E91D" w14:textId="3B492916" w:rsidR="005B5857" w:rsidRPr="00324C32" w:rsidRDefault="00677EB1" w:rsidP="00286F51">
            <w:pPr>
              <w:rPr>
                <w:b/>
                <w:bCs/>
                <w:color w:val="FFFFFF" w:themeColor="background1"/>
              </w:rPr>
            </w:pPr>
            <w:r w:rsidRPr="00324C32">
              <w:rPr>
                <w:b/>
                <w:bCs/>
                <w:color w:val="FFFFFF" w:themeColor="background1"/>
              </w:rPr>
              <w:t>Verantw</w:t>
            </w:r>
            <w:r w:rsidR="000846D5" w:rsidRPr="00324C32">
              <w:rPr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9292"/>
          </w:tcPr>
          <w:p w14:paraId="04CF7A28" w14:textId="77777777" w:rsidR="005B5857" w:rsidRPr="00324C32" w:rsidRDefault="005B5857" w:rsidP="00286F51">
            <w:pPr>
              <w:rPr>
                <w:b/>
                <w:bCs/>
                <w:color w:val="FFFFFF" w:themeColor="background1"/>
              </w:rPr>
            </w:pPr>
            <w:r w:rsidRPr="00324C32">
              <w:rPr>
                <w:b/>
                <w:bCs/>
                <w:color w:val="FFFFFF" w:themeColor="background1"/>
              </w:rPr>
              <w:t>Zeit</w:t>
            </w:r>
          </w:p>
        </w:tc>
      </w:tr>
      <w:tr w:rsidR="0029226E" w:rsidRPr="00324C32" w14:paraId="023E652D" w14:textId="77777777" w:rsidTr="0004100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94216" w14:textId="50E74C77" w:rsidR="005B5857" w:rsidRPr="00324C32" w:rsidRDefault="005B5857" w:rsidP="00286F51">
            <w:pPr>
              <w:rPr>
                <w:b/>
                <w:bCs/>
              </w:rPr>
            </w:pPr>
            <w:r w:rsidRPr="00324C32">
              <w:rPr>
                <w:b/>
                <w:bCs/>
              </w:rPr>
              <w:t>Montag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42A52E" w14:textId="54A37E56" w:rsidR="005B5857" w:rsidRPr="00324C32" w:rsidRDefault="005B5857" w:rsidP="00286F51">
            <w:pPr>
              <w:rPr>
                <w:b/>
                <w:bCs/>
              </w:rPr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T.MM.20XY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TT.MM.20XY</w:t>
            </w:r>
            <w:r w:rsidRPr="00324C32"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332DDC07" w14:textId="5139D239" w:rsidR="005B5857" w:rsidRPr="00324C32" w:rsidRDefault="005B5857" w:rsidP="00286F51">
            <w:pPr>
              <w:rPr>
                <w:b/>
                <w:bCs/>
              </w:rPr>
            </w:pPr>
            <w:r w:rsidRPr="00324C32">
              <w:rPr>
                <w:b/>
                <w:bCs/>
              </w:rPr>
              <w:t>Block 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202026" w14:textId="77777777" w:rsidR="005B5857" w:rsidRPr="00324C32" w:rsidRDefault="005B5857" w:rsidP="00D75A11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015EBB88" w14:textId="063DACF0" w:rsidR="005B5857" w:rsidRPr="00324C32" w:rsidRDefault="005B5857" w:rsidP="00286F51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ED2A" w14:textId="77777777" w:rsidR="005B5857" w:rsidRPr="00324C32" w:rsidRDefault="005B5857" w:rsidP="00286F51">
            <w:pPr>
              <w:rPr>
                <w:b/>
                <w:bCs/>
              </w:rPr>
            </w:pPr>
          </w:p>
        </w:tc>
      </w:tr>
      <w:tr w:rsidR="00412B7F" w:rsidRPr="00324C32" w14:paraId="72A698F8" w14:textId="77777777" w:rsidTr="004751BD">
        <w:trPr>
          <w:trHeight w:val="56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8D9FB0" w14:textId="77777777" w:rsidR="00412B7F" w:rsidRPr="00324C32" w:rsidRDefault="00412B7F" w:rsidP="00F95558">
            <w:pPr>
              <w:pStyle w:val="Checkbox-Text"/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. Schnuppertag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1. Schnuppertag</w:t>
            </w:r>
            <w:r w:rsidRPr="00324C32">
              <w:fldChar w:fldCharType="end"/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51F4077" w14:textId="43B76D12" w:rsidR="00412B7F" w:rsidRPr="00324C32" w:rsidRDefault="00412B7F" w:rsidP="00F95558">
            <w:pPr>
              <w:pStyle w:val="Checkbox-Text"/>
            </w:pPr>
            <w:r w:rsidRPr="00324C32">
              <w:t>Morgen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0AEBBA2D" w14:textId="77777777" w:rsidR="00412B7F" w:rsidRPr="00324C32" w:rsidRDefault="00412B7F" w:rsidP="00F95558">
            <w:pPr>
              <w:pStyle w:val="Checkbox-Text"/>
            </w:pPr>
            <w:r w:rsidRPr="00324C32">
              <w:rPr>
                <w:rFonts w:ascii="MS Gothic" w:eastAsia="MS Gothic" w:hAnsi="MS Gothic" w:hint="eastAsia"/>
              </w:rPr>
              <w:t>☐</w:t>
            </w:r>
            <w:r w:rsidRPr="00324C32">
              <w:tab/>
            </w: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grüssung, Vorstellung Betrieb, Vorstellung 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Begrüssung, Vorstellung Betrieb, Vorstellung Betreuer</w:t>
            </w:r>
            <w:r w:rsidRPr="00324C32">
              <w:fldChar w:fldCharType="end"/>
            </w:r>
          </w:p>
          <w:p w14:paraId="27D31C3C" w14:textId="77777777" w:rsidR="00412B7F" w:rsidRPr="00324C32" w:rsidRDefault="00412B7F" w:rsidP="007A07A6">
            <w:pPr>
              <w:pStyle w:val="Checkbox-Text"/>
            </w:pPr>
            <w:r w:rsidRPr="00324C32">
              <w:rPr>
                <w:rFonts w:ascii="Segoe UI Symbol" w:hAnsi="Segoe UI Symbol" w:cs="Segoe UI Symbol"/>
              </w:rPr>
              <w:t>☐</w:t>
            </w:r>
            <w:r w:rsidRPr="00324C32">
              <w:tab/>
            </w: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Rundgang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t>Rundgang</w:t>
            </w:r>
            <w:r w:rsidRPr="00324C32">
              <w:fldChar w:fldCharType="end"/>
            </w:r>
          </w:p>
          <w:p w14:paraId="2EBC2359" w14:textId="68EEF639" w:rsidR="00412B7F" w:rsidRPr="00324C32" w:rsidRDefault="00412B7F" w:rsidP="007A07A6">
            <w:pPr>
              <w:pStyle w:val="Checkbox-Text"/>
            </w:pPr>
            <w:r w:rsidRPr="00324C32">
              <w:rPr>
                <w:rFonts w:ascii="Segoe UI Symbol" w:hAnsi="Segoe UI Symbol" w:cs="Segoe UI Symbol"/>
              </w:rPr>
              <w:t>☐</w:t>
            </w:r>
            <w:r w:rsidRPr="00324C32">
              <w:tab/>
            </w: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Rundgang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Rundgang</w:t>
            </w:r>
            <w:r w:rsidRPr="00324C32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1402CEB" w14:textId="7E37E81C" w:rsidR="00412B7F" w:rsidRPr="00324C32" w:rsidRDefault="00412B7F" w:rsidP="00D75A11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üro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Büro</w:t>
            </w:r>
            <w:r w:rsidRPr="00324C32">
              <w:fldChar w:fldCharType="end"/>
            </w:r>
          </w:p>
          <w:p w14:paraId="1ED94652" w14:textId="77777777" w:rsidR="00412B7F" w:rsidRPr="00324C32" w:rsidRDefault="00412B7F" w:rsidP="00D75A11"/>
          <w:p w14:paraId="106B6B1E" w14:textId="77777777" w:rsidR="00412B7F" w:rsidRPr="00324C32" w:rsidRDefault="00412B7F" w:rsidP="00721E29">
            <w:pPr>
              <w:rPr>
                <w:rFonts w:ascii="Arial" w:hAnsi="Arial"/>
              </w:rPr>
            </w:pPr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üro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</w:rPr>
              <w:t>Büro</w:t>
            </w:r>
            <w:r w:rsidRPr="00324C32">
              <w:rPr>
                <w:rFonts w:ascii="Arial" w:hAnsi="Arial"/>
              </w:rPr>
              <w:fldChar w:fldCharType="end"/>
            </w:r>
          </w:p>
          <w:p w14:paraId="5B866DDD" w14:textId="03F921A3" w:rsidR="00412B7F" w:rsidRPr="00324C32" w:rsidRDefault="00412B7F" w:rsidP="00721E29"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erkhof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</w:rPr>
              <w:t>Werkhof</w:t>
            </w:r>
            <w:r w:rsidRPr="00324C32">
              <w:rPr>
                <w:rFonts w:ascii="Arial" w:hAnsi="Arial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571B05BD" w14:textId="77777777" w:rsidR="00412B7F" w:rsidRPr="00324C32" w:rsidRDefault="00412B7F" w:rsidP="00F9555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Lehrmeist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Lehrmeister</w:t>
            </w:r>
            <w:r w:rsidRPr="00324C32">
              <w:fldChar w:fldCharType="end"/>
            </w:r>
          </w:p>
          <w:p w14:paraId="01A24195" w14:textId="77777777" w:rsidR="00412B7F" w:rsidRPr="00324C32" w:rsidRDefault="00412B7F" w:rsidP="00F9555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Betreuer</w:t>
            </w:r>
            <w:r w:rsidRPr="00324C32">
              <w:fldChar w:fldCharType="end"/>
            </w:r>
          </w:p>
          <w:p w14:paraId="48BA9C23" w14:textId="77777777" w:rsidR="00412B7F" w:rsidRPr="00324C32" w:rsidRDefault="00412B7F" w:rsidP="00721E29">
            <w:pPr>
              <w:rPr>
                <w:rFonts w:ascii="Arial" w:hAnsi="Arial"/>
              </w:rPr>
            </w:pPr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</w:rPr>
              <w:t>Betreuer</w:t>
            </w:r>
            <w:r w:rsidRPr="00324C32">
              <w:rPr>
                <w:rFonts w:ascii="Arial" w:hAnsi="Arial"/>
              </w:rPr>
              <w:fldChar w:fldCharType="end"/>
            </w:r>
          </w:p>
          <w:p w14:paraId="02A4E96D" w14:textId="3A04CE99" w:rsidR="00412B7F" w:rsidRPr="00324C32" w:rsidRDefault="00412B7F" w:rsidP="00721E29"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  <w:noProof/>
              </w:rPr>
              <w:t>Betreuer</w:t>
            </w:r>
            <w:r w:rsidRPr="00324C32">
              <w:rPr>
                <w:rFonts w:ascii="Arial" w:hAnsi="Arial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856EF55" w14:textId="77777777" w:rsidR="00412B7F" w:rsidRPr="00324C32" w:rsidRDefault="00412B7F" w:rsidP="00F95558"/>
          <w:p w14:paraId="1649F18A" w14:textId="77777777" w:rsidR="00412B7F" w:rsidRPr="00324C32" w:rsidRDefault="00412B7F" w:rsidP="00F9555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5 min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15 min.</w:t>
            </w:r>
            <w:r w:rsidRPr="00324C32">
              <w:fldChar w:fldCharType="end"/>
            </w:r>
          </w:p>
          <w:p w14:paraId="2DC3EB3E" w14:textId="77777777" w:rsidR="00412B7F" w:rsidRPr="00324C32" w:rsidRDefault="00412B7F" w:rsidP="00721E29">
            <w:pPr>
              <w:rPr>
                <w:rFonts w:ascii="Arial" w:hAnsi="Arial"/>
              </w:rPr>
            </w:pPr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5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</w:rPr>
              <w:t>15 min.</w:t>
            </w:r>
            <w:r w:rsidRPr="00324C32">
              <w:rPr>
                <w:rFonts w:ascii="Arial" w:hAnsi="Arial"/>
              </w:rPr>
              <w:fldChar w:fldCharType="end"/>
            </w:r>
          </w:p>
          <w:p w14:paraId="6D806B70" w14:textId="5024652A" w:rsidR="00412B7F" w:rsidRPr="00324C32" w:rsidRDefault="00412B7F" w:rsidP="00721E29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 Std.</w:t>
            </w:r>
            <w:r w:rsidRPr="00324C32">
              <w:fldChar w:fldCharType="end"/>
            </w:r>
          </w:p>
        </w:tc>
      </w:tr>
      <w:tr w:rsidR="00412B7F" w:rsidRPr="00324C32" w14:paraId="1029045E" w14:textId="77777777" w:rsidTr="004751BD">
        <w:tblPrEx>
          <w:tblCellMar>
            <w:top w:w="28" w:type="dxa"/>
            <w:bottom w:w="85" w:type="dxa"/>
          </w:tblCellMar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tcBorders>
              <w:left w:val="single" w:sz="4" w:space="0" w:color="auto"/>
            </w:tcBorders>
          </w:tcPr>
          <w:p w14:paraId="42B2BA49" w14:textId="77777777" w:rsidR="00412B7F" w:rsidRPr="00324C32" w:rsidRDefault="00412B7F" w:rsidP="00876F28">
            <w:pPr>
              <w:pStyle w:val="Checkbox-Text"/>
              <w:rPr>
                <w:b w:val="0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625F4491" w14:textId="19A3F9CC" w:rsidR="00412B7F" w:rsidRPr="00324C32" w:rsidRDefault="00412B7F" w:rsidP="00876F28">
            <w:pPr>
              <w:pStyle w:val="Checkbox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7BD649EF" w14:textId="6C8D73D6" w:rsidR="00412B7F" w:rsidRPr="00324C32" w:rsidRDefault="00412B7F" w:rsidP="00876F28">
            <w:pPr>
              <w:pStyle w:val="Checkbox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</w:rPr>
            </w:pPr>
            <w:r w:rsidRPr="00324C32">
              <w:rPr>
                <w:rFonts w:ascii="MS Gothic" w:eastAsia="MS Gothic" w:hAnsi="MS Gothic" w:hint="eastAsia"/>
              </w:rPr>
              <w:t>☐</w:t>
            </w:r>
            <w:r w:rsidRPr="00324C32">
              <w:tab/>
            </w: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sichtigung Gross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Besichtigung Grossbaustelle</w:t>
            </w:r>
            <w:r w:rsidRPr="00324C32">
              <w:fldChar w:fldCharType="end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DF5F2A" w14:textId="32C0A316" w:rsidR="00412B7F" w:rsidRPr="00324C32" w:rsidRDefault="00412B7F" w:rsidP="00876F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Baustelle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52CC84" w14:textId="2A1721D2" w:rsidR="00412B7F" w:rsidRPr="00324C32" w:rsidRDefault="00412B7F" w:rsidP="00876F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Betreuer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  <w:right w:val="single" w:sz="4" w:space="0" w:color="auto"/>
            </w:tcBorders>
          </w:tcPr>
          <w:p w14:paraId="5D7C99E6" w14:textId="76694F27" w:rsidR="00412B7F" w:rsidRPr="00324C32" w:rsidRDefault="00412B7F" w:rsidP="00876F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 Std. 30 min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 Std. 30 min.</w:t>
            </w:r>
            <w:r w:rsidRPr="00324C32">
              <w:fldChar w:fldCharType="end"/>
            </w:r>
          </w:p>
        </w:tc>
      </w:tr>
      <w:tr w:rsidR="00412B7F" w:rsidRPr="00324C32" w14:paraId="51B62068" w14:textId="77777777" w:rsidTr="004751BD">
        <w:tc>
          <w:tcPr>
            <w:tcW w:w="1560" w:type="dxa"/>
            <w:vMerge/>
            <w:tcBorders>
              <w:left w:val="single" w:sz="4" w:space="0" w:color="auto"/>
            </w:tcBorders>
          </w:tcPr>
          <w:p w14:paraId="594C73F6" w14:textId="77777777" w:rsidR="00412B7F" w:rsidRPr="00324C32" w:rsidRDefault="00412B7F" w:rsidP="00876F28">
            <w:pPr>
              <w:pStyle w:val="Checkbox-Text"/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77F5F9DE" w14:textId="2E0DA5F9" w:rsidR="00412B7F" w:rsidRPr="00324C32" w:rsidRDefault="00412B7F" w:rsidP="00876F28">
            <w:pPr>
              <w:pStyle w:val="Checkbox-Text"/>
            </w:pPr>
            <w:r w:rsidRPr="00324C32">
              <w:t>Nachmittag</w:t>
            </w:r>
          </w:p>
        </w:tc>
        <w:tc>
          <w:tcPr>
            <w:tcW w:w="3402" w:type="dxa"/>
            <w:tcBorders>
              <w:top w:val="nil"/>
              <w:bottom w:val="nil"/>
            </w:tcBorders>
            <w:tcMar>
              <w:right w:w="170" w:type="dxa"/>
            </w:tcMar>
          </w:tcPr>
          <w:p w14:paraId="7C47455F" w14:textId="4AE3AC1D" w:rsidR="00412B7F" w:rsidRPr="00324C32" w:rsidRDefault="00412B7F" w:rsidP="00876F28">
            <w:pPr>
              <w:pStyle w:val="Checkbox-Text"/>
            </w:pPr>
            <w:r w:rsidRPr="00324C32">
              <w:rPr>
                <w:rFonts w:ascii="MS Gothic" w:eastAsia="MS Gothic" w:hAnsi="MS Gothic" w:hint="eastAsia"/>
              </w:rPr>
              <w:t>☐</w:t>
            </w:r>
            <w:r w:rsidRPr="00324C32">
              <w:tab/>
            </w: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usrüstung: Werkzeug, Regenkleider, PSA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Ausrüstung: Werkzeug, Regenkleider, PSA</w:t>
            </w:r>
            <w:r w:rsidRPr="00324C32">
              <w:fldChar w:fldCharType="end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BED420" w14:textId="3D8CB12B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Magazin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Magazin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right w:w="170" w:type="dxa"/>
            </w:tcMar>
          </w:tcPr>
          <w:p w14:paraId="553D4146" w14:textId="0D58B036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Betreuer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  <w:right w:val="single" w:sz="4" w:space="0" w:color="auto"/>
            </w:tcBorders>
          </w:tcPr>
          <w:p w14:paraId="1239E295" w14:textId="5A481BAC" w:rsidR="00412B7F" w:rsidRPr="00324C32" w:rsidRDefault="00412B7F" w:rsidP="00876F28"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0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  <w:noProof/>
              </w:rPr>
              <w:t>30 min.</w:t>
            </w:r>
            <w:r w:rsidRPr="00324C32">
              <w:rPr>
                <w:rFonts w:ascii="Arial" w:hAnsi="Arial"/>
              </w:rPr>
              <w:fldChar w:fldCharType="end"/>
            </w:r>
          </w:p>
        </w:tc>
      </w:tr>
      <w:tr w:rsidR="00412B7F" w:rsidRPr="00324C32" w14:paraId="6F9CB712" w14:textId="77777777" w:rsidTr="004751BD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0E70D6E" w14:textId="77777777" w:rsidR="00412B7F" w:rsidRPr="00324C32" w:rsidRDefault="00412B7F" w:rsidP="00876F28">
            <w:pPr>
              <w:pStyle w:val="Checkbox-Text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7C200AF" w14:textId="2D93F9E8" w:rsidR="00412B7F" w:rsidRPr="00324C32" w:rsidRDefault="00412B7F" w:rsidP="00876F28">
            <w:pPr>
              <w:pStyle w:val="Checkbox-Text"/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6C2DC13B" w14:textId="29502227" w:rsidR="00412B7F" w:rsidRPr="00324C32" w:rsidRDefault="00412B7F" w:rsidP="00876F28">
            <w:pPr>
              <w:pStyle w:val="Checkbox-Text"/>
            </w:pPr>
            <w:r w:rsidRPr="00324C32">
              <w:rPr>
                <w:rFonts w:ascii="MS Gothic" w:eastAsia="MS Gothic" w:hAnsi="MS Gothic" w:hint="eastAsia"/>
              </w:rPr>
              <w:t>☐</w:t>
            </w:r>
            <w:r w:rsidRPr="00324C32">
              <w:tab/>
            </w: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auarbeiten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Bauarbeiten</w:t>
            </w:r>
            <w:r w:rsidRPr="00324C32">
              <w:fldChar w:fldCharType="end"/>
            </w:r>
          </w:p>
          <w:p w14:paraId="25349393" w14:textId="32274922" w:rsidR="00412B7F" w:rsidRPr="00324C32" w:rsidRDefault="00412B7F" w:rsidP="00876F28">
            <w:pPr>
              <w:pStyle w:val="Checkbox-Text"/>
            </w:pPr>
            <w:r w:rsidRPr="00324C32">
              <w:rPr>
                <w:rFonts w:ascii="MS Gothic" w:eastAsia="MS Gothic" w:hAnsi="MS Gothic" w:hint="eastAsia"/>
              </w:rPr>
              <w:t>☐</w:t>
            </w:r>
            <w:r w:rsidRPr="00324C32">
              <w:tab/>
            </w: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auarbeiten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Bauarbeiten</w:t>
            </w:r>
            <w:r w:rsidRPr="00324C32">
              <w:fldChar w:fldCharType="end"/>
            </w:r>
          </w:p>
          <w:p w14:paraId="53060B0C" w14:textId="46EAD0EC" w:rsidR="00412B7F" w:rsidRPr="00324C32" w:rsidRDefault="00412B7F" w:rsidP="00BD2076">
            <w:pPr>
              <w:pStyle w:val="Checkbox-Text"/>
            </w:pPr>
            <w:r w:rsidRPr="00324C32">
              <w:rPr>
                <w:rFonts w:ascii="MS Gothic" w:eastAsia="MS Gothic" w:hAnsi="MS Gothic" w:hint="eastAsia"/>
              </w:rPr>
              <w:t>☐</w:t>
            </w:r>
            <w:r w:rsidRPr="00324C32">
              <w:tab/>
            </w: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agebuch ausfüllen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Tagebuch ausfüllen</w:t>
            </w:r>
            <w:r w:rsidRPr="00324C32">
              <w:fldChar w:fldCharType="end"/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A842B12" w14:textId="77777777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. 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1. Baustelle</w:t>
            </w:r>
            <w:r w:rsidRPr="00324C32">
              <w:fldChar w:fldCharType="end"/>
            </w:r>
          </w:p>
          <w:p w14:paraId="5B055E6E" w14:textId="77777777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. 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1. Baustelle</w:t>
            </w:r>
            <w:r w:rsidRPr="00324C32">
              <w:fldChar w:fldCharType="end"/>
            </w:r>
          </w:p>
          <w:p w14:paraId="3E3E41D1" w14:textId="30F16C01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üro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Büro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15666F23" w14:textId="77777777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oli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Polier</w:t>
            </w:r>
            <w:r w:rsidRPr="00324C32">
              <w:fldChar w:fldCharType="end"/>
            </w:r>
          </w:p>
          <w:p w14:paraId="01859651" w14:textId="77777777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Vorarbeit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Vorarbeiter</w:t>
            </w:r>
            <w:r w:rsidRPr="00324C32">
              <w:fldChar w:fldCharType="end"/>
            </w:r>
          </w:p>
          <w:p w14:paraId="29E2C053" w14:textId="7CE4477C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Betreuer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FBCEB97" w14:textId="236CED3B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2 Std.</w:t>
            </w:r>
            <w:r w:rsidRPr="00324C32">
              <w:fldChar w:fldCharType="end"/>
            </w:r>
          </w:p>
          <w:p w14:paraId="05DE7B23" w14:textId="30BA72FC" w:rsidR="00412B7F" w:rsidRPr="00324C32" w:rsidRDefault="00412B7F" w:rsidP="00876F28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2 Std.</w:t>
            </w:r>
            <w:r w:rsidRPr="00324C32">
              <w:fldChar w:fldCharType="end"/>
            </w:r>
          </w:p>
          <w:p w14:paraId="3C5DA556" w14:textId="0C883F81" w:rsidR="00412B7F" w:rsidRPr="00324C32" w:rsidRDefault="00412B7F" w:rsidP="00BD2076"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0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  <w:noProof/>
              </w:rPr>
              <w:t>30 min.</w:t>
            </w:r>
            <w:r w:rsidRPr="00324C32">
              <w:rPr>
                <w:rFonts w:ascii="Arial" w:hAnsi="Arial"/>
              </w:rPr>
              <w:fldChar w:fldCharType="end"/>
            </w:r>
          </w:p>
        </w:tc>
      </w:tr>
      <w:tr w:rsidR="0029226E" w:rsidRPr="00324C32" w14:paraId="5F0E87B3" w14:textId="77777777" w:rsidTr="0004100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E6C4A" w14:textId="5A2BAC50" w:rsidR="00876F28" w:rsidRPr="00324C32" w:rsidRDefault="00876F28" w:rsidP="00876F28">
            <w:pPr>
              <w:rPr>
                <w:b/>
                <w:bCs/>
              </w:rPr>
            </w:pPr>
            <w:r w:rsidRPr="00324C32">
              <w:rPr>
                <w:b/>
                <w:bCs/>
              </w:rPr>
              <w:t>Dienstag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8D6DFA1" w14:textId="21752F93" w:rsidR="00876F28" w:rsidRPr="00324C32" w:rsidRDefault="00876F28" w:rsidP="00876F28">
            <w:pPr>
              <w:rPr>
                <w:b/>
                <w:bCs/>
              </w:rPr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T.MM.20XY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TT.MM.20XY</w:t>
            </w:r>
            <w:r w:rsidRPr="00324C32"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6A281DC8" w14:textId="18A12360" w:rsidR="00876F28" w:rsidRPr="00324C32" w:rsidRDefault="00876F28" w:rsidP="00876F28">
            <w:pPr>
              <w:rPr>
                <w:b/>
                <w:bCs/>
              </w:rPr>
            </w:pPr>
            <w:r w:rsidRPr="00324C32">
              <w:rPr>
                <w:b/>
                <w:bCs/>
              </w:rPr>
              <w:t>Block 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36F2BD" w14:textId="77777777" w:rsidR="00876F28" w:rsidRPr="00324C32" w:rsidRDefault="00876F28" w:rsidP="00876F28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200B5F65" w14:textId="756FB9C7" w:rsidR="00876F28" w:rsidRPr="00324C32" w:rsidRDefault="00876F28" w:rsidP="00876F28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A8E8" w14:textId="77777777" w:rsidR="00876F28" w:rsidRPr="00324C32" w:rsidRDefault="00876F28" w:rsidP="00876F28">
            <w:pPr>
              <w:rPr>
                <w:b/>
                <w:bCs/>
              </w:rPr>
            </w:pPr>
          </w:p>
        </w:tc>
      </w:tr>
      <w:tr w:rsidR="00F119D7" w:rsidRPr="00324C32" w14:paraId="5129972A" w14:textId="77777777" w:rsidTr="004751BD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405267" w14:textId="16794F8F" w:rsidR="00F119D7" w:rsidRPr="00324C32" w:rsidRDefault="00593772" w:rsidP="00E55320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. Schnuppertag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2. Schnuppertag</w:t>
            </w:r>
            <w:r w:rsidRPr="00324C32">
              <w:fldChar w:fldCharType="end"/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7B46458B" w14:textId="5719D1DD" w:rsidR="00F119D7" w:rsidRPr="00324C32" w:rsidRDefault="00F119D7" w:rsidP="00E55320">
            <w:r w:rsidRPr="00324C32">
              <w:t>Morgen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51E6DBBB" w14:textId="45681219" w:rsidR="00F119D7" w:rsidRPr="00324C32" w:rsidRDefault="00024A0B" w:rsidP="00643C40">
            <w:pPr>
              <w:tabs>
                <w:tab w:val="left" w:pos="780"/>
              </w:tabs>
              <w:rPr>
                <w:b/>
                <w:bCs/>
              </w:rPr>
            </w:pPr>
            <w:sdt>
              <w:sdtPr>
                <w:id w:val="-22390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9D7" w:rsidRPr="00324C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19D7" w:rsidRPr="00324C32">
              <w:t xml:space="preserve"> </w:t>
            </w:r>
            <w:r w:rsidR="00F119D7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Mitnehmen auf Baustelle"/>
                  </w:textInput>
                </w:ffData>
              </w:fldChar>
            </w:r>
            <w:r w:rsidR="00F119D7" w:rsidRPr="00324C32">
              <w:instrText xml:space="preserve"> FORMTEXT </w:instrText>
            </w:r>
            <w:r w:rsidR="00F119D7" w:rsidRPr="00324C32">
              <w:fldChar w:fldCharType="separate"/>
            </w:r>
            <w:r w:rsidR="00F119D7" w:rsidRPr="00324C32">
              <w:rPr>
                <w:noProof/>
              </w:rPr>
              <w:t>Mitnehmen auf Baustelle</w:t>
            </w:r>
            <w:r w:rsidR="00F119D7" w:rsidRPr="00324C32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088870D" w14:textId="4946430F" w:rsidR="00F119D7" w:rsidRPr="00324C32" w:rsidRDefault="00F119D7" w:rsidP="001F044A">
            <w:pPr>
              <w:rPr>
                <w:b/>
                <w:bCs/>
              </w:rPr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Magazin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Magazin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30B1C9B4" w14:textId="43538A85" w:rsidR="00F119D7" w:rsidRPr="00324C32" w:rsidRDefault="00F119D7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Fahr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Fahrer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F93B8E9" w14:textId="3D064F9F" w:rsidR="00F119D7" w:rsidRPr="00324C32" w:rsidRDefault="00F119D7" w:rsidP="001F044A">
            <w:pPr>
              <w:rPr>
                <w:b/>
                <w:bCs/>
              </w:rPr>
            </w:pPr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5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</w:rPr>
              <w:t>15 min.</w:t>
            </w:r>
            <w:r w:rsidRPr="00324C32">
              <w:rPr>
                <w:rFonts w:ascii="Arial" w:hAnsi="Arial"/>
              </w:rPr>
              <w:fldChar w:fldCharType="end"/>
            </w:r>
          </w:p>
        </w:tc>
      </w:tr>
      <w:tr w:rsidR="00F119D7" w:rsidRPr="00324C32" w14:paraId="46CF1294" w14:textId="77777777" w:rsidTr="004751BD">
        <w:tc>
          <w:tcPr>
            <w:tcW w:w="1560" w:type="dxa"/>
            <w:vMerge/>
            <w:tcBorders>
              <w:left w:val="single" w:sz="4" w:space="0" w:color="auto"/>
            </w:tcBorders>
          </w:tcPr>
          <w:p w14:paraId="0C647462" w14:textId="77777777" w:rsidR="00F119D7" w:rsidRPr="00324C32" w:rsidRDefault="00F119D7" w:rsidP="001F044A"/>
        </w:tc>
        <w:tc>
          <w:tcPr>
            <w:tcW w:w="1417" w:type="dxa"/>
            <w:vMerge/>
            <w:tcBorders>
              <w:bottom w:val="nil"/>
            </w:tcBorders>
          </w:tcPr>
          <w:p w14:paraId="11E0F206" w14:textId="454BEA33" w:rsidR="00F119D7" w:rsidRPr="00324C32" w:rsidRDefault="00F119D7" w:rsidP="001F044A"/>
        </w:tc>
        <w:tc>
          <w:tcPr>
            <w:tcW w:w="3402" w:type="dxa"/>
            <w:tcBorders>
              <w:top w:val="nil"/>
              <w:bottom w:val="nil"/>
            </w:tcBorders>
            <w:tcMar>
              <w:right w:w="170" w:type="dxa"/>
            </w:tcMar>
          </w:tcPr>
          <w:p w14:paraId="7DB196AF" w14:textId="5C13C5EA" w:rsidR="00F119D7" w:rsidRPr="00324C32" w:rsidRDefault="00024A0B" w:rsidP="002167C2">
            <w:pPr>
              <w:rPr>
                <w:b/>
                <w:bCs/>
              </w:rPr>
            </w:pPr>
            <w:sdt>
              <w:sdtPr>
                <w:id w:val="748537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9D7" w:rsidRPr="00324C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19D7" w:rsidRPr="00324C32">
              <w:t xml:space="preserve"> </w:t>
            </w:r>
            <w:r w:rsidR="00F119D7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. Arbeitsgruppe"/>
                  </w:textInput>
                </w:ffData>
              </w:fldChar>
            </w:r>
            <w:r w:rsidR="00F119D7" w:rsidRPr="00324C32">
              <w:instrText xml:space="preserve"> FORMTEXT </w:instrText>
            </w:r>
            <w:r w:rsidR="00F119D7" w:rsidRPr="00324C32">
              <w:fldChar w:fldCharType="separate"/>
            </w:r>
            <w:r w:rsidR="00F119D7" w:rsidRPr="00324C32">
              <w:rPr>
                <w:noProof/>
              </w:rPr>
              <w:t>1. Arbeitsgruppe</w:t>
            </w:r>
            <w:r w:rsidR="00F119D7" w:rsidRPr="00324C32">
              <w:fldChar w:fldCharType="end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EEB4DB" w14:textId="2EECF276" w:rsidR="00F119D7" w:rsidRPr="00324C32" w:rsidRDefault="00F119D7" w:rsidP="001F044A">
            <w:pPr>
              <w:rPr>
                <w:b/>
                <w:bCs/>
              </w:rPr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. 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1. Baustelle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right w:w="170" w:type="dxa"/>
            </w:tcMar>
          </w:tcPr>
          <w:p w14:paraId="009D0403" w14:textId="04ECDC92" w:rsidR="00F119D7" w:rsidRPr="00324C32" w:rsidRDefault="00F119D7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Vorarbeit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Vorarbeiter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  <w:right w:val="single" w:sz="4" w:space="0" w:color="auto"/>
            </w:tcBorders>
          </w:tcPr>
          <w:p w14:paraId="22AFA163" w14:textId="0C6B6C8E" w:rsidR="00F119D7" w:rsidRPr="00324C32" w:rsidRDefault="00F119D7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3 Std. 45 min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3 Std. 45 min.</w:t>
            </w:r>
            <w:r w:rsidRPr="00324C32">
              <w:fldChar w:fldCharType="end"/>
            </w:r>
          </w:p>
        </w:tc>
      </w:tr>
      <w:tr w:rsidR="00B0352F" w:rsidRPr="00324C32" w14:paraId="15D4276F" w14:textId="77777777" w:rsidTr="004751BD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356C66" w14:textId="77777777" w:rsidR="00B0352F" w:rsidRPr="00324C32" w:rsidRDefault="00B0352F" w:rsidP="001F044A">
            <w:pPr>
              <w:pStyle w:val="Checkbox-Text"/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F5A2802" w14:textId="1E6E56C2" w:rsidR="00B0352F" w:rsidRPr="00324C32" w:rsidRDefault="00B0352F" w:rsidP="001F044A">
            <w:pPr>
              <w:pStyle w:val="Checkbox-Text"/>
            </w:pPr>
            <w:r w:rsidRPr="00324C32">
              <w:t>Nachmittag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4A3CEA85" w14:textId="12864CBA" w:rsidR="00B0352F" w:rsidRPr="00324C32" w:rsidRDefault="00024A0B" w:rsidP="001F044A">
            <w:pPr>
              <w:pStyle w:val="Checkbox-Text"/>
            </w:pPr>
            <w:sdt>
              <w:sdtPr>
                <w:id w:val="-148746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352F" w:rsidRPr="00324C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352F" w:rsidRPr="00324C32">
              <w:tab/>
            </w:r>
            <w:r w:rsidR="00B0352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. Arbeitsgruppe"/>
                  </w:textInput>
                </w:ffData>
              </w:fldChar>
            </w:r>
            <w:r w:rsidR="00B0352F" w:rsidRPr="00324C32">
              <w:instrText xml:space="preserve"> FORMTEXT </w:instrText>
            </w:r>
            <w:r w:rsidR="00B0352F" w:rsidRPr="00324C32">
              <w:fldChar w:fldCharType="separate"/>
            </w:r>
            <w:r w:rsidR="00B0352F" w:rsidRPr="00324C32">
              <w:rPr>
                <w:noProof/>
              </w:rPr>
              <w:t>2. Arbeitsgruppe</w:t>
            </w:r>
            <w:r w:rsidR="00B0352F" w:rsidRPr="00324C32">
              <w:fldChar w:fldCharType="end"/>
            </w:r>
          </w:p>
          <w:p w14:paraId="4B78B971" w14:textId="5CC2EC2A" w:rsidR="00B0352F" w:rsidRPr="00324C32" w:rsidRDefault="00024A0B" w:rsidP="005A136A">
            <w:pPr>
              <w:pStyle w:val="Checkbox-Text"/>
            </w:pPr>
            <w:sdt>
              <w:sdtPr>
                <w:id w:val="141328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352F" w:rsidRPr="00324C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352F" w:rsidRPr="00324C32">
              <w:tab/>
            </w:r>
            <w:r w:rsidR="00B0352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agebuch ausfüllen"/>
                  </w:textInput>
                </w:ffData>
              </w:fldChar>
            </w:r>
            <w:r w:rsidR="00B0352F" w:rsidRPr="00324C32">
              <w:instrText xml:space="preserve"> FORMTEXT </w:instrText>
            </w:r>
            <w:r w:rsidR="00B0352F" w:rsidRPr="00324C32">
              <w:fldChar w:fldCharType="separate"/>
            </w:r>
            <w:r w:rsidR="00B0352F" w:rsidRPr="00324C32">
              <w:rPr>
                <w:noProof/>
              </w:rPr>
              <w:t>Tagebuch ausfüllen</w:t>
            </w:r>
            <w:r w:rsidR="00B0352F" w:rsidRPr="00324C32">
              <w:fldChar w:fldCharType="end"/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3E36F80" w14:textId="77777777" w:rsidR="00B0352F" w:rsidRPr="00324C32" w:rsidRDefault="00B0352F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. 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1. Baustelle</w:t>
            </w:r>
            <w:r w:rsidRPr="00324C32">
              <w:fldChar w:fldCharType="end"/>
            </w:r>
          </w:p>
          <w:p w14:paraId="0C285E9F" w14:textId="773982C0" w:rsidR="00B0352F" w:rsidRPr="00324C32" w:rsidRDefault="00B0352F" w:rsidP="00647CF1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üro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Büro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1BA807E2" w14:textId="781EF5A8" w:rsidR="00B0352F" w:rsidRPr="00324C32" w:rsidRDefault="00B0352F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oli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Polier</w:t>
            </w:r>
            <w:r w:rsidRPr="00324C32">
              <w:fldChar w:fldCharType="end"/>
            </w:r>
          </w:p>
          <w:p w14:paraId="716EEE9A" w14:textId="18431E14" w:rsidR="00B0352F" w:rsidRPr="00324C32" w:rsidRDefault="00B0352F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Betreuer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F6FDAA7" w14:textId="12533815" w:rsidR="00B0352F" w:rsidRPr="00324C32" w:rsidRDefault="00B0352F" w:rsidP="00D97096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3 Std. 30 min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3 Std. 30 min.</w:t>
            </w:r>
            <w:r w:rsidRPr="00324C32">
              <w:fldChar w:fldCharType="end"/>
            </w:r>
          </w:p>
          <w:p w14:paraId="586AD758" w14:textId="64367BCF" w:rsidR="00B0352F" w:rsidRPr="00324C32" w:rsidRDefault="00B0352F" w:rsidP="001F044A"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0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  <w:noProof/>
              </w:rPr>
              <w:t>30 min.</w:t>
            </w:r>
            <w:r w:rsidRPr="00324C32">
              <w:rPr>
                <w:rFonts w:ascii="Arial" w:hAnsi="Arial"/>
              </w:rPr>
              <w:fldChar w:fldCharType="end"/>
            </w:r>
          </w:p>
        </w:tc>
      </w:tr>
      <w:tr w:rsidR="0029226E" w:rsidRPr="00324C32" w14:paraId="57773284" w14:textId="77777777" w:rsidTr="0004100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02CE9" w14:textId="3D609F58" w:rsidR="001F044A" w:rsidRPr="00324C32" w:rsidRDefault="001F044A" w:rsidP="001F044A">
            <w:pPr>
              <w:rPr>
                <w:b/>
                <w:bCs/>
              </w:rPr>
            </w:pPr>
            <w:r w:rsidRPr="00324C32">
              <w:rPr>
                <w:b/>
                <w:bCs/>
              </w:rPr>
              <w:t>Mittwoch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A6B44FE" w14:textId="27AECC62" w:rsidR="001F044A" w:rsidRPr="00324C32" w:rsidRDefault="001F044A" w:rsidP="001F044A">
            <w:pPr>
              <w:rPr>
                <w:b/>
                <w:bCs/>
              </w:rPr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T.MM.20XY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TT.MM.20XY</w:t>
            </w:r>
            <w:r w:rsidRPr="00324C32"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06F98659" w14:textId="20BDBF94" w:rsidR="001F044A" w:rsidRPr="00324C32" w:rsidRDefault="001F044A" w:rsidP="001F044A">
            <w:pPr>
              <w:rPr>
                <w:b/>
                <w:bCs/>
              </w:rPr>
            </w:pPr>
            <w:r w:rsidRPr="00324C32">
              <w:rPr>
                <w:b/>
                <w:bCs/>
              </w:rPr>
              <w:t>Block 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351D93" w14:textId="77777777" w:rsidR="001F044A" w:rsidRPr="00324C32" w:rsidRDefault="001F044A" w:rsidP="001F044A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2DA3C093" w14:textId="03C2A4B3" w:rsidR="001F044A" w:rsidRPr="00324C32" w:rsidRDefault="001F044A" w:rsidP="001F044A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169C" w14:textId="77777777" w:rsidR="001F044A" w:rsidRPr="00324C32" w:rsidRDefault="001F044A" w:rsidP="001F044A">
            <w:pPr>
              <w:rPr>
                <w:b/>
                <w:bCs/>
              </w:rPr>
            </w:pPr>
          </w:p>
        </w:tc>
      </w:tr>
      <w:tr w:rsidR="00636E73" w:rsidRPr="00324C32" w14:paraId="705091C4" w14:textId="77777777" w:rsidTr="004751BD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6D8D91" w14:textId="77777777" w:rsidR="00636E73" w:rsidRPr="00324C32" w:rsidRDefault="00636E73" w:rsidP="0032487B">
            <w:pPr>
              <w:pStyle w:val="Checkbox-Text"/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3. Schnuppertag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3. Schnuppertag</w:t>
            </w:r>
            <w:r w:rsidRPr="00324C32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44710A76" w14:textId="4DCE9D92" w:rsidR="00636E73" w:rsidRPr="00324C32" w:rsidRDefault="00636E73" w:rsidP="0032487B">
            <w:pPr>
              <w:pStyle w:val="Checkbox-Text"/>
            </w:pPr>
            <w:r w:rsidRPr="00324C32">
              <w:t>Morgen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786D3BC4" w14:textId="77777777" w:rsidR="00636E73" w:rsidRPr="00324C32" w:rsidRDefault="00024A0B" w:rsidP="001F044A">
            <w:pPr>
              <w:pStyle w:val="Checkbox-Text"/>
            </w:pPr>
            <w:sdt>
              <w:sdtPr>
                <w:id w:val="-110202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E73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6E73" w:rsidRPr="00324C32">
              <w:tab/>
            </w:r>
            <w:r w:rsidR="00636E73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Magazinarbeiten / Materialkenntnisse"/>
                  </w:textInput>
                </w:ffData>
              </w:fldChar>
            </w:r>
            <w:r w:rsidR="00636E73" w:rsidRPr="00324C32">
              <w:instrText xml:space="preserve"> FORMTEXT </w:instrText>
            </w:r>
            <w:r w:rsidR="00636E73" w:rsidRPr="00324C32">
              <w:fldChar w:fldCharType="separate"/>
            </w:r>
            <w:r w:rsidR="00636E73" w:rsidRPr="00324C32">
              <w:rPr>
                <w:noProof/>
              </w:rPr>
              <w:t>Magazinarbeiten / Materialkenntnisse</w:t>
            </w:r>
            <w:r w:rsidR="00636E73" w:rsidRPr="00324C32">
              <w:fldChar w:fldCharType="end"/>
            </w:r>
          </w:p>
          <w:p w14:paraId="4447D4D2" w14:textId="77777777" w:rsidR="00636E73" w:rsidRPr="00324C32" w:rsidRDefault="00024A0B" w:rsidP="001F044A">
            <w:pPr>
              <w:pStyle w:val="Checkbox-Text"/>
            </w:pPr>
            <w:sdt>
              <w:sdtPr>
                <w:id w:val="168748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E73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6E73" w:rsidRPr="00324C32">
              <w:tab/>
            </w:r>
            <w:r w:rsidR="00636E73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Mit Lastwagen mitfahren"/>
                  </w:textInput>
                </w:ffData>
              </w:fldChar>
            </w:r>
            <w:r w:rsidR="00636E73" w:rsidRPr="00324C32">
              <w:instrText xml:space="preserve"> FORMTEXT </w:instrText>
            </w:r>
            <w:r w:rsidR="00636E73" w:rsidRPr="00324C32">
              <w:fldChar w:fldCharType="separate"/>
            </w:r>
            <w:r w:rsidR="00636E73" w:rsidRPr="00324C32">
              <w:rPr>
                <w:noProof/>
              </w:rPr>
              <w:t>Mit Lastwagen mitfahren</w:t>
            </w:r>
            <w:r w:rsidR="00636E73" w:rsidRPr="00324C32">
              <w:fldChar w:fldCharType="end"/>
            </w:r>
          </w:p>
          <w:p w14:paraId="12D9D59C" w14:textId="56681128" w:rsidR="00636E73" w:rsidRPr="00324C32" w:rsidRDefault="00024A0B" w:rsidP="001F044A">
            <w:pPr>
              <w:pStyle w:val="Checkbox-Text"/>
            </w:pPr>
            <w:sdt>
              <w:sdtPr>
                <w:id w:val="1960369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E73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6E73" w:rsidRPr="00324C32">
              <w:tab/>
            </w:r>
            <w:r w:rsidR="00636E73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Informationen mit Bauführer"/>
                  </w:textInput>
                </w:ffData>
              </w:fldChar>
            </w:r>
            <w:r w:rsidR="00636E73" w:rsidRPr="00324C32">
              <w:instrText xml:space="preserve"> FORMTEXT </w:instrText>
            </w:r>
            <w:r w:rsidR="00636E73" w:rsidRPr="00324C32">
              <w:fldChar w:fldCharType="separate"/>
            </w:r>
            <w:r w:rsidR="00636E73" w:rsidRPr="00324C32">
              <w:rPr>
                <w:noProof/>
              </w:rPr>
              <w:t>Informationen mit Bauführer</w:t>
            </w:r>
            <w:r w:rsidR="00636E73" w:rsidRPr="00324C32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D9D8EAD" w14:textId="2BE56FC9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Magazin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Magazin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3705821B" w14:textId="277B58D8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Magazin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Magaziner</w:t>
            </w:r>
            <w:r w:rsidRPr="00324C32">
              <w:fldChar w:fldCharType="end"/>
            </w:r>
          </w:p>
          <w:p w14:paraId="420C0B25" w14:textId="77777777" w:rsidR="00636E73" w:rsidRPr="00324C32" w:rsidRDefault="00636E73" w:rsidP="001F044A"/>
          <w:p w14:paraId="139C94CE" w14:textId="77777777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Chauffeu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Chauffeur</w:t>
            </w:r>
            <w:r w:rsidRPr="00324C32">
              <w:fldChar w:fldCharType="end"/>
            </w:r>
          </w:p>
          <w:p w14:paraId="49E48B7A" w14:textId="13DD2FB1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auführ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Bauführer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3E2E8B8" w14:textId="47698092" w:rsidR="00636E73" w:rsidRPr="00324C32" w:rsidRDefault="00636E73" w:rsidP="00774193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2 Std.</w:t>
            </w:r>
            <w:r w:rsidRPr="00324C32">
              <w:fldChar w:fldCharType="end"/>
            </w:r>
          </w:p>
          <w:p w14:paraId="3576412C" w14:textId="14AF108D" w:rsidR="00636E73" w:rsidRPr="00324C32" w:rsidRDefault="00636E73" w:rsidP="00774193"/>
          <w:p w14:paraId="1B1AA35A" w14:textId="68F19262" w:rsidR="00636E73" w:rsidRPr="00324C32" w:rsidRDefault="00636E73" w:rsidP="00774193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 Std.</w:t>
            </w:r>
            <w:r w:rsidRPr="00324C32">
              <w:fldChar w:fldCharType="end"/>
            </w:r>
          </w:p>
          <w:p w14:paraId="0802D922" w14:textId="1F537C1C" w:rsidR="00636E73" w:rsidRPr="00324C32" w:rsidRDefault="00636E73" w:rsidP="00454617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 Std.</w:t>
            </w:r>
            <w:r w:rsidRPr="00324C32">
              <w:fldChar w:fldCharType="end"/>
            </w:r>
          </w:p>
        </w:tc>
      </w:tr>
      <w:tr w:rsidR="00636E73" w:rsidRPr="00324C32" w14:paraId="3B5693AF" w14:textId="77777777" w:rsidTr="004751BD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8EE696" w14:textId="77777777" w:rsidR="00636E73" w:rsidRPr="00324C32" w:rsidRDefault="00636E73" w:rsidP="001F044A">
            <w:pPr>
              <w:pStyle w:val="Checkbox-Text"/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E5008FE" w14:textId="1799BE94" w:rsidR="00636E73" w:rsidRPr="00324C32" w:rsidRDefault="00636E73" w:rsidP="001F044A">
            <w:pPr>
              <w:pStyle w:val="Checkbox-Text"/>
            </w:pPr>
            <w:r w:rsidRPr="00324C32">
              <w:t>Nachmittag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1414BC0C" w14:textId="77777777" w:rsidR="00636E73" w:rsidRPr="00324C32" w:rsidRDefault="00024A0B" w:rsidP="001F044A">
            <w:pPr>
              <w:pStyle w:val="Checkbox-Text"/>
            </w:pPr>
            <w:sdt>
              <w:sdtPr>
                <w:id w:val="92518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E73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6E73" w:rsidRPr="00324C32">
              <w:tab/>
            </w:r>
            <w:r w:rsidR="00636E73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. Arbeitsgruppe"/>
                  </w:textInput>
                </w:ffData>
              </w:fldChar>
            </w:r>
            <w:r w:rsidR="00636E73" w:rsidRPr="00324C32">
              <w:instrText xml:space="preserve"> FORMTEXT </w:instrText>
            </w:r>
            <w:r w:rsidR="00636E73" w:rsidRPr="00324C32">
              <w:fldChar w:fldCharType="separate"/>
            </w:r>
            <w:r w:rsidR="00636E73" w:rsidRPr="00324C32">
              <w:rPr>
                <w:noProof/>
              </w:rPr>
              <w:t>2. Arbeitsgruppe</w:t>
            </w:r>
            <w:r w:rsidR="00636E73" w:rsidRPr="00324C32">
              <w:fldChar w:fldCharType="end"/>
            </w:r>
          </w:p>
          <w:p w14:paraId="23D64192" w14:textId="278ADB78" w:rsidR="00636E73" w:rsidRPr="00324C32" w:rsidRDefault="00024A0B" w:rsidP="001F044A">
            <w:pPr>
              <w:pStyle w:val="Checkbox-Text"/>
            </w:pPr>
            <w:sdt>
              <w:sdtPr>
                <w:id w:val="79564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E73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6E73" w:rsidRPr="00324C32">
              <w:tab/>
            </w:r>
            <w:r w:rsidR="00636E73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ustausch"/>
                  </w:textInput>
                </w:ffData>
              </w:fldChar>
            </w:r>
            <w:r w:rsidR="00636E73" w:rsidRPr="00324C32">
              <w:instrText xml:space="preserve"> FORMTEXT </w:instrText>
            </w:r>
            <w:r w:rsidR="00636E73" w:rsidRPr="00324C32">
              <w:fldChar w:fldCharType="separate"/>
            </w:r>
            <w:r w:rsidR="00636E73" w:rsidRPr="00324C32">
              <w:rPr>
                <w:noProof/>
              </w:rPr>
              <w:t>Austausch</w:t>
            </w:r>
            <w:r w:rsidR="00636E73" w:rsidRPr="00324C32">
              <w:fldChar w:fldCharType="end"/>
            </w:r>
          </w:p>
          <w:p w14:paraId="34E1FD37" w14:textId="1D040C96" w:rsidR="00636E73" w:rsidRPr="00324C32" w:rsidRDefault="00024A0B" w:rsidP="001F044A">
            <w:pPr>
              <w:pStyle w:val="Checkbox-Text"/>
              <w:rPr>
                <w:rFonts w:ascii="Segoe UI Symbol" w:hAnsi="Segoe UI Symbol" w:cs="Segoe UI Symbol"/>
              </w:rPr>
            </w:pPr>
            <w:sdt>
              <w:sdtPr>
                <w:id w:val="-61683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E73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6E73" w:rsidRPr="00324C32">
              <w:tab/>
            </w:r>
            <w:r w:rsidR="00636E73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agebuch ausfüllen"/>
                  </w:textInput>
                </w:ffData>
              </w:fldChar>
            </w:r>
            <w:r w:rsidR="00636E73" w:rsidRPr="00324C32">
              <w:instrText xml:space="preserve"> FORMTEXT </w:instrText>
            </w:r>
            <w:r w:rsidR="00636E73" w:rsidRPr="00324C32">
              <w:fldChar w:fldCharType="separate"/>
            </w:r>
            <w:r w:rsidR="00636E73" w:rsidRPr="00324C32">
              <w:rPr>
                <w:noProof/>
              </w:rPr>
              <w:t>Tagebuch ausfüllen</w:t>
            </w:r>
            <w:r w:rsidR="00636E73" w:rsidRPr="00324C32">
              <w:fldChar w:fldCharType="end"/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E23E4F3" w14:textId="77777777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. 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1. Baustelle</w:t>
            </w:r>
            <w:r w:rsidRPr="00324C32">
              <w:fldChar w:fldCharType="end"/>
            </w:r>
          </w:p>
          <w:p w14:paraId="66765042" w14:textId="77777777" w:rsidR="00636E73" w:rsidRPr="00324C32" w:rsidRDefault="00636E73" w:rsidP="001F044A"/>
          <w:p w14:paraId="3A64DE00" w14:textId="63F1DAB4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üro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Büro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1D07ABDC" w14:textId="77777777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oli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Polier</w:t>
            </w:r>
            <w:r w:rsidRPr="00324C32">
              <w:fldChar w:fldCharType="end"/>
            </w:r>
          </w:p>
          <w:p w14:paraId="59BDBEE9" w14:textId="77777777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Lehrling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Lehrling</w:t>
            </w:r>
            <w:r w:rsidRPr="00324C32">
              <w:fldChar w:fldCharType="end"/>
            </w:r>
          </w:p>
          <w:p w14:paraId="5CBBEAA4" w14:textId="5F51E5AE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Betreuer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13D20CC" w14:textId="77777777" w:rsidR="00636E73" w:rsidRPr="00324C32" w:rsidRDefault="00636E73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3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3 Std.</w:t>
            </w:r>
            <w:r w:rsidRPr="00324C32">
              <w:fldChar w:fldCharType="end"/>
            </w:r>
          </w:p>
          <w:p w14:paraId="7B51BD52" w14:textId="77777777" w:rsidR="00636E73" w:rsidRPr="00324C32" w:rsidRDefault="00636E73" w:rsidP="001F044A">
            <w:pPr>
              <w:rPr>
                <w:rFonts w:ascii="Arial" w:hAnsi="Arial"/>
              </w:rPr>
            </w:pPr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0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  <w:noProof/>
              </w:rPr>
              <w:t>30 min.</w:t>
            </w:r>
            <w:r w:rsidRPr="00324C32">
              <w:rPr>
                <w:rFonts w:ascii="Arial" w:hAnsi="Arial"/>
              </w:rPr>
              <w:fldChar w:fldCharType="end"/>
            </w:r>
          </w:p>
          <w:p w14:paraId="274FCC1F" w14:textId="09D8F219" w:rsidR="00636E73" w:rsidRPr="00324C32" w:rsidRDefault="00636E73" w:rsidP="001F044A"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0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  <w:noProof/>
              </w:rPr>
              <w:t>30 min.</w:t>
            </w:r>
            <w:r w:rsidRPr="00324C32">
              <w:rPr>
                <w:rFonts w:ascii="Arial" w:hAnsi="Arial"/>
              </w:rPr>
              <w:fldChar w:fldCharType="end"/>
            </w:r>
          </w:p>
        </w:tc>
      </w:tr>
      <w:tr w:rsidR="0029226E" w:rsidRPr="00324C32" w14:paraId="74BA5A8E" w14:textId="77777777" w:rsidTr="0004100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3AD9DA" w14:textId="7FE8DF91" w:rsidR="001F044A" w:rsidRPr="00324C32" w:rsidRDefault="001F044A" w:rsidP="001F044A">
            <w:pPr>
              <w:rPr>
                <w:b/>
                <w:bCs/>
              </w:rPr>
            </w:pPr>
            <w:r w:rsidRPr="00324C32">
              <w:rPr>
                <w:b/>
                <w:bCs/>
              </w:rPr>
              <w:t>Donnerstag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ADB1D2A" w14:textId="77E384FE" w:rsidR="001F044A" w:rsidRPr="00324C32" w:rsidRDefault="001F044A" w:rsidP="001F044A">
            <w:pPr>
              <w:rPr>
                <w:b/>
                <w:bCs/>
              </w:rPr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T.MM.20XY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TT.MM.20XY</w:t>
            </w:r>
            <w:r w:rsidRPr="00324C32"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2AA62DFC" w14:textId="6462BC35" w:rsidR="001F044A" w:rsidRPr="00324C32" w:rsidRDefault="001F044A" w:rsidP="001F044A">
            <w:pPr>
              <w:rPr>
                <w:b/>
                <w:bCs/>
              </w:rPr>
            </w:pPr>
            <w:r w:rsidRPr="00324C32">
              <w:rPr>
                <w:b/>
                <w:bCs/>
              </w:rPr>
              <w:t>Block 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853363" w14:textId="77777777" w:rsidR="001F044A" w:rsidRPr="00324C32" w:rsidRDefault="001F044A" w:rsidP="001F044A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443EE155" w14:textId="15DA9B51" w:rsidR="001F044A" w:rsidRPr="00324C32" w:rsidRDefault="001F044A" w:rsidP="001F044A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DC55" w14:textId="77777777" w:rsidR="001F044A" w:rsidRPr="00324C32" w:rsidRDefault="001F044A" w:rsidP="001F044A">
            <w:pPr>
              <w:rPr>
                <w:b/>
                <w:bCs/>
              </w:rPr>
            </w:pPr>
          </w:p>
        </w:tc>
      </w:tr>
      <w:tr w:rsidR="00B71CDB" w:rsidRPr="00324C32" w14:paraId="6792A3E6" w14:textId="77777777" w:rsidTr="004751BD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E0B22A" w14:textId="77777777" w:rsidR="00B71CDB" w:rsidRPr="00324C32" w:rsidRDefault="00B71CDB" w:rsidP="00B71CDB">
            <w:pPr>
              <w:pStyle w:val="Checkbox-Text"/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4. Schnuppertag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4. Schnuppertag</w:t>
            </w:r>
            <w:r w:rsidRPr="00324C32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6315E7DC" w14:textId="0C95282A" w:rsidR="00B71CDB" w:rsidRPr="00324C32" w:rsidRDefault="00B71CDB" w:rsidP="00F313F5">
            <w:pPr>
              <w:pStyle w:val="Checkbox-Text"/>
            </w:pPr>
            <w:r w:rsidRPr="00324C32">
              <w:t>Morgen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0D61F5CD" w14:textId="77777777" w:rsidR="00B71CDB" w:rsidRPr="00324C32" w:rsidRDefault="00024A0B" w:rsidP="001F044A">
            <w:pPr>
              <w:pStyle w:val="Checkbox-Text"/>
            </w:pPr>
            <w:sdt>
              <w:sdtPr>
                <w:id w:val="622663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CDB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1CDB" w:rsidRPr="00324C32">
              <w:tab/>
            </w:r>
            <w:r w:rsidR="00B71CDB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rbeitsgruppe"/>
                  </w:textInput>
                </w:ffData>
              </w:fldChar>
            </w:r>
            <w:r w:rsidR="00B71CDB" w:rsidRPr="00324C32">
              <w:instrText xml:space="preserve"> FORMTEXT </w:instrText>
            </w:r>
            <w:r w:rsidR="00B71CDB" w:rsidRPr="00324C32">
              <w:fldChar w:fldCharType="separate"/>
            </w:r>
            <w:r w:rsidR="00B71CDB" w:rsidRPr="00324C32">
              <w:rPr>
                <w:noProof/>
              </w:rPr>
              <w:t>Arbeitsgruppe</w:t>
            </w:r>
            <w:r w:rsidR="00B71CDB" w:rsidRPr="00324C32">
              <w:fldChar w:fldCharType="end"/>
            </w:r>
          </w:p>
          <w:p w14:paraId="2C30E3D6" w14:textId="0247B02C" w:rsidR="00B71CDB" w:rsidRPr="00324C32" w:rsidRDefault="00024A0B" w:rsidP="00D607A3">
            <w:pPr>
              <w:pStyle w:val="Checkbox-Text"/>
            </w:pPr>
            <w:sdt>
              <w:sdtPr>
                <w:id w:val="196568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CDB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1CDB" w:rsidRPr="00324C32">
              <w:tab/>
            </w:r>
            <w:r w:rsidR="00B71CDB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ufsicht Polier"/>
                  </w:textInput>
                </w:ffData>
              </w:fldChar>
            </w:r>
            <w:r w:rsidR="00B71CDB" w:rsidRPr="00324C32">
              <w:instrText xml:space="preserve"> FORMTEXT </w:instrText>
            </w:r>
            <w:r w:rsidR="00B71CDB" w:rsidRPr="00324C32">
              <w:fldChar w:fldCharType="separate"/>
            </w:r>
            <w:r w:rsidR="00B71CDB" w:rsidRPr="00324C32">
              <w:rPr>
                <w:noProof/>
              </w:rPr>
              <w:t>Aufsicht Polier</w:t>
            </w:r>
            <w:r w:rsidR="00B71CDB" w:rsidRPr="00324C32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D364EB7" w14:textId="79E76596" w:rsidR="00B71CDB" w:rsidRPr="00324C32" w:rsidRDefault="00B71CDB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. 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1. Baustelle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1EF717A1" w14:textId="35E88A8E" w:rsidR="00B71CDB" w:rsidRPr="00324C32" w:rsidRDefault="00B71CDB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eam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Team</w:t>
            </w:r>
            <w:r w:rsidRPr="00324C32">
              <w:fldChar w:fldCharType="end"/>
            </w:r>
          </w:p>
          <w:p w14:paraId="6AA15218" w14:textId="610258AC" w:rsidR="00B71CDB" w:rsidRPr="00324C32" w:rsidRDefault="00B71CDB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oli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Polier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4EDAF18" w14:textId="77777777" w:rsidR="00B71CDB" w:rsidRPr="00324C32" w:rsidRDefault="00B71CDB" w:rsidP="00346DD4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3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3 Std.</w:t>
            </w:r>
            <w:r w:rsidRPr="00324C32">
              <w:fldChar w:fldCharType="end"/>
            </w:r>
          </w:p>
          <w:p w14:paraId="65FAF4EA" w14:textId="5D07D6E0" w:rsidR="00B71CDB" w:rsidRPr="00324C32" w:rsidRDefault="00B71CDB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 Std.</w:t>
            </w:r>
            <w:r w:rsidRPr="00324C32">
              <w:fldChar w:fldCharType="end"/>
            </w:r>
          </w:p>
        </w:tc>
      </w:tr>
      <w:tr w:rsidR="00B71CDB" w:rsidRPr="00324C32" w14:paraId="2F67FB42" w14:textId="77777777" w:rsidTr="004751BD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D8FC23A" w14:textId="77777777" w:rsidR="00B71CDB" w:rsidRPr="00324C32" w:rsidRDefault="00B71CDB" w:rsidP="001F044A">
            <w:pPr>
              <w:pStyle w:val="Checkbox-Text"/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35ECD96" w14:textId="3B457916" w:rsidR="00B71CDB" w:rsidRPr="00324C32" w:rsidRDefault="00B71CDB" w:rsidP="001F044A">
            <w:pPr>
              <w:pStyle w:val="Checkbox-Text"/>
            </w:pPr>
            <w:r w:rsidRPr="00324C32">
              <w:t>Nachmittag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56150C28" w14:textId="77777777" w:rsidR="00B71CDB" w:rsidRPr="00324C32" w:rsidRDefault="00024A0B" w:rsidP="00D92FC7">
            <w:pPr>
              <w:pStyle w:val="Checkbox-Text"/>
            </w:pPr>
            <w:sdt>
              <w:sdtPr>
                <w:id w:val="-202924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CDB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1CDB" w:rsidRPr="00324C32">
              <w:tab/>
            </w:r>
            <w:r w:rsidR="00B71CDB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rbeitsgruppe"/>
                  </w:textInput>
                </w:ffData>
              </w:fldChar>
            </w:r>
            <w:r w:rsidR="00B71CDB" w:rsidRPr="00324C32">
              <w:instrText xml:space="preserve"> FORMTEXT </w:instrText>
            </w:r>
            <w:r w:rsidR="00B71CDB" w:rsidRPr="00324C32">
              <w:fldChar w:fldCharType="separate"/>
            </w:r>
            <w:r w:rsidR="00B71CDB" w:rsidRPr="00324C32">
              <w:rPr>
                <w:noProof/>
              </w:rPr>
              <w:t>Arbeitsgruppe</w:t>
            </w:r>
            <w:r w:rsidR="00B71CDB" w:rsidRPr="00324C32">
              <w:fldChar w:fldCharType="end"/>
            </w:r>
          </w:p>
          <w:p w14:paraId="30357EAE" w14:textId="00803280" w:rsidR="00B71CDB" w:rsidRPr="00324C32" w:rsidRDefault="00024A0B" w:rsidP="00D92FC7">
            <w:pPr>
              <w:pStyle w:val="Checkbox-Text"/>
            </w:pPr>
            <w:sdt>
              <w:sdtPr>
                <w:id w:val="-1218432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CDB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1CDB" w:rsidRPr="00324C32">
              <w:tab/>
            </w:r>
            <w:r w:rsidR="00B71CDB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Rundgang"/>
                  </w:textInput>
                </w:ffData>
              </w:fldChar>
            </w:r>
            <w:r w:rsidR="00B71CDB" w:rsidRPr="00324C32">
              <w:instrText xml:space="preserve"> FORMTEXT </w:instrText>
            </w:r>
            <w:r w:rsidR="00B71CDB" w:rsidRPr="00324C32">
              <w:fldChar w:fldCharType="separate"/>
            </w:r>
            <w:r w:rsidR="00B71CDB" w:rsidRPr="00324C32">
              <w:rPr>
                <w:noProof/>
              </w:rPr>
              <w:t>Rundgang</w:t>
            </w:r>
            <w:r w:rsidR="00B71CDB" w:rsidRPr="00324C32">
              <w:fldChar w:fldCharType="end"/>
            </w:r>
          </w:p>
          <w:p w14:paraId="59C06A60" w14:textId="4D6ED6DB" w:rsidR="00B71CDB" w:rsidRPr="00324C32" w:rsidRDefault="00024A0B" w:rsidP="00D92FC7">
            <w:pPr>
              <w:pStyle w:val="Checkbox-Text"/>
            </w:pPr>
            <w:sdt>
              <w:sdtPr>
                <w:id w:val="-1917857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CDB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1CDB" w:rsidRPr="00324C32">
              <w:tab/>
            </w:r>
            <w:r w:rsidR="00B71CDB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antwortung von Fragen"/>
                  </w:textInput>
                </w:ffData>
              </w:fldChar>
            </w:r>
            <w:r w:rsidR="00B71CDB" w:rsidRPr="00324C32">
              <w:instrText xml:space="preserve"> FORMTEXT </w:instrText>
            </w:r>
            <w:r w:rsidR="00B71CDB" w:rsidRPr="00324C32">
              <w:fldChar w:fldCharType="separate"/>
            </w:r>
            <w:r w:rsidR="00B71CDB" w:rsidRPr="00324C32">
              <w:rPr>
                <w:noProof/>
              </w:rPr>
              <w:t>Beantwortung von Fragen</w:t>
            </w:r>
            <w:r w:rsidR="00B71CDB" w:rsidRPr="00324C32">
              <w:fldChar w:fldCharType="end"/>
            </w:r>
          </w:p>
          <w:p w14:paraId="321C1614" w14:textId="3C5583B0" w:rsidR="00B71CDB" w:rsidRPr="00324C32" w:rsidRDefault="00024A0B" w:rsidP="008C5E93">
            <w:pPr>
              <w:pStyle w:val="Checkbox-Text"/>
            </w:pPr>
            <w:sdt>
              <w:sdtPr>
                <w:id w:val="-1821727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CDB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1CDB" w:rsidRPr="00324C32">
              <w:tab/>
            </w:r>
            <w:r w:rsidR="00B71CDB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agebuch ausfüllen"/>
                  </w:textInput>
                </w:ffData>
              </w:fldChar>
            </w:r>
            <w:r w:rsidR="00B71CDB" w:rsidRPr="00324C32">
              <w:instrText xml:space="preserve"> FORMTEXT </w:instrText>
            </w:r>
            <w:r w:rsidR="00B71CDB" w:rsidRPr="00324C32">
              <w:fldChar w:fldCharType="separate"/>
            </w:r>
            <w:r w:rsidR="00B71CDB" w:rsidRPr="00324C32">
              <w:rPr>
                <w:noProof/>
              </w:rPr>
              <w:t>Tagebuch ausfüllen</w:t>
            </w:r>
            <w:r w:rsidR="00B71CDB" w:rsidRPr="00324C32">
              <w:fldChar w:fldCharType="end"/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A287734" w14:textId="2A7FDC19" w:rsidR="00B71CDB" w:rsidRPr="00324C32" w:rsidRDefault="00B71CDB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. 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1. Baustelle</w:t>
            </w:r>
            <w:r w:rsidRPr="00324C32">
              <w:fldChar w:fldCharType="end"/>
            </w:r>
          </w:p>
          <w:p w14:paraId="4A5E5408" w14:textId="77777777" w:rsidR="00B71CDB" w:rsidRPr="00324C32" w:rsidRDefault="00B71CDB" w:rsidP="001F044A"/>
          <w:p w14:paraId="60061080" w14:textId="062B68C0" w:rsidR="00B71CDB" w:rsidRPr="00324C32" w:rsidRDefault="00B71CDB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üro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Büro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3EE352EB" w14:textId="77777777" w:rsidR="00B71CDB" w:rsidRPr="00324C32" w:rsidRDefault="00B71CDB" w:rsidP="00D607A3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oli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Polier</w:t>
            </w:r>
            <w:r w:rsidRPr="00324C32">
              <w:fldChar w:fldCharType="end"/>
            </w:r>
          </w:p>
          <w:p w14:paraId="3B4D67F8" w14:textId="59A51EA4" w:rsidR="00B71CDB" w:rsidRPr="00324C32" w:rsidRDefault="00B71CDB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oli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Polier</w:t>
            </w:r>
            <w:r w:rsidRPr="00324C32">
              <w:fldChar w:fldCharType="end"/>
            </w:r>
          </w:p>
          <w:p w14:paraId="10A004FB" w14:textId="1FCA9F49" w:rsidR="00B71CDB" w:rsidRPr="00324C32" w:rsidRDefault="00B71CDB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Betreuer</w:t>
            </w:r>
            <w:r w:rsidRPr="00324C32">
              <w:fldChar w:fldCharType="end"/>
            </w:r>
          </w:p>
          <w:p w14:paraId="7A87D8AD" w14:textId="65EBCA94" w:rsidR="00B71CDB" w:rsidRPr="00324C32" w:rsidRDefault="00B71CDB" w:rsidP="001F044A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Betreuer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9A6A34" w14:textId="77777777" w:rsidR="00B71CDB" w:rsidRPr="00324C32" w:rsidRDefault="00B71CDB" w:rsidP="00D607A3"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2 Std.</w:t>
            </w:r>
            <w:r w:rsidRPr="00324C32">
              <w:fldChar w:fldCharType="end"/>
            </w:r>
          </w:p>
          <w:p w14:paraId="77790EAA" w14:textId="57C200F5" w:rsidR="00B71CDB" w:rsidRPr="00324C32" w:rsidRDefault="00B71CDB" w:rsidP="001F044A">
            <w:pPr>
              <w:rPr>
                <w:rFonts w:ascii="Arial" w:hAnsi="Arial"/>
              </w:rPr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 Std.</w:t>
            </w:r>
            <w:r w:rsidRPr="00324C32">
              <w:fldChar w:fldCharType="end"/>
            </w:r>
          </w:p>
          <w:p w14:paraId="1D6872C9" w14:textId="239A74A1" w:rsidR="00B71CDB" w:rsidRPr="00324C32" w:rsidRDefault="00B71CDB" w:rsidP="001F044A">
            <w:pPr>
              <w:rPr>
                <w:rFonts w:ascii="Arial" w:hAnsi="Arial"/>
              </w:rPr>
            </w:pPr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0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  <w:noProof/>
              </w:rPr>
              <w:t>30 min.</w:t>
            </w:r>
            <w:r w:rsidRPr="00324C32">
              <w:rPr>
                <w:rFonts w:ascii="Arial" w:hAnsi="Arial"/>
              </w:rPr>
              <w:fldChar w:fldCharType="end"/>
            </w:r>
          </w:p>
          <w:p w14:paraId="64370FDA" w14:textId="4B0843FD" w:rsidR="00B71CDB" w:rsidRPr="00324C32" w:rsidRDefault="00B71CDB" w:rsidP="001F044A"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0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  <w:noProof/>
              </w:rPr>
              <w:t>30 min.</w:t>
            </w:r>
            <w:r w:rsidRPr="00324C32">
              <w:rPr>
                <w:rFonts w:ascii="Arial" w:hAnsi="Arial"/>
              </w:rPr>
              <w:fldChar w:fldCharType="end"/>
            </w:r>
          </w:p>
        </w:tc>
      </w:tr>
      <w:tr w:rsidR="0029226E" w:rsidRPr="00324C32" w14:paraId="230E6E51" w14:textId="77777777" w:rsidTr="0004100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E4176" w14:textId="15A5D22C" w:rsidR="001F044A" w:rsidRPr="00324C32" w:rsidRDefault="001F044A" w:rsidP="001F044A">
            <w:pPr>
              <w:tabs>
                <w:tab w:val="left" w:pos="284"/>
              </w:tabs>
              <w:rPr>
                <w:b/>
                <w:bCs/>
              </w:rPr>
            </w:pPr>
            <w:r w:rsidRPr="00324C32">
              <w:rPr>
                <w:b/>
                <w:bCs/>
              </w:rPr>
              <w:lastRenderedPageBreak/>
              <w:t>Freitag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01B7A9" w14:textId="6E7209B8" w:rsidR="001F044A" w:rsidRPr="00324C32" w:rsidRDefault="001F044A" w:rsidP="001F044A">
            <w:pPr>
              <w:tabs>
                <w:tab w:val="left" w:pos="284"/>
              </w:tabs>
              <w:rPr>
                <w:b/>
                <w:bCs/>
              </w:rPr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T.MM.20XY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TT.MM.20XY</w:t>
            </w:r>
            <w:r w:rsidRPr="00324C32"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431EDD61" w14:textId="6701B175" w:rsidR="001F044A" w:rsidRPr="00324C32" w:rsidRDefault="001F044A" w:rsidP="001F044A">
            <w:pPr>
              <w:tabs>
                <w:tab w:val="left" w:pos="284"/>
              </w:tabs>
              <w:rPr>
                <w:b/>
                <w:bCs/>
              </w:rPr>
            </w:pPr>
            <w:r w:rsidRPr="00324C32">
              <w:rPr>
                <w:b/>
                <w:bCs/>
              </w:rPr>
              <w:t>Block 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FA96B3" w14:textId="77777777" w:rsidR="001F044A" w:rsidRPr="00324C32" w:rsidRDefault="001F044A" w:rsidP="001F044A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121FBA3E" w14:textId="63B3E8E5" w:rsidR="001F044A" w:rsidRPr="00324C32" w:rsidRDefault="001F044A" w:rsidP="001F044A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99EA" w14:textId="77777777" w:rsidR="001F044A" w:rsidRPr="00324C32" w:rsidRDefault="001F044A" w:rsidP="001F044A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6C641F" w:rsidRPr="00324C32" w14:paraId="36F6EEAF" w14:textId="77777777" w:rsidTr="004751BD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1D5E2C" w14:textId="5FA5363E" w:rsidR="006C641F" w:rsidRPr="00324C32" w:rsidRDefault="006C641F" w:rsidP="006C641F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5. Schnuppertag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5. Schnuppertag</w:t>
            </w:r>
            <w:r w:rsidRPr="00324C32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2FCB1AD5" w14:textId="144AEDE4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t>Morgen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383ACC24" w14:textId="77777777" w:rsidR="006C641F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878818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41F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641F" w:rsidRPr="00324C32">
              <w:tab/>
            </w:r>
            <w:r w:rsidR="006C641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Einführung beim Fachmann"/>
                  </w:textInput>
                </w:ffData>
              </w:fldChar>
            </w:r>
            <w:r w:rsidR="006C641F" w:rsidRPr="00324C32">
              <w:instrText xml:space="preserve"> FORMTEXT </w:instrText>
            </w:r>
            <w:r w:rsidR="006C641F" w:rsidRPr="00324C32">
              <w:fldChar w:fldCharType="separate"/>
            </w:r>
            <w:r w:rsidR="006C641F" w:rsidRPr="00324C32">
              <w:rPr>
                <w:noProof/>
              </w:rPr>
              <w:t>Einführung beim Fachmann</w:t>
            </w:r>
            <w:r w:rsidR="006C641F" w:rsidRPr="00324C32">
              <w:fldChar w:fldCharType="end"/>
            </w:r>
          </w:p>
          <w:p w14:paraId="7BAAD7C3" w14:textId="6ABE5ABB" w:rsidR="006C641F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548988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41F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641F" w:rsidRPr="00324C32">
              <w:tab/>
            </w:r>
            <w:r w:rsidR="006C641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Einführung beim Arbeiter"/>
                  </w:textInput>
                </w:ffData>
              </w:fldChar>
            </w:r>
            <w:r w:rsidR="006C641F" w:rsidRPr="00324C32">
              <w:instrText xml:space="preserve"> FORMTEXT </w:instrText>
            </w:r>
            <w:r w:rsidR="006C641F" w:rsidRPr="00324C32">
              <w:fldChar w:fldCharType="separate"/>
            </w:r>
            <w:r w:rsidR="006C641F" w:rsidRPr="00324C32">
              <w:rPr>
                <w:noProof/>
              </w:rPr>
              <w:t>Einführung beim Arbeiter</w:t>
            </w:r>
            <w:r w:rsidR="006C641F" w:rsidRPr="00324C32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64AAA1D" w14:textId="4B340276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. 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2. Baustelle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719E8E28" w14:textId="4133B732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olier 2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Polier 2</w:t>
            </w:r>
            <w:r w:rsidRPr="00324C32">
              <w:fldChar w:fldCharType="end"/>
            </w:r>
          </w:p>
          <w:p w14:paraId="642458D6" w14:textId="004DAE1D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olier 2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Polier 2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9AE029" w14:textId="77777777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3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3 Std.</w:t>
            </w:r>
            <w:r w:rsidRPr="00324C32">
              <w:fldChar w:fldCharType="end"/>
            </w:r>
          </w:p>
          <w:p w14:paraId="45390162" w14:textId="4757B1B1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 Std.</w:t>
            </w:r>
            <w:r w:rsidRPr="00324C32">
              <w:fldChar w:fldCharType="end"/>
            </w:r>
          </w:p>
        </w:tc>
      </w:tr>
      <w:tr w:rsidR="006C641F" w:rsidRPr="00324C32" w14:paraId="7EE90766" w14:textId="77777777" w:rsidTr="004751BD">
        <w:tc>
          <w:tcPr>
            <w:tcW w:w="1560" w:type="dxa"/>
            <w:vMerge/>
            <w:tcBorders>
              <w:left w:val="single" w:sz="4" w:space="0" w:color="auto"/>
            </w:tcBorders>
          </w:tcPr>
          <w:p w14:paraId="3103A275" w14:textId="60B99013" w:rsidR="006C641F" w:rsidRPr="00324C32" w:rsidRDefault="006C641F" w:rsidP="001F044A">
            <w:pPr>
              <w:tabs>
                <w:tab w:val="left" w:pos="284"/>
              </w:tabs>
            </w:pPr>
          </w:p>
        </w:tc>
        <w:tc>
          <w:tcPr>
            <w:tcW w:w="1417" w:type="dxa"/>
            <w:vMerge w:val="restart"/>
            <w:tcBorders>
              <w:top w:val="nil"/>
            </w:tcBorders>
            <w:vAlign w:val="center"/>
          </w:tcPr>
          <w:p w14:paraId="7CFE3F7F" w14:textId="768D64D2" w:rsidR="006C641F" w:rsidRPr="00324C32" w:rsidRDefault="006C641F" w:rsidP="006C641F">
            <w:pPr>
              <w:tabs>
                <w:tab w:val="left" w:pos="284"/>
              </w:tabs>
            </w:pPr>
            <w:r w:rsidRPr="00324C32">
              <w:t>Nachmittag</w:t>
            </w:r>
          </w:p>
        </w:tc>
        <w:tc>
          <w:tcPr>
            <w:tcW w:w="3402" w:type="dxa"/>
            <w:tcBorders>
              <w:top w:val="nil"/>
              <w:bottom w:val="nil"/>
            </w:tcBorders>
            <w:tcMar>
              <w:right w:w="170" w:type="dxa"/>
            </w:tcMar>
          </w:tcPr>
          <w:p w14:paraId="34D1CA8A" w14:textId="17B26740" w:rsidR="006C641F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1628510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41F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641F" w:rsidRPr="00324C32">
              <w:tab/>
            </w:r>
            <w:r w:rsidR="006C641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weitere Instruktionen Fachmann"/>
                  </w:textInput>
                </w:ffData>
              </w:fldChar>
            </w:r>
            <w:r w:rsidR="006C641F" w:rsidRPr="00324C32">
              <w:instrText xml:space="preserve"> FORMTEXT </w:instrText>
            </w:r>
            <w:r w:rsidR="006C641F" w:rsidRPr="00324C32">
              <w:fldChar w:fldCharType="separate"/>
            </w:r>
            <w:r w:rsidR="006C641F" w:rsidRPr="00324C32">
              <w:rPr>
                <w:noProof/>
              </w:rPr>
              <w:t>weitere Instruktionen Fachmann</w:t>
            </w:r>
            <w:r w:rsidR="006C641F" w:rsidRPr="00324C32">
              <w:fldChar w:fldCharType="end"/>
            </w:r>
          </w:p>
          <w:p w14:paraId="3A2F807F" w14:textId="2286E99B" w:rsidR="006C641F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55948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41F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641F" w:rsidRPr="00324C32">
              <w:tab/>
            </w:r>
            <w:r w:rsidR="006C641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Rückgabe Ausrüstung"/>
                  </w:textInput>
                </w:ffData>
              </w:fldChar>
            </w:r>
            <w:r w:rsidR="006C641F" w:rsidRPr="00324C32">
              <w:instrText xml:space="preserve"> FORMTEXT </w:instrText>
            </w:r>
            <w:r w:rsidR="006C641F" w:rsidRPr="00324C32">
              <w:fldChar w:fldCharType="separate"/>
            </w:r>
            <w:r w:rsidR="006C641F" w:rsidRPr="00324C32">
              <w:rPr>
                <w:noProof/>
              </w:rPr>
              <w:t>Rückgabe Ausrüstung</w:t>
            </w:r>
            <w:r w:rsidR="006C641F" w:rsidRPr="00324C32">
              <w:fldChar w:fldCharType="end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D3FA27" w14:textId="77777777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. Baustelle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2. Baustelle</w:t>
            </w:r>
            <w:r w:rsidRPr="00324C32">
              <w:fldChar w:fldCharType="end"/>
            </w:r>
          </w:p>
          <w:p w14:paraId="6024E3DF" w14:textId="293FBD9A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Magazin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Magazin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right w:w="170" w:type="dxa"/>
            </w:tcMar>
          </w:tcPr>
          <w:p w14:paraId="0F0A1A8C" w14:textId="147A09A9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olier 2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Polier 2</w:t>
            </w:r>
            <w:r w:rsidRPr="00324C32">
              <w:fldChar w:fldCharType="end"/>
            </w:r>
          </w:p>
          <w:p w14:paraId="4B616892" w14:textId="32493D11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Magazin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Magaziner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nil"/>
              <w:right w:val="single" w:sz="4" w:space="0" w:color="auto"/>
            </w:tcBorders>
          </w:tcPr>
          <w:p w14:paraId="4E5A728A" w14:textId="03F24D1C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2 Std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2 Std.</w:t>
            </w:r>
            <w:r w:rsidRPr="00324C32">
              <w:fldChar w:fldCharType="end"/>
            </w:r>
          </w:p>
        </w:tc>
      </w:tr>
      <w:tr w:rsidR="006C641F" w:rsidRPr="00324C32" w14:paraId="7F3393C3" w14:textId="77777777" w:rsidTr="004751BD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0630ACD" w14:textId="3DAAC13D" w:rsidR="006C641F" w:rsidRPr="00324C32" w:rsidRDefault="006C641F" w:rsidP="001F044A">
            <w:pPr>
              <w:tabs>
                <w:tab w:val="left" w:pos="284"/>
              </w:tabs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02BF910" w14:textId="77777777" w:rsidR="006C641F" w:rsidRPr="00324C32" w:rsidRDefault="006C641F" w:rsidP="001F044A">
            <w:pPr>
              <w:tabs>
                <w:tab w:val="left" w:pos="284"/>
              </w:tabs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5C1FC0E7" w14:textId="77777777" w:rsidR="006C641F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65637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41F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641F" w:rsidRPr="00324C32">
              <w:tab/>
            </w:r>
            <w:r w:rsidR="006C641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Schlussgespräch"/>
                  </w:textInput>
                </w:ffData>
              </w:fldChar>
            </w:r>
            <w:r w:rsidR="006C641F" w:rsidRPr="00324C32">
              <w:instrText xml:space="preserve"> FORMTEXT </w:instrText>
            </w:r>
            <w:r w:rsidR="006C641F" w:rsidRPr="00324C32">
              <w:fldChar w:fldCharType="separate"/>
            </w:r>
            <w:r w:rsidR="006C641F" w:rsidRPr="00324C32">
              <w:rPr>
                <w:noProof/>
              </w:rPr>
              <w:t>Schlussgespräch</w:t>
            </w:r>
            <w:r w:rsidR="006C641F" w:rsidRPr="00324C32">
              <w:fldChar w:fldCharType="end"/>
            </w:r>
          </w:p>
          <w:p w14:paraId="42038E10" w14:textId="7EEA2E34" w:rsidR="006C641F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183814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41F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641F" w:rsidRPr="00324C32">
              <w:tab/>
            </w:r>
            <w:r w:rsidR="006C641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urteilung, Feedback, Fragen?"/>
                  </w:textInput>
                </w:ffData>
              </w:fldChar>
            </w:r>
            <w:r w:rsidR="006C641F" w:rsidRPr="00324C32">
              <w:instrText xml:space="preserve"> FORMTEXT </w:instrText>
            </w:r>
            <w:r w:rsidR="006C641F" w:rsidRPr="00324C32">
              <w:fldChar w:fldCharType="separate"/>
            </w:r>
            <w:r w:rsidR="006C641F" w:rsidRPr="00324C32">
              <w:rPr>
                <w:noProof/>
              </w:rPr>
              <w:t>Beurteilung, Feedback, Fragen?</w:t>
            </w:r>
            <w:r w:rsidR="006C641F" w:rsidRPr="00324C32">
              <w:fldChar w:fldCharType="end"/>
            </w:r>
          </w:p>
          <w:p w14:paraId="48FF1E24" w14:textId="4686B53B" w:rsidR="006C641F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98744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41F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641F" w:rsidRPr="00324C32">
              <w:tab/>
            </w:r>
            <w:r w:rsidR="006C641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bgabe Präsent + Unterlagen"/>
                  </w:textInput>
                </w:ffData>
              </w:fldChar>
            </w:r>
            <w:r w:rsidR="006C641F" w:rsidRPr="00324C32">
              <w:instrText xml:space="preserve"> FORMTEXT </w:instrText>
            </w:r>
            <w:r w:rsidR="006C641F" w:rsidRPr="00324C32">
              <w:fldChar w:fldCharType="separate"/>
            </w:r>
            <w:r w:rsidR="006C641F" w:rsidRPr="00324C32">
              <w:rPr>
                <w:noProof/>
              </w:rPr>
              <w:t>Abgabe Präsent + Unterlagen</w:t>
            </w:r>
            <w:r w:rsidR="006C641F" w:rsidRPr="00324C32">
              <w:fldChar w:fldCharType="end"/>
            </w:r>
          </w:p>
          <w:p w14:paraId="4CCDCA24" w14:textId="699D0E9A" w:rsidR="006C641F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60333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41F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641F" w:rsidRPr="00324C32">
              <w:tab/>
            </w:r>
            <w:r w:rsidR="006C641F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Wie weiter? Zusage, Absage."/>
                  </w:textInput>
                </w:ffData>
              </w:fldChar>
            </w:r>
            <w:r w:rsidR="006C641F" w:rsidRPr="00324C32">
              <w:instrText xml:space="preserve"> FORMTEXT </w:instrText>
            </w:r>
            <w:r w:rsidR="006C641F" w:rsidRPr="00324C32">
              <w:fldChar w:fldCharType="separate"/>
            </w:r>
            <w:r w:rsidR="006C641F" w:rsidRPr="00324C32">
              <w:rPr>
                <w:noProof/>
              </w:rPr>
              <w:t>Wie weiter? Zusage, Absage.</w:t>
            </w:r>
            <w:r w:rsidR="006C641F" w:rsidRPr="00324C32">
              <w:fldChar w:fldCharType="end"/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E7EED6B" w14:textId="2C8AFC20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üro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Büro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58C1B9E8" w14:textId="77777777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Betreu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Betreuer</w:t>
            </w:r>
            <w:r w:rsidRPr="00324C32">
              <w:fldChar w:fldCharType="end"/>
            </w:r>
          </w:p>
          <w:p w14:paraId="0DD0AB1C" w14:textId="13EDF524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Lehrmeister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Lehrmeister</w:t>
            </w:r>
            <w:r w:rsidRPr="00324C32">
              <w:fldChar w:fldCharType="end"/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3C79BAE" w14:textId="6EF09319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5 min."/>
                  </w:textInput>
                </w:ffData>
              </w:fldChar>
            </w:r>
            <w:r w:rsidRPr="00324C32">
              <w:rPr>
                <w:rFonts w:ascii="Arial" w:hAnsi="Arial"/>
              </w:rPr>
              <w:instrText xml:space="preserve"> FORMTEXT </w:instrText>
            </w:r>
            <w:r w:rsidRPr="00324C32">
              <w:rPr>
                <w:rFonts w:ascii="Arial" w:hAnsi="Arial"/>
              </w:rPr>
            </w:r>
            <w:r w:rsidRPr="00324C32">
              <w:rPr>
                <w:rFonts w:ascii="Arial" w:hAnsi="Arial"/>
              </w:rPr>
              <w:fldChar w:fldCharType="separate"/>
            </w:r>
            <w:r w:rsidRPr="00324C32">
              <w:rPr>
                <w:rFonts w:ascii="Arial" w:hAnsi="Arial"/>
              </w:rPr>
              <w:t>15 min.</w:t>
            </w:r>
            <w:r w:rsidRPr="00324C32">
              <w:rPr>
                <w:rFonts w:ascii="Arial" w:hAnsi="Arial"/>
              </w:rPr>
              <w:fldChar w:fldCharType="end"/>
            </w:r>
          </w:p>
          <w:p w14:paraId="712DA583" w14:textId="0DC4A2E7" w:rsidR="006C641F" w:rsidRPr="00324C32" w:rsidRDefault="006C641F" w:rsidP="001F044A">
            <w:pPr>
              <w:tabs>
                <w:tab w:val="left" w:pos="284"/>
              </w:tabs>
            </w:pPr>
            <w:r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1 Std. 45 min."/>
                  </w:textInput>
                </w:ffData>
              </w:fldChar>
            </w:r>
            <w:r w:rsidRPr="00324C32">
              <w:instrText xml:space="preserve"> FORMTEXT </w:instrText>
            </w:r>
            <w:r w:rsidRPr="00324C32">
              <w:fldChar w:fldCharType="separate"/>
            </w:r>
            <w:r w:rsidRPr="00324C32">
              <w:rPr>
                <w:noProof/>
              </w:rPr>
              <w:t>1 Std. 45 min.</w:t>
            </w:r>
            <w:r w:rsidRPr="00324C32">
              <w:fldChar w:fldCharType="end"/>
            </w:r>
          </w:p>
        </w:tc>
      </w:tr>
      <w:tr w:rsidR="00964BED" w:rsidRPr="00324C32" w14:paraId="6FA60ED0" w14:textId="77777777" w:rsidTr="00B20290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25838" w14:textId="3E9BFC18" w:rsidR="00964BED" w:rsidRPr="00324C32" w:rsidRDefault="00964BED" w:rsidP="001F044A">
            <w:pPr>
              <w:tabs>
                <w:tab w:val="left" w:pos="284"/>
              </w:tabs>
              <w:rPr>
                <w:b/>
                <w:bCs/>
              </w:rPr>
            </w:pPr>
            <w:r w:rsidRPr="00324C32">
              <w:rPr>
                <w:b/>
                <w:bCs/>
              </w:rPr>
              <w:t>Ausrüstung / Arbeitskleider Checkliste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right w:w="170" w:type="dxa"/>
            </w:tcMar>
          </w:tcPr>
          <w:p w14:paraId="096B8B6E" w14:textId="6A63E80B" w:rsidR="00964BED" w:rsidRPr="00324C32" w:rsidRDefault="00964BED" w:rsidP="001F044A">
            <w:pPr>
              <w:tabs>
                <w:tab w:val="left" w:pos="284"/>
              </w:tabs>
              <w:rPr>
                <w:b/>
                <w:bCs/>
              </w:rPr>
            </w:pPr>
            <w:r w:rsidRPr="00324C32">
              <w:rPr>
                <w:b/>
                <w:bCs/>
              </w:rPr>
              <w:t>Standort-Adressen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</w:tcPr>
          <w:p w14:paraId="44D30CFD" w14:textId="2767DC05" w:rsidR="00964BED" w:rsidRPr="00324C32" w:rsidRDefault="00964BED" w:rsidP="001F044A">
            <w:pPr>
              <w:tabs>
                <w:tab w:val="left" w:pos="284"/>
              </w:tabs>
              <w:rPr>
                <w:b/>
                <w:bCs/>
              </w:rPr>
            </w:pPr>
            <w:r w:rsidRPr="00324C32">
              <w:rPr>
                <w:b/>
                <w:bCs/>
              </w:rPr>
              <w:t>Kontaktdaten Verantwortliche</w:t>
            </w:r>
          </w:p>
        </w:tc>
      </w:tr>
      <w:tr w:rsidR="00964BED" w:rsidRPr="00324C32" w14:paraId="23B148E7" w14:textId="77777777" w:rsidTr="004751BD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FE943FC" w14:textId="591B6FEA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54969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177B07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rogrammpunkt XY"/>
                  </w:textInput>
                </w:ffData>
              </w:fldChar>
            </w:r>
            <w:r w:rsidR="00177B07" w:rsidRPr="00324C32">
              <w:instrText xml:space="preserve"> FORMTEXT </w:instrText>
            </w:r>
            <w:r w:rsidR="00177B07" w:rsidRPr="00324C32">
              <w:fldChar w:fldCharType="separate"/>
            </w:r>
            <w:r w:rsidR="00177B07" w:rsidRPr="00324C32">
              <w:rPr>
                <w:noProof/>
              </w:rPr>
              <w:t>Programmpunkt XY</w:t>
            </w:r>
            <w:r w:rsidR="00177B07" w:rsidRPr="00324C32">
              <w:fldChar w:fldCharType="end"/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nil"/>
            </w:tcBorders>
            <w:tcMar>
              <w:right w:w="170" w:type="dxa"/>
            </w:tcMar>
          </w:tcPr>
          <w:p w14:paraId="4C9DCF61" w14:textId="48D0BABE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5998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dresse Büro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Adresse Büro</w:t>
            </w:r>
            <w:r w:rsidR="00964BED" w:rsidRPr="00324C32"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right w:w="170" w:type="dxa"/>
            </w:tcMar>
          </w:tcPr>
          <w:p w14:paraId="1BBC590F" w14:textId="26C43992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2103679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elefon Betreuer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Telefon Betreuer</w:t>
            </w:r>
            <w:r w:rsidR="00964BED" w:rsidRPr="00324C32">
              <w:fldChar w:fldCharType="end"/>
            </w:r>
          </w:p>
        </w:tc>
      </w:tr>
      <w:tr w:rsidR="00964BED" w:rsidRPr="00324C32" w14:paraId="5694FD33" w14:textId="77777777" w:rsidTr="004751BD"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0D3D25D" w14:textId="6333DCD6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181298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rogrammpunkt XY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Programmpunkt XY</w:t>
            </w:r>
            <w:r w:rsidR="00964BED" w:rsidRPr="00324C32">
              <w:fldChar w:fldCharType="end"/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tcMar>
              <w:right w:w="170" w:type="dxa"/>
            </w:tcMar>
          </w:tcPr>
          <w:p w14:paraId="22DEE75E" w14:textId="2FF40DCD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214260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dresse Magazin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Adresse Magazin</w:t>
            </w:r>
            <w:r w:rsidR="00964BED" w:rsidRPr="00324C32">
              <w:fldChar w:fldCharType="end"/>
            </w:r>
          </w:p>
        </w:tc>
        <w:tc>
          <w:tcPr>
            <w:tcW w:w="2552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0" w:type="dxa"/>
            </w:tcMar>
          </w:tcPr>
          <w:p w14:paraId="1A4B51FC" w14:textId="32A703AF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62376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elefon Polier 1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Telefon Polier 1</w:t>
            </w:r>
            <w:r w:rsidR="00964BED" w:rsidRPr="00324C32">
              <w:fldChar w:fldCharType="end"/>
            </w:r>
          </w:p>
        </w:tc>
      </w:tr>
      <w:tr w:rsidR="00964BED" w:rsidRPr="00324C32" w14:paraId="64F3471F" w14:textId="77777777" w:rsidTr="004751BD"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19D0EFD" w14:textId="4FD18F97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57228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rogrammpunkt XY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Programmpunkt XY</w:t>
            </w:r>
            <w:r w:rsidR="00964BED" w:rsidRPr="00324C32">
              <w:fldChar w:fldCharType="end"/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tcMar>
              <w:right w:w="170" w:type="dxa"/>
            </w:tcMar>
          </w:tcPr>
          <w:p w14:paraId="38F0A80A" w14:textId="238835C1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114802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dresse 1. Baustelle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Adresse 1. Baustelle</w:t>
            </w:r>
            <w:r w:rsidR="00964BED" w:rsidRPr="00324C32">
              <w:fldChar w:fldCharType="end"/>
            </w:r>
          </w:p>
        </w:tc>
        <w:tc>
          <w:tcPr>
            <w:tcW w:w="2552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0" w:type="dxa"/>
            </w:tcMar>
          </w:tcPr>
          <w:p w14:paraId="7E7B8D93" w14:textId="5CA653E9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26912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elefon Polier 2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Telefon Polier 2</w:t>
            </w:r>
            <w:r w:rsidR="00964BED" w:rsidRPr="00324C32">
              <w:fldChar w:fldCharType="end"/>
            </w:r>
          </w:p>
        </w:tc>
      </w:tr>
      <w:tr w:rsidR="00964BED" w:rsidRPr="00324C32" w14:paraId="625D0419" w14:textId="77777777" w:rsidTr="004751BD"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1885186" w14:textId="7B7FB7E6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-1168255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Programmpunkt XY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Programmpunkt XY</w:t>
            </w:r>
            <w:r w:rsidR="00964BED" w:rsidRPr="00324C32">
              <w:fldChar w:fldCharType="end"/>
            </w:r>
          </w:p>
        </w:tc>
        <w:tc>
          <w:tcPr>
            <w:tcW w:w="4536" w:type="dxa"/>
            <w:gridSpan w:val="2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14:paraId="46E68EE4" w14:textId="072C14D6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167429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Adresse 2. Baustelle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Adresse 2. Baustelle</w:t>
            </w:r>
            <w:r w:rsidR="00964BED" w:rsidRPr="00324C32">
              <w:fldChar w:fldCharType="end"/>
            </w: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</w:tcPr>
          <w:p w14:paraId="1A0C3BC0" w14:textId="1FBA7AAA" w:rsidR="00964BED" w:rsidRPr="00324C32" w:rsidRDefault="00024A0B" w:rsidP="001F044A">
            <w:pPr>
              <w:tabs>
                <w:tab w:val="left" w:pos="284"/>
              </w:tabs>
            </w:pPr>
            <w:sdt>
              <w:sdtPr>
                <w:id w:val="1334099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BED" w:rsidRPr="00324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64BED" w:rsidRPr="00324C32">
              <w:tab/>
            </w:r>
            <w:r w:rsidR="00964BED" w:rsidRPr="00324C32">
              <w:fldChar w:fldCharType="begin">
                <w:ffData>
                  <w:name w:val=""/>
                  <w:enabled/>
                  <w:calcOnExit w:val="0"/>
                  <w:textInput>
                    <w:default w:val="Telefon Lehrmeister"/>
                  </w:textInput>
                </w:ffData>
              </w:fldChar>
            </w:r>
            <w:r w:rsidR="00964BED" w:rsidRPr="00324C32">
              <w:instrText xml:space="preserve"> FORMTEXT </w:instrText>
            </w:r>
            <w:r w:rsidR="00964BED" w:rsidRPr="00324C32">
              <w:fldChar w:fldCharType="separate"/>
            </w:r>
            <w:r w:rsidR="00964BED" w:rsidRPr="00324C32">
              <w:rPr>
                <w:noProof/>
              </w:rPr>
              <w:t>Telefon Lehrmeister</w:t>
            </w:r>
            <w:r w:rsidR="00964BED" w:rsidRPr="00324C32">
              <w:fldChar w:fldCharType="end"/>
            </w:r>
          </w:p>
        </w:tc>
      </w:tr>
    </w:tbl>
    <w:p w14:paraId="25731AA3" w14:textId="77777777" w:rsidR="00536DC4" w:rsidRDefault="00536DC4" w:rsidP="00FF4A07"/>
    <w:sectPr w:rsidR="00536DC4" w:rsidSect="00024A0B">
      <w:headerReference w:type="default" r:id="rId8"/>
      <w:footerReference w:type="default" r:id="rId9"/>
      <w:pgSz w:w="11906" w:h="16838" w:code="9"/>
      <w:pgMar w:top="2835" w:right="1134" w:bottom="1134" w:left="1134" w:header="284" w:footer="0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A570E" w14:textId="77777777" w:rsidR="008520A4" w:rsidRDefault="008520A4" w:rsidP="0070135A">
      <w:pPr>
        <w:spacing w:line="240" w:lineRule="auto"/>
      </w:pPr>
      <w:r>
        <w:separator/>
      </w:r>
    </w:p>
  </w:endnote>
  <w:endnote w:type="continuationSeparator" w:id="0">
    <w:p w14:paraId="501A5DF9" w14:textId="77777777" w:rsidR="008520A4" w:rsidRDefault="008520A4" w:rsidP="00701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39" w:type="dxa"/>
      <w:tblLayout w:type="fixed"/>
      <w:tblLook w:val="0600" w:firstRow="0" w:lastRow="0" w:firstColumn="0" w:lastColumn="0" w:noHBand="1" w:noVBand="1"/>
    </w:tblPr>
    <w:tblGrid>
      <w:gridCol w:w="8505"/>
      <w:gridCol w:w="1134"/>
    </w:tblGrid>
    <w:tr w:rsidR="00EE6324" w14:paraId="0D3150D4" w14:textId="77777777" w:rsidTr="00EE6324">
      <w:trPr>
        <w:trHeight w:hRule="exact" w:val="454"/>
      </w:trPr>
      <w:tc>
        <w:tcPr>
          <w:tcW w:w="8505" w:type="dxa"/>
        </w:tcPr>
        <w:p w14:paraId="77C750AA" w14:textId="77777777" w:rsidR="00EE6324" w:rsidRPr="0014420F" w:rsidRDefault="00EE6324" w:rsidP="00EE6324">
          <w:pPr>
            <w:pStyle w:val="Fuzeile"/>
          </w:pPr>
          <w:r w:rsidRPr="00EA6F1D">
            <w:t xml:space="preserve">Dokument / Thema / Datum / </w:t>
          </w:r>
          <w:proofErr w:type="spellStart"/>
          <w:r w:rsidRPr="00EA6F1D">
            <w:t>VerfasserIn</w:t>
          </w:r>
          <w:proofErr w:type="spellEnd"/>
        </w:p>
      </w:tc>
      <w:tc>
        <w:tcPr>
          <w:tcW w:w="1134" w:type="dxa"/>
        </w:tcPr>
        <w:p w14:paraId="346E7954" w14:textId="77777777" w:rsidR="00EE6324" w:rsidRDefault="00E00265" w:rsidP="00EE6324">
          <w:pPr>
            <w:pStyle w:val="Fuzeile"/>
            <w:jc w:val="right"/>
          </w:pPr>
          <w:r>
            <w:t xml:space="preserve">Seite </w:t>
          </w: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>/</w:t>
          </w:r>
          <w:r w:rsidR="00024A0B">
            <w:fldChar w:fldCharType="begin"/>
          </w:r>
          <w:r w:rsidR="00024A0B">
            <w:instrText xml:space="preserve"> NUMPAGES  </w:instrText>
          </w:r>
          <w:r w:rsidR="00024A0B">
            <w:fldChar w:fldCharType="separate"/>
          </w:r>
          <w:r>
            <w:rPr>
              <w:noProof/>
            </w:rPr>
            <w:t>1</w:t>
          </w:r>
          <w:r w:rsidR="00024A0B">
            <w:rPr>
              <w:noProof/>
            </w:rPr>
            <w:fldChar w:fldCharType="end"/>
          </w:r>
        </w:p>
      </w:tc>
    </w:tr>
  </w:tbl>
  <w:p w14:paraId="37F6892B" w14:textId="77777777" w:rsidR="00EE6324" w:rsidRDefault="00EE6324" w:rsidP="00EE63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239DF" w14:textId="77777777" w:rsidR="008520A4" w:rsidRDefault="008520A4" w:rsidP="0070135A">
      <w:pPr>
        <w:spacing w:line="240" w:lineRule="auto"/>
      </w:pPr>
    </w:p>
  </w:footnote>
  <w:footnote w:type="continuationSeparator" w:id="0">
    <w:p w14:paraId="7B20ECBF" w14:textId="77777777" w:rsidR="008520A4" w:rsidRDefault="008520A4" w:rsidP="00701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A901" w14:textId="5DECB88D" w:rsidR="00E372B0" w:rsidRDefault="002D747B" w:rsidP="00C627C3">
    <w:pPr>
      <w:pStyle w:val="Kopfzeile"/>
    </w:pPr>
    <w:r>
      <w:rPr>
        <w:noProof/>
      </w:rPr>
      <w:drawing>
        <wp:anchor distT="0" distB="0" distL="114300" distR="114300" simplePos="0" relativeHeight="251672575" behindDoc="1" locked="1" layoutInCell="1" allowOverlap="1" wp14:anchorId="5D8C2DBA" wp14:editId="2E0222E7">
          <wp:simplePos x="0" y="0"/>
          <wp:positionH relativeFrom="page">
            <wp:posOffset>-4445</wp:posOffset>
          </wp:positionH>
          <wp:positionV relativeFrom="page">
            <wp:posOffset>-12065</wp:posOffset>
          </wp:positionV>
          <wp:extent cx="7566025" cy="10702290"/>
          <wp:effectExtent l="0" t="0" r="0" b="3810"/>
          <wp:wrapNone/>
          <wp:docPr id="2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70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50E3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54E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9417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024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EAF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8814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864C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A4F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BA1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B46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1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2" w15:restartNumberingAfterBreak="0">
    <w:nsid w:val="18EF3865"/>
    <w:multiLevelType w:val="multilevel"/>
    <w:tmpl w:val="D2CA1BEC"/>
    <w:styleLink w:val="SBVListeRom"/>
    <w:lvl w:ilvl="0">
      <w:start w:val="1"/>
      <w:numFmt w:val="upperRoman"/>
      <w:pStyle w:val="berschrift9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FD306DC"/>
    <w:multiLevelType w:val="multilevel"/>
    <w:tmpl w:val="140C736C"/>
    <w:numStyleLink w:val="SBVListeHeading1-3"/>
  </w:abstractNum>
  <w:abstractNum w:abstractNumId="14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5" w15:restartNumberingAfterBreak="0">
    <w:nsid w:val="33B728A1"/>
    <w:multiLevelType w:val="multilevel"/>
    <w:tmpl w:val="140C736C"/>
    <w:numStyleLink w:val="SBVListeHeading1-3"/>
  </w:abstractNum>
  <w:abstractNum w:abstractNumId="16" w15:restartNumberingAfterBreak="0">
    <w:nsid w:val="40176811"/>
    <w:multiLevelType w:val="hybridMultilevel"/>
    <w:tmpl w:val="3768FC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A2553"/>
    <w:multiLevelType w:val="multilevel"/>
    <w:tmpl w:val="D2CA1BEC"/>
    <w:numStyleLink w:val="SBVListeRom"/>
  </w:abstractNum>
  <w:abstractNum w:abstractNumId="18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6A85A67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2A96AE9"/>
    <w:multiLevelType w:val="multilevel"/>
    <w:tmpl w:val="736C65FC"/>
    <w:numStyleLink w:val="SBVListe"/>
  </w:abstractNum>
  <w:abstractNum w:abstractNumId="21" w15:restartNumberingAfterBreak="0">
    <w:nsid w:val="5B7D0910"/>
    <w:multiLevelType w:val="multilevel"/>
    <w:tmpl w:val="8C82D0BE"/>
    <w:numStyleLink w:val="SBVTranktanden123"/>
  </w:abstractNum>
  <w:abstractNum w:abstractNumId="22" w15:restartNumberingAfterBreak="0">
    <w:nsid w:val="5D41556C"/>
    <w:multiLevelType w:val="multilevel"/>
    <w:tmpl w:val="140C736C"/>
    <w:numStyleLink w:val="SBVListeHeading1-3"/>
  </w:abstractNum>
  <w:abstractNum w:abstractNumId="23" w15:restartNumberingAfterBreak="0">
    <w:nsid w:val="5DC214A6"/>
    <w:multiLevelType w:val="multilevel"/>
    <w:tmpl w:val="8C82D0BE"/>
    <w:styleLink w:val="SBVTranktanden123"/>
    <w:lvl w:ilvl="0">
      <w:start w:val="1"/>
      <w:numFmt w:val="decimal"/>
      <w:lvlText w:val="%1"/>
      <w:lvlJc w:val="left"/>
      <w:pPr>
        <w:ind w:left="-851" w:firstLine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851" w:firstLine="851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5DC6477D"/>
    <w:multiLevelType w:val="multilevel"/>
    <w:tmpl w:val="736C65FC"/>
    <w:numStyleLink w:val="SBVListe"/>
  </w:abstractNum>
  <w:abstractNum w:abstractNumId="25" w15:restartNumberingAfterBreak="0">
    <w:nsid w:val="6FC52BBB"/>
    <w:multiLevelType w:val="multilevel"/>
    <w:tmpl w:val="8C82D0BE"/>
    <w:numStyleLink w:val="SBVTranktanden123"/>
  </w:abstractNum>
  <w:abstractNum w:abstractNumId="26" w15:restartNumberingAfterBreak="0">
    <w:nsid w:val="743B52D6"/>
    <w:multiLevelType w:val="multilevel"/>
    <w:tmpl w:val="140C736C"/>
    <w:numStyleLink w:val="SBVListeHeading1-3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8"/>
    <w:lvlOverride w:ilvl="0">
      <w:lvl w:ilvl="0">
        <w:start w:val="1"/>
        <w:numFmt w:val="decimal"/>
        <w:pStyle w:val="berschrift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</w:num>
  <w:num w:numId="13">
    <w:abstractNumId w:val="26"/>
  </w:num>
  <w:num w:numId="14">
    <w:abstractNumId w:val="22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1"/>
  </w:num>
  <w:num w:numId="19">
    <w:abstractNumId w:val="19"/>
  </w:num>
  <w:num w:numId="20">
    <w:abstractNumId w:val="24"/>
  </w:num>
  <w:num w:numId="21">
    <w:abstractNumId w:val="20"/>
  </w:num>
  <w:num w:numId="22">
    <w:abstractNumId w:val="16"/>
  </w:num>
  <w:num w:numId="23">
    <w:abstractNumId w:val="18"/>
  </w:num>
  <w:num w:numId="24">
    <w:abstractNumId w:val="10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25"/>
  </w:num>
  <w:num w:numId="29">
    <w:abstractNumId w:val="21"/>
  </w:num>
  <w:num w:numId="30">
    <w:abstractNumId w:val="18"/>
  </w:num>
  <w:num w:numId="31">
    <w:abstractNumId w:val="12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17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F51"/>
    <w:rsid w:val="00000A91"/>
    <w:rsid w:val="0001168B"/>
    <w:rsid w:val="00016993"/>
    <w:rsid w:val="00024A0B"/>
    <w:rsid w:val="00027137"/>
    <w:rsid w:val="00034564"/>
    <w:rsid w:val="00041009"/>
    <w:rsid w:val="000449D2"/>
    <w:rsid w:val="00067667"/>
    <w:rsid w:val="00070764"/>
    <w:rsid w:val="00071EB6"/>
    <w:rsid w:val="00077138"/>
    <w:rsid w:val="000846D5"/>
    <w:rsid w:val="0009766F"/>
    <w:rsid w:val="000B0539"/>
    <w:rsid w:val="000B5F24"/>
    <w:rsid w:val="000C4637"/>
    <w:rsid w:val="000E5965"/>
    <w:rsid w:val="00114A1D"/>
    <w:rsid w:val="00122F5C"/>
    <w:rsid w:val="00127A42"/>
    <w:rsid w:val="001340FF"/>
    <w:rsid w:val="00136328"/>
    <w:rsid w:val="0014420F"/>
    <w:rsid w:val="00146816"/>
    <w:rsid w:val="00161ED6"/>
    <w:rsid w:val="00170E2C"/>
    <w:rsid w:val="00177B07"/>
    <w:rsid w:val="001947A4"/>
    <w:rsid w:val="001A68DD"/>
    <w:rsid w:val="001B2E98"/>
    <w:rsid w:val="001B3605"/>
    <w:rsid w:val="001B5E82"/>
    <w:rsid w:val="001B6A45"/>
    <w:rsid w:val="001B772A"/>
    <w:rsid w:val="001F044A"/>
    <w:rsid w:val="00210678"/>
    <w:rsid w:val="0021178D"/>
    <w:rsid w:val="002167C2"/>
    <w:rsid w:val="00222B49"/>
    <w:rsid w:val="00226958"/>
    <w:rsid w:val="0022744B"/>
    <w:rsid w:val="002518E4"/>
    <w:rsid w:val="0026062D"/>
    <w:rsid w:val="00263CA8"/>
    <w:rsid w:val="0027621D"/>
    <w:rsid w:val="00286F51"/>
    <w:rsid w:val="0029226E"/>
    <w:rsid w:val="002A4229"/>
    <w:rsid w:val="002A4E4D"/>
    <w:rsid w:val="002C2EC3"/>
    <w:rsid w:val="002C54BE"/>
    <w:rsid w:val="002D05BE"/>
    <w:rsid w:val="002D3691"/>
    <w:rsid w:val="002D747B"/>
    <w:rsid w:val="002F57E4"/>
    <w:rsid w:val="002F62A9"/>
    <w:rsid w:val="003224D0"/>
    <w:rsid w:val="0032487B"/>
    <w:rsid w:val="00324C32"/>
    <w:rsid w:val="003303CE"/>
    <w:rsid w:val="00346DD4"/>
    <w:rsid w:val="00360469"/>
    <w:rsid w:val="00365EF9"/>
    <w:rsid w:val="00371D2D"/>
    <w:rsid w:val="00384BD2"/>
    <w:rsid w:val="00385958"/>
    <w:rsid w:val="00385D67"/>
    <w:rsid w:val="0038666B"/>
    <w:rsid w:val="003916D3"/>
    <w:rsid w:val="0039255C"/>
    <w:rsid w:val="003950FF"/>
    <w:rsid w:val="00395535"/>
    <w:rsid w:val="0039572D"/>
    <w:rsid w:val="003A0D39"/>
    <w:rsid w:val="003A57CD"/>
    <w:rsid w:val="003C377F"/>
    <w:rsid w:val="003D7DE4"/>
    <w:rsid w:val="003F001A"/>
    <w:rsid w:val="003F035D"/>
    <w:rsid w:val="00412B7F"/>
    <w:rsid w:val="004322EA"/>
    <w:rsid w:val="004341A9"/>
    <w:rsid w:val="00445D62"/>
    <w:rsid w:val="00450CD3"/>
    <w:rsid w:val="00454617"/>
    <w:rsid w:val="004552D1"/>
    <w:rsid w:val="004751BD"/>
    <w:rsid w:val="0049254F"/>
    <w:rsid w:val="00493376"/>
    <w:rsid w:val="004A0CA4"/>
    <w:rsid w:val="004A7D90"/>
    <w:rsid w:val="004D0CB0"/>
    <w:rsid w:val="004D23A4"/>
    <w:rsid w:val="004D33D0"/>
    <w:rsid w:val="004E4D6D"/>
    <w:rsid w:val="004F2F8E"/>
    <w:rsid w:val="00503804"/>
    <w:rsid w:val="00510AA0"/>
    <w:rsid w:val="00515AA3"/>
    <w:rsid w:val="005162AF"/>
    <w:rsid w:val="005237E9"/>
    <w:rsid w:val="00535FF8"/>
    <w:rsid w:val="00536DC4"/>
    <w:rsid w:val="005543B3"/>
    <w:rsid w:val="005640BA"/>
    <w:rsid w:val="005670FD"/>
    <w:rsid w:val="00581B37"/>
    <w:rsid w:val="00581C0E"/>
    <w:rsid w:val="00583D29"/>
    <w:rsid w:val="0058593F"/>
    <w:rsid w:val="00593772"/>
    <w:rsid w:val="005A136A"/>
    <w:rsid w:val="005B5857"/>
    <w:rsid w:val="005C1B88"/>
    <w:rsid w:val="006156F4"/>
    <w:rsid w:val="00616210"/>
    <w:rsid w:val="00636E73"/>
    <w:rsid w:val="0064230E"/>
    <w:rsid w:val="00643C40"/>
    <w:rsid w:val="00647CF1"/>
    <w:rsid w:val="00660B93"/>
    <w:rsid w:val="0066198B"/>
    <w:rsid w:val="00670226"/>
    <w:rsid w:val="00677EB1"/>
    <w:rsid w:val="006830BD"/>
    <w:rsid w:val="006875C0"/>
    <w:rsid w:val="00690FDF"/>
    <w:rsid w:val="006C1236"/>
    <w:rsid w:val="006C3801"/>
    <w:rsid w:val="006C641F"/>
    <w:rsid w:val="006D0E49"/>
    <w:rsid w:val="006D5318"/>
    <w:rsid w:val="006D5A26"/>
    <w:rsid w:val="006E2BCC"/>
    <w:rsid w:val="006E73C4"/>
    <w:rsid w:val="006E7DFC"/>
    <w:rsid w:val="006F098D"/>
    <w:rsid w:val="006F327B"/>
    <w:rsid w:val="006F3A53"/>
    <w:rsid w:val="006F7679"/>
    <w:rsid w:val="0070083F"/>
    <w:rsid w:val="007010ED"/>
    <w:rsid w:val="0070135A"/>
    <w:rsid w:val="00714060"/>
    <w:rsid w:val="00716E4E"/>
    <w:rsid w:val="00721E29"/>
    <w:rsid w:val="00724F56"/>
    <w:rsid w:val="007315D0"/>
    <w:rsid w:val="007415E9"/>
    <w:rsid w:val="007511C6"/>
    <w:rsid w:val="007527A3"/>
    <w:rsid w:val="0076119A"/>
    <w:rsid w:val="007641A4"/>
    <w:rsid w:val="00773060"/>
    <w:rsid w:val="00774193"/>
    <w:rsid w:val="007854D5"/>
    <w:rsid w:val="00797A7E"/>
    <w:rsid w:val="007A07A6"/>
    <w:rsid w:val="007A1481"/>
    <w:rsid w:val="007B06FE"/>
    <w:rsid w:val="007B60A6"/>
    <w:rsid w:val="007C3AE8"/>
    <w:rsid w:val="007C692D"/>
    <w:rsid w:val="007D2B0A"/>
    <w:rsid w:val="007E3822"/>
    <w:rsid w:val="007E757D"/>
    <w:rsid w:val="00801D35"/>
    <w:rsid w:val="008148F0"/>
    <w:rsid w:val="008338D2"/>
    <w:rsid w:val="00836D61"/>
    <w:rsid w:val="00836F7A"/>
    <w:rsid w:val="00843F65"/>
    <w:rsid w:val="00845C8B"/>
    <w:rsid w:val="00851822"/>
    <w:rsid w:val="008520A4"/>
    <w:rsid w:val="00863C6E"/>
    <w:rsid w:val="00873E18"/>
    <w:rsid w:val="00875CB8"/>
    <w:rsid w:val="00876F28"/>
    <w:rsid w:val="0087700F"/>
    <w:rsid w:val="00877053"/>
    <w:rsid w:val="00883DE3"/>
    <w:rsid w:val="008A224E"/>
    <w:rsid w:val="008C5E93"/>
    <w:rsid w:val="008D3296"/>
    <w:rsid w:val="008E60DB"/>
    <w:rsid w:val="00901046"/>
    <w:rsid w:val="00914152"/>
    <w:rsid w:val="00925272"/>
    <w:rsid w:val="0093085D"/>
    <w:rsid w:val="00942048"/>
    <w:rsid w:val="0094332A"/>
    <w:rsid w:val="0095140F"/>
    <w:rsid w:val="00964BED"/>
    <w:rsid w:val="00965AD3"/>
    <w:rsid w:val="009738C1"/>
    <w:rsid w:val="00981EB6"/>
    <w:rsid w:val="00982C03"/>
    <w:rsid w:val="009844DD"/>
    <w:rsid w:val="00986F27"/>
    <w:rsid w:val="009939B8"/>
    <w:rsid w:val="00997B3E"/>
    <w:rsid w:val="009A3F3F"/>
    <w:rsid w:val="009A44D9"/>
    <w:rsid w:val="009B7DDD"/>
    <w:rsid w:val="009D143C"/>
    <w:rsid w:val="009E1994"/>
    <w:rsid w:val="009E42BC"/>
    <w:rsid w:val="009E5963"/>
    <w:rsid w:val="009E5DE9"/>
    <w:rsid w:val="009F429C"/>
    <w:rsid w:val="00A00BB8"/>
    <w:rsid w:val="00A04615"/>
    <w:rsid w:val="00A2177A"/>
    <w:rsid w:val="00A42ABE"/>
    <w:rsid w:val="00A4365C"/>
    <w:rsid w:val="00A43FEF"/>
    <w:rsid w:val="00A578D4"/>
    <w:rsid w:val="00A877F8"/>
    <w:rsid w:val="00A942E4"/>
    <w:rsid w:val="00A94B70"/>
    <w:rsid w:val="00AA60CF"/>
    <w:rsid w:val="00AA6DA1"/>
    <w:rsid w:val="00AB65E1"/>
    <w:rsid w:val="00AC1699"/>
    <w:rsid w:val="00AD15F3"/>
    <w:rsid w:val="00AD3A6A"/>
    <w:rsid w:val="00AE0C21"/>
    <w:rsid w:val="00AE137D"/>
    <w:rsid w:val="00AE6940"/>
    <w:rsid w:val="00AE6DFB"/>
    <w:rsid w:val="00AF654C"/>
    <w:rsid w:val="00B0352F"/>
    <w:rsid w:val="00B060A5"/>
    <w:rsid w:val="00B0701E"/>
    <w:rsid w:val="00B11D5A"/>
    <w:rsid w:val="00B16734"/>
    <w:rsid w:val="00B244FA"/>
    <w:rsid w:val="00B350F0"/>
    <w:rsid w:val="00B401F4"/>
    <w:rsid w:val="00B5549D"/>
    <w:rsid w:val="00B71CDB"/>
    <w:rsid w:val="00B71D23"/>
    <w:rsid w:val="00B824B1"/>
    <w:rsid w:val="00B83194"/>
    <w:rsid w:val="00BC62DE"/>
    <w:rsid w:val="00BD2076"/>
    <w:rsid w:val="00BD3A4E"/>
    <w:rsid w:val="00BE77DE"/>
    <w:rsid w:val="00BF0200"/>
    <w:rsid w:val="00BF45B5"/>
    <w:rsid w:val="00C11CD5"/>
    <w:rsid w:val="00C36064"/>
    <w:rsid w:val="00C36E4D"/>
    <w:rsid w:val="00C55960"/>
    <w:rsid w:val="00C627C3"/>
    <w:rsid w:val="00C66A32"/>
    <w:rsid w:val="00C93714"/>
    <w:rsid w:val="00C96704"/>
    <w:rsid w:val="00CA0B2E"/>
    <w:rsid w:val="00CA443F"/>
    <w:rsid w:val="00CC4715"/>
    <w:rsid w:val="00CE3F2A"/>
    <w:rsid w:val="00D156AA"/>
    <w:rsid w:val="00D20F6D"/>
    <w:rsid w:val="00D379B6"/>
    <w:rsid w:val="00D607A3"/>
    <w:rsid w:val="00D71E0B"/>
    <w:rsid w:val="00D7213B"/>
    <w:rsid w:val="00D72534"/>
    <w:rsid w:val="00D72AD3"/>
    <w:rsid w:val="00D75A11"/>
    <w:rsid w:val="00D83DC4"/>
    <w:rsid w:val="00D92FC7"/>
    <w:rsid w:val="00D95FED"/>
    <w:rsid w:val="00D97096"/>
    <w:rsid w:val="00DA5CC2"/>
    <w:rsid w:val="00DD579E"/>
    <w:rsid w:val="00DD6D3B"/>
    <w:rsid w:val="00E00265"/>
    <w:rsid w:val="00E050B6"/>
    <w:rsid w:val="00E1685A"/>
    <w:rsid w:val="00E372B0"/>
    <w:rsid w:val="00E37515"/>
    <w:rsid w:val="00E53A67"/>
    <w:rsid w:val="00E55320"/>
    <w:rsid w:val="00E62656"/>
    <w:rsid w:val="00E66132"/>
    <w:rsid w:val="00E70292"/>
    <w:rsid w:val="00E81821"/>
    <w:rsid w:val="00E826A2"/>
    <w:rsid w:val="00EA6F1D"/>
    <w:rsid w:val="00EB619A"/>
    <w:rsid w:val="00EC0E38"/>
    <w:rsid w:val="00EC67A2"/>
    <w:rsid w:val="00ED44AC"/>
    <w:rsid w:val="00EE6324"/>
    <w:rsid w:val="00EE6B2A"/>
    <w:rsid w:val="00EF1820"/>
    <w:rsid w:val="00EF2C90"/>
    <w:rsid w:val="00F00CDF"/>
    <w:rsid w:val="00F10A6D"/>
    <w:rsid w:val="00F119D7"/>
    <w:rsid w:val="00F135D6"/>
    <w:rsid w:val="00F20125"/>
    <w:rsid w:val="00F202E6"/>
    <w:rsid w:val="00F251A6"/>
    <w:rsid w:val="00F27430"/>
    <w:rsid w:val="00F313F5"/>
    <w:rsid w:val="00F400F9"/>
    <w:rsid w:val="00F4199A"/>
    <w:rsid w:val="00F53630"/>
    <w:rsid w:val="00F55EA9"/>
    <w:rsid w:val="00F71AE4"/>
    <w:rsid w:val="00F7743C"/>
    <w:rsid w:val="00F80A18"/>
    <w:rsid w:val="00F810DE"/>
    <w:rsid w:val="00F83303"/>
    <w:rsid w:val="00F91F4B"/>
    <w:rsid w:val="00F92E86"/>
    <w:rsid w:val="00F95558"/>
    <w:rsid w:val="00FA2084"/>
    <w:rsid w:val="00FA265B"/>
    <w:rsid w:val="00FB145D"/>
    <w:rsid w:val="00FC08CD"/>
    <w:rsid w:val="00FE1BAC"/>
    <w:rsid w:val="00FE6337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0543E7D6"/>
  <w15:chartTrackingRefBased/>
  <w15:docId w15:val="{9A2E6E8E-CD0D-4FA7-BCE8-8B46E05E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578D4"/>
    <w:pPr>
      <w:tabs>
        <w:tab w:val="left" w:pos="851"/>
      </w:tabs>
    </w:pPr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35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35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35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FF4A07"/>
    <w:pPr>
      <w:keepNext/>
      <w:keepLines/>
      <w:numPr>
        <w:ilvl w:val="3"/>
        <w:numId w:val="35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clear" w:pos="851"/>
      </w:tabs>
      <w:spacing w:before="260" w:line="240" w:lineRule="auto"/>
      <w:ind w:left="227"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A07"/>
    <w:pPr>
      <w:keepNext/>
      <w:keepLines/>
      <w:numPr>
        <w:ilvl w:val="4"/>
        <w:numId w:val="35"/>
      </w:numPr>
      <w:tabs>
        <w:tab w:val="clear" w:pos="851"/>
      </w:tabs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A07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A07"/>
    <w:pPr>
      <w:keepNext/>
      <w:keepLines/>
      <w:tabs>
        <w:tab w:val="clear" w:pos="851"/>
      </w:tabs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A07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FF4A07"/>
    <w:pPr>
      <w:numPr>
        <w:ilvl w:val="0"/>
        <w:numId w:val="37"/>
      </w:numPr>
      <w:tabs>
        <w:tab w:val="left" w:pos="1038"/>
      </w:tabs>
      <w:ind w:left="227"/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E372B0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72B0"/>
    <w:rPr>
      <w:rFonts w:ascii="Arial" w:eastAsiaTheme="majorEastAsia" w:hAnsi="Arial" w:cstheme="majorBidi"/>
      <w:b/>
      <w:color w:val="C80000"/>
      <w:kern w:val="28"/>
      <w:sz w:val="3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085D"/>
    <w:pPr>
      <w:numPr>
        <w:ilvl w:val="1"/>
      </w:numPr>
      <w:spacing w:line="320" w:lineRule="atLeast"/>
      <w:contextualSpacing/>
    </w:pPr>
    <w:rPr>
      <w:rFonts w:ascii="Arial" w:eastAsiaTheme="minorEastAsia" w:hAnsi="Arial"/>
      <w:color w:val="C80000" w:themeColor="text2"/>
      <w:sz w:val="24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085D"/>
    <w:rPr>
      <w:rFonts w:ascii="Arial" w:eastAsiaTheme="minorEastAsia" w:hAnsi="Arial"/>
      <w:color w:val="C80000" w:themeColor="text2"/>
      <w:sz w:val="24"/>
      <w:szCs w:val="22"/>
    </w:rPr>
  </w:style>
  <w:style w:type="numbering" w:customStyle="1" w:styleId="SBVAufz">
    <w:name w:val="SBV_Aufz"/>
    <w:uiPriority w:val="99"/>
    <w:rsid w:val="00F251A6"/>
    <w:pPr>
      <w:numPr>
        <w:numId w:val="11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11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11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11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11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A07"/>
    <w:pPr>
      <w:tabs>
        <w:tab w:val="clear" w:pos="851"/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A07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clear" w:pos="851"/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A07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A07"/>
    <w:pPr>
      <w:numPr>
        <w:numId w:val="23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FF4A07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A07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A07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A07"/>
    <w:pPr>
      <w:tabs>
        <w:tab w:val="clear" w:pos="851"/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A07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A07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A07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A07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A07"/>
    <w:pPr>
      <w:tabs>
        <w:tab w:val="clear" w:pos="851"/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24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18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A07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BC62DE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numbering" w:customStyle="1" w:styleId="SBVTranktanden123">
    <w:name w:val="SBV_Tranktanden 123"/>
    <w:uiPriority w:val="99"/>
    <w:rsid w:val="0076119A"/>
    <w:pPr>
      <w:numPr>
        <w:numId w:val="27"/>
      </w:numPr>
    </w:pPr>
  </w:style>
  <w:style w:type="paragraph" w:customStyle="1" w:styleId="StandardmitEinzug">
    <w:name w:val="Standard mit Einzug"/>
    <w:basedOn w:val="Standard"/>
    <w:qFormat/>
    <w:rsid w:val="00FF4A07"/>
    <w:pPr>
      <w:tabs>
        <w:tab w:val="clear" w:pos="851"/>
      </w:tabs>
      <w:ind w:left="454"/>
    </w:pPr>
  </w:style>
  <w:style w:type="numbering" w:customStyle="1" w:styleId="SBVListeRom">
    <w:name w:val="SBV_Liste_Rom"/>
    <w:uiPriority w:val="99"/>
    <w:rsid w:val="00FF4A07"/>
    <w:pPr>
      <w:numPr>
        <w:numId w:val="31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FF4A07"/>
    <w:pPr>
      <w:numPr>
        <w:ilvl w:val="5"/>
        <w:numId w:val="35"/>
      </w:numPr>
      <w:tabs>
        <w:tab w:val="clear" w:pos="851"/>
      </w:tabs>
      <w:spacing w:before="260"/>
      <w:ind w:left="454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FF4A07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A07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bv.local\dfs\group\SBV-GS\Vorlagen\Vorlagen%20SBV%20DE\Checkliste_DE.dotm" TargetMode="External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3949EBB75344995BC9F807D7AF9B1" ma:contentTypeVersion="12" ma:contentTypeDescription="Create a new document." ma:contentTypeScope="" ma:versionID="3061d5168ac5d6647a82eeaf973aa61d">
  <xsd:schema xmlns:xsd="http://www.w3.org/2001/XMLSchema" xmlns:xs="http://www.w3.org/2001/XMLSchema" xmlns:p="http://schemas.microsoft.com/office/2006/metadata/properties" xmlns:ns2="fe4f4f17-b69f-4ff4-b57e-ab6e69a9e8b6" xmlns:ns3="dcef51fe-ec52-4801-892e-33d311d959a6" targetNamespace="http://schemas.microsoft.com/office/2006/metadata/properties" ma:root="true" ma:fieldsID="62d41ad726669395ceabb7cb09162ca1" ns2:_="" ns3:_="">
    <xsd:import namespace="fe4f4f17-b69f-4ff4-b57e-ab6e69a9e8b6"/>
    <xsd:import namespace="dcef51fe-ec52-4801-892e-33d311d95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f4f17-b69f-4ff4-b57e-ab6e69a9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f51fe-ec52-4801-892e-33d311d95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ef51fe-ec52-4801-892e-33d311d959a6">
      <UserInfo>
        <DisplayName>Bigler Joel</DisplayName>
        <AccountId>13</AccountId>
        <AccountType/>
      </UserInfo>
      <UserInfo>
        <DisplayName>Gürsoy Vildan Aynur</DisplayName>
        <AccountId>14</AccountId>
        <AccountType/>
      </UserInfo>
    </SharedWithUsers>
    <MediaLengthInSeconds xmlns="fe4f4f17-b69f-4ff4-b57e-ab6e69a9e8b6" xsi:nil="true"/>
  </documentManagement>
</p:properties>
</file>

<file path=customXml/itemProps1.xml><?xml version="1.0" encoding="utf-8"?>
<ds:datastoreItem xmlns:ds="http://schemas.openxmlformats.org/officeDocument/2006/customXml" ds:itemID="{B5FD452F-98FD-40DC-864A-4ACF9EA489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ABBD50-FC16-4408-830F-38D48C0EEAD2}"/>
</file>

<file path=customXml/itemProps3.xml><?xml version="1.0" encoding="utf-8"?>
<ds:datastoreItem xmlns:ds="http://schemas.openxmlformats.org/officeDocument/2006/customXml" ds:itemID="{F50F4939-A331-41B9-9FEF-FDA832B5C4D1}"/>
</file>

<file path=customXml/itemProps4.xml><?xml version="1.0" encoding="utf-8"?>
<ds:datastoreItem xmlns:ds="http://schemas.openxmlformats.org/officeDocument/2006/customXml" ds:itemID="{921A00CA-FA8B-4B0E-B693-2638D8B806C2}"/>
</file>

<file path=docProps/app.xml><?xml version="1.0" encoding="utf-8"?>
<Properties xmlns="http://schemas.openxmlformats.org/officeDocument/2006/extended-properties" xmlns:vt="http://schemas.openxmlformats.org/officeDocument/2006/docPropsVTypes">
  <Template>Checkliste_DE.dotm</Template>
  <TotalTime>0</TotalTime>
  <Pages>2</Pages>
  <Words>597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Gürsoy Vildan Aynur</dc:creator>
  <cp:keywords/>
  <dc:description/>
  <cp:lastModifiedBy>Gürsoy Vildan Aynur</cp:lastModifiedBy>
  <cp:revision>135</cp:revision>
  <cp:lastPrinted>2019-12-20T12:19:00Z</cp:lastPrinted>
  <dcterms:created xsi:type="dcterms:W3CDTF">2021-07-16T12:22:00Z</dcterms:created>
  <dcterms:modified xsi:type="dcterms:W3CDTF">2022-01-04T14:30:00Z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0x0101005CE3949EBB75344995BC9F807D7AF9B1</vt:lpwstr>
  </property>
  <property fmtid="{D5CDD505-2E9C-101B-9397-08002B2CF9AE}" pid="3" name="Order">
    <vt:r8>27700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