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79052859"/>
        <w:docPartObj>
          <w:docPartGallery w:val="Cover Pages"/>
          <w:docPartUnique/>
        </w:docPartObj>
      </w:sdtPr>
      <w:sdtEndPr/>
      <w:sdtContent>
        <w:p w14:paraId="643FF7BE" w14:textId="5185BD1A" w:rsidR="0010103B" w:rsidRDefault="00202CC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79F39B38" wp14:editId="5DEC047D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1939925</wp:posOffset>
                    </wp:positionV>
                    <wp:extent cx="6970395" cy="640080"/>
                    <wp:effectExtent l="0" t="0" r="15875" b="11430"/>
                    <wp:wrapNone/>
                    <wp:docPr id="463" name="Rechteck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46838C" w14:textId="2ECD6170" w:rsidR="0010103B" w:rsidRDefault="002554FC">
                                <w:pPr>
                                  <w:pStyle w:val="KeinLeerraum"/>
                                  <w:jc w:val="right"/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  <w:alias w:val="Titel"/>
                                    <w:id w:val="-1704864950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A3C28"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Abschluss-Bericht</w:t>
                                    </w:r>
                                  </w:sdtContent>
                                </w:sdt>
                                <w:r w:rsidR="00C2682C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="00821AEA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Lernende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79F39B38" id="Rechteck 16" o:spid="_x0000_s1026" style="position:absolute;margin-left:0;margin-top:152.75pt;width:548.85pt;height:50.4pt;z-index:251661312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" o:allowincell="f" fillcolor="black [3213]" strokecolor="black [3213]" strokeweight="1.5pt">
                    <v:textbox style="mso-fit-shape-to-text:t" inset="14.4pt,,14.4pt">
                      <w:txbxContent>
                        <w:p w14:paraId="2F46838C" w14:textId="2ECD6170" w:rsidR="0010103B" w:rsidRDefault="002554FC">
                          <w:pPr>
                            <w:pStyle w:val="KeinLeerraum"/>
                            <w:jc w:val="right"/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alias w:val="Titel"/>
                              <w:id w:val="-170486495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9A3C28"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Abschluss-Bericht</w:t>
                              </w:r>
                            </w:sdtContent>
                          </w:sdt>
                          <w:r w:rsidR="00C2682C"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  <w:t xml:space="preserve"> </w:t>
                          </w:r>
                          <w:r w:rsidR="00821AEA"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  <w:t>Lernende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CF7A53C" w14:textId="12B4643E" w:rsidR="0010103B" w:rsidRDefault="002554FC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579C9EAB" wp14:editId="30979EAA">
                    <wp:simplePos x="0" y="0"/>
                    <wp:positionH relativeFrom="page">
                      <wp:posOffset>4448175</wp:posOffset>
                    </wp:positionH>
                    <wp:positionV relativeFrom="page">
                      <wp:posOffset>2828925</wp:posOffset>
                    </wp:positionV>
                    <wp:extent cx="3198495" cy="7863205"/>
                    <wp:effectExtent l="0" t="0" r="1905" b="4445"/>
                    <wp:wrapNone/>
                    <wp:docPr id="453" name="Gruppe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98495" cy="7863205"/>
                              <a:chOff x="-85738" y="2676001"/>
                              <a:chExt cx="3198986" cy="8015644"/>
                            </a:xfrm>
                          </wpg:grpSpPr>
                          <wps:wsp>
                            <wps:cNvPr id="459" name="Rechteck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85738" y="2676002"/>
                                <a:ext cx="252038" cy="8015641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hteck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2274" y="2676001"/>
                                <a:ext cx="3013353" cy="80156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CFCF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6425F8" w14:textId="0F8B44E6" w:rsidR="008622B2" w:rsidRPr="008622B2" w:rsidRDefault="008622B2" w:rsidP="008622B2">
                                  <w:pPr>
                                    <w:jc w:val="center"/>
                                    <w:rPr>
                                      <w:lang w:val="fr-CH"/>
                                    </w:rPr>
                                  </w:pPr>
                                  <w:r>
                                    <w:rPr>
                                      <w:lang w:val="fr-CH"/>
                                    </w:rPr>
                                    <w:t xml:space="preserve">                                </w:t>
                                  </w:r>
                                  <w:r w:rsidR="00377B27">
                                    <w:rPr>
                                      <w:lang w:val="fr-CH"/>
                                    </w:rPr>
                                    <w:t xml:space="preserve">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hteck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432" y="7200900"/>
                                <a:ext cx="3099816" cy="136779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Jahr"/>
                                    <w:id w:val="10123410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de-D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0C618F4C" w14:textId="77777777" w:rsidR="0010103B" w:rsidRDefault="0010103B">
                                      <w:pPr>
                                        <w:pStyle w:val="KeinLeerraum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  <w:lang w:val="de-DE"/>
                                        </w:rPr>
                                        <w:t>[Jahr]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hteck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or"/>
                                    <w:id w:val="1380359617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74335902" w14:textId="02CB2AA6" w:rsidR="0010103B" w:rsidRDefault="00D76AEF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Vorname Name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Firma"/>
                                    <w:id w:val="1760174317"/>
                                    <w:showingPlcHdr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14:paraId="70EAA393" w14:textId="77777777" w:rsidR="0010103B" w:rsidRDefault="0010103B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lang w:val="de-DE"/>
                                        </w:rPr>
                                        <w:t>[Firmenname]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Datum"/>
                                    <w:id w:val="17244804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d.M.yyyy"/>
                                      <w:lid w:val="de-D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7492365C" w14:textId="77777777" w:rsidR="0010103B" w:rsidRDefault="0010103B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lang w:val="de-DE"/>
                                        </w:rPr>
                                        <w:t>[Datum]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79C9EAB" id="Gruppe 453" o:spid="_x0000_s1027" style="position:absolute;margin-left:350.25pt;margin-top:222.75pt;width:251.85pt;height:619.15pt;z-index:251659264;mso-position-horizontal-relative:page;mso-position-vertical-relative:page" coordorigin="-857,26760" coordsize="31989,80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">
                    <v:rect id="Rechteck 459" o:spid="_x0000_s1028" alt="Light vertical" style="position:absolute;left:-857;top:26760;width:2520;height:80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" fillcolor="#e8e8e8 [1945]" stroked="f" strokecolor="white" strokeweight="1pt">
                      <v:fill r:id="rId8" o:title="" opacity="52428f" color2="white [3212]" o:opacity2="52428f" type="pattern"/>
                      <v:shadow color="#d8d8d8" offset="3pt,3pt"/>
                    </v:rect>
                    <v:rect id="Rechteck 460" o:spid="_x0000_s1029" style="position:absolute;left:922;top:26760;width:30134;height:80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" fillcolor="#cfcfcf" stroked="f" strokecolor="#d8d8d8">
                      <v:textbox>
                        <w:txbxContent>
                          <w:p w14:paraId="296425F8" w14:textId="0F8B44E6" w:rsidR="008622B2" w:rsidRPr="008622B2" w:rsidRDefault="008622B2" w:rsidP="008622B2">
                            <w:pPr>
                              <w:jc w:val="center"/>
                              <w:rPr>
                                <w:lang w:val="fr-CH"/>
                              </w:rPr>
                            </w:pPr>
                            <w:r>
                              <w:rPr>
                                <w:lang w:val="fr-CH"/>
                              </w:rPr>
                              <w:t xml:space="preserve">                                </w:t>
                            </w:r>
                            <w:r w:rsidR="00377B27">
                              <w:rPr>
                                <w:lang w:val="fr-CH"/>
                              </w:rPr>
                              <w:t xml:space="preserve">                    </w:t>
                            </w:r>
                          </w:p>
                        </w:txbxContent>
                      </v:textbox>
                    </v:rect>
                    <v:rect id="Rechteck 461" o:spid="_x0000_s1030" style="position:absolute;left:134;top:72009;width:30998;height:1367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Jahr"/>
                              <w:id w:val="10123410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0C618F4C" w14:textId="77777777" w:rsidR="0010103B" w:rsidRDefault="0010103B">
                                <w:pPr>
                                  <w:pStyle w:val="KeinLeerraum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  <w:lang w:val="de-DE"/>
                                  </w:rPr>
                                  <w:t>[Jahr]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hteck 9" o:spid="_x0000_s1031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or"/>
                              <w:id w:val="1380359617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74335902" w14:textId="02CB2AA6" w:rsidR="0010103B" w:rsidRDefault="00D76AEF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Vorname Name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Firma"/>
                              <w:id w:val="1760174317"/>
                              <w:showingPlcHdr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14:paraId="70EAA393" w14:textId="77777777" w:rsidR="0010103B" w:rsidRDefault="0010103B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lang w:val="de-DE"/>
                                  </w:rPr>
                                  <w:t>[Firmenname]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Datum"/>
                              <w:id w:val="17244804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d.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7492365C" w14:textId="77777777" w:rsidR="0010103B" w:rsidRDefault="0010103B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lang w:val="de-DE"/>
                                  </w:rPr>
                                  <w:t>[Datum]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 w:rsidR="00B53E91"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5B3C8D28" wp14:editId="76673B5B">
                <wp:simplePos x="0" y="0"/>
                <wp:positionH relativeFrom="page">
                  <wp:posOffset>1990725</wp:posOffset>
                </wp:positionH>
                <wp:positionV relativeFrom="page">
                  <wp:posOffset>2752725</wp:posOffset>
                </wp:positionV>
                <wp:extent cx="5553710" cy="3702685"/>
                <wp:effectExtent l="0" t="0" r="8890" b="0"/>
                <wp:wrapNone/>
                <wp:docPr id="464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Bild 1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53710" cy="370268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0103B">
            <w:br w:type="page"/>
          </w:r>
        </w:p>
      </w:sdtContent>
    </w:sdt>
    <w:p w14:paraId="0BA6B640" w14:textId="01882230" w:rsidR="00236017" w:rsidRPr="00236017" w:rsidRDefault="0040789F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bookmarkStart w:id="0" w:name="_Toc27744122"/>
      <w:r>
        <w:rPr>
          <w:rFonts w:ascii="Arial" w:eastAsiaTheme="majorEastAsia" w:hAnsi="Arial" w:cstheme="majorBidi"/>
          <w:b/>
          <w:iCs/>
          <w:noProof/>
          <w:color w:val="FFFFFF"/>
        </w:rPr>
        <w:lastRenderedPageBreak/>
        <w:t>EINLEITUNG</w:t>
      </w:r>
    </w:p>
    <w:bookmarkEnd w:id="0"/>
    <w:p w14:paraId="15AA638F" w14:textId="0A458190" w:rsidR="00236017" w:rsidRPr="00236017" w:rsidRDefault="001E641E" w:rsidP="007A0A9B">
      <w:pPr>
        <w:keepNext/>
        <w:keepLines/>
        <w:numPr>
          <w:ilvl w:val="3"/>
          <w:numId w:val="8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eastAsiaTheme="majorEastAsia" w:hAnsi="Arial" w:cstheme="majorBidi"/>
          <w:b/>
          <w:iCs/>
          <w:color w:val="FFFFFF"/>
        </w:rPr>
        <w:t>Unternehmen / Motivation / Erwartungen</w:t>
      </w:r>
    </w:p>
    <w:p w14:paraId="658FE30F" w14:textId="77777777" w:rsidR="00DD2C2E" w:rsidRDefault="00F51674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eastAsiaTheme="majorEastAsia" w:hAnsi="Arial" w:cstheme="majorBidi"/>
          <w:b/>
        </w:rPr>
        <w:t>Unternehmensporträt</w:t>
      </w:r>
      <w:bookmarkStart w:id="1" w:name="_Toc27744169"/>
      <w:bookmarkStart w:id="2" w:name="_Toc27744185"/>
    </w:p>
    <w:p w14:paraId="145B5E5E" w14:textId="77777777" w:rsidR="00DD2C2E" w:rsidRPr="008A0FE3" w:rsidRDefault="00AE5B9F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 xml:space="preserve">In welcher Branche ist das Unternehmen tätig? </w:t>
      </w:r>
    </w:p>
    <w:p w14:paraId="4F296E20" w14:textId="376A1A5C" w:rsidR="00AE5B9F" w:rsidRPr="008A0FE3" w:rsidRDefault="00AE5B9F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>Gesellschaftsform, Standort /-e, Mitarbeiterzahl</w:t>
      </w:r>
      <w:r w:rsidR="00DF677B">
        <w:t>?</w:t>
      </w:r>
    </w:p>
    <w:p w14:paraId="5CC34CEC" w14:textId="29415E8D" w:rsidR="00AE5B9F" w:rsidRDefault="00AE5B9F" w:rsidP="007A0A9B">
      <w:pPr>
        <w:pStyle w:val="Listenabsatz"/>
        <w:numPr>
          <w:ilvl w:val="0"/>
          <w:numId w:val="12"/>
        </w:numPr>
        <w:spacing w:line="240" w:lineRule="auto"/>
      </w:pPr>
      <w:r>
        <w:t>Was sind Leistungen und Zielgruppen des Unternehmens?</w:t>
      </w:r>
    </w:p>
    <w:p w14:paraId="4B6AD7C5" w14:textId="329FB315" w:rsidR="00AE5B9F" w:rsidRDefault="00AE5B9F" w:rsidP="007A0A9B">
      <w:pPr>
        <w:pStyle w:val="Listenabsatz"/>
        <w:numPr>
          <w:ilvl w:val="0"/>
          <w:numId w:val="12"/>
        </w:numPr>
        <w:spacing w:line="240" w:lineRule="auto"/>
      </w:pPr>
      <w:r>
        <w:t>Wie bist du auf das Unternehmen aufmerksam geworden und wie verlief der Bewerbungsprozess?</w:t>
      </w:r>
    </w:p>
    <w:p w14:paraId="40EBB929" w14:textId="443FFECE" w:rsidR="00AE5B9F" w:rsidRDefault="00AE5B9F" w:rsidP="007A0A9B">
      <w:pPr>
        <w:pStyle w:val="Listenabsatz"/>
        <w:numPr>
          <w:ilvl w:val="0"/>
          <w:numId w:val="12"/>
        </w:numPr>
        <w:spacing w:line="240" w:lineRule="auto"/>
      </w:pPr>
      <w:r>
        <w:t xml:space="preserve">In welchem Tätigkeitsbereich absolvierst du </w:t>
      </w:r>
      <w:r w:rsidR="00D55D6E">
        <w:t>die Schnupperlehre</w:t>
      </w:r>
      <w:r>
        <w:t xml:space="preserve">? (z.B. </w:t>
      </w:r>
      <w:r w:rsidR="00763ABE">
        <w:t xml:space="preserve">im Hochbau </w:t>
      </w:r>
      <w:r w:rsidR="008B1493">
        <w:t>als Maurer</w:t>
      </w:r>
      <w:r>
        <w:t>)</w:t>
      </w:r>
    </w:p>
    <w:p w14:paraId="06677437" w14:textId="3EB6BFFA" w:rsidR="00FA4D30" w:rsidRDefault="00FA4D30" w:rsidP="00FA4D30">
      <w:pPr>
        <w:spacing w:line="240" w:lineRule="auto"/>
      </w:pPr>
    </w:p>
    <w:p w14:paraId="6A10F222" w14:textId="4A0D3406" w:rsidR="00D865C3" w:rsidRPr="002E7AB7" w:rsidRDefault="00F6658A" w:rsidP="00D865C3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="00D865C3" w:rsidRPr="002E7AB7">
        <w:rPr>
          <w:b/>
          <w:bCs/>
          <w:sz w:val="24"/>
          <w:szCs w:val="24"/>
        </w:rPr>
        <w:t xml:space="preserve"> </w:t>
      </w:r>
      <w:r w:rsidR="00D865C3" w:rsidRPr="002E7AB7">
        <w:rPr>
          <w:b/>
          <w:bCs/>
          <w:sz w:val="24"/>
          <w:szCs w:val="24"/>
        </w:rPr>
        <w:tab/>
      </w:r>
    </w:p>
    <w:p w14:paraId="2725F9DD" w14:textId="296A6D7C" w:rsidR="00D865C3" w:rsidRPr="002E7AB7" w:rsidRDefault="00D865C3" w:rsidP="00D865C3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 w:rsidR="00F6658A">
        <w:rPr>
          <w:sz w:val="24"/>
          <w:szCs w:val="24"/>
        </w:rPr>
        <w:t>_________________</w:t>
      </w:r>
    </w:p>
    <w:p w14:paraId="76EF6242" w14:textId="59256BDD" w:rsidR="00D865C3" w:rsidRDefault="00D865C3" w:rsidP="00D865C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 w:rsidR="00F6658A">
        <w:rPr>
          <w:sz w:val="24"/>
          <w:szCs w:val="24"/>
        </w:rPr>
        <w:t>_________________</w:t>
      </w:r>
    </w:p>
    <w:p w14:paraId="780D826F" w14:textId="77777777" w:rsidR="00D3463D" w:rsidRPr="002E7AB7" w:rsidRDefault="00D3463D" w:rsidP="00D3463D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3951E61E" w14:textId="77777777" w:rsidR="00D3463D" w:rsidRPr="002E7AB7" w:rsidRDefault="00D3463D" w:rsidP="00D3463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15F5E83D" w14:textId="77777777" w:rsidR="00D3463D" w:rsidRPr="002E7AB7" w:rsidRDefault="00D3463D" w:rsidP="00D3463D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15DB2FC0" w14:textId="77777777" w:rsidR="00D3463D" w:rsidRPr="002E7AB7" w:rsidRDefault="00D3463D" w:rsidP="00D3463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43AF24C" w14:textId="77777777" w:rsidR="00316A47" w:rsidRPr="002E7AB7" w:rsidRDefault="00316A47" w:rsidP="00316A47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3EFBC21" w14:textId="1766EA8C" w:rsidR="00FA4D30" w:rsidRPr="00A65CDD" w:rsidRDefault="00316A47" w:rsidP="00A65CD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bookmarkEnd w:id="1"/>
    <w:bookmarkEnd w:id="2"/>
    <w:p w14:paraId="638C8675" w14:textId="52BFD5BE" w:rsidR="00AE5B9F" w:rsidRPr="00AE5B9F" w:rsidRDefault="00AE5B9F" w:rsidP="00414B6C">
      <w:pPr>
        <w:pStyle w:val="berschrift5"/>
      </w:pPr>
      <w:r>
        <w:t>Meine Motivation</w:t>
      </w:r>
    </w:p>
    <w:p w14:paraId="210F1F7B" w14:textId="6BEB226E" w:rsidR="00AE5B9F" w:rsidRDefault="00C24DA4" w:rsidP="007A0A9B">
      <w:pPr>
        <w:pStyle w:val="Listenabsatz"/>
        <w:numPr>
          <w:ilvl w:val="0"/>
          <w:numId w:val="13"/>
        </w:numPr>
        <w:spacing w:line="240" w:lineRule="auto"/>
      </w:pPr>
      <w:r>
        <w:t>Weshalb hast du dich für diese Branche entschieden</w:t>
      </w:r>
      <w:r w:rsidR="00AE5B9F">
        <w:t xml:space="preserve">? </w:t>
      </w:r>
    </w:p>
    <w:p w14:paraId="5C377784" w14:textId="05286F2F" w:rsidR="00AE5B9F" w:rsidRDefault="00C24DA4" w:rsidP="007A0A9B">
      <w:pPr>
        <w:pStyle w:val="Listenabsatz"/>
        <w:numPr>
          <w:ilvl w:val="0"/>
          <w:numId w:val="13"/>
        </w:numPr>
        <w:spacing w:line="240" w:lineRule="auto"/>
      </w:pPr>
      <w:r>
        <w:t>Wieso hast du dieses Unternehmen gewählt?</w:t>
      </w:r>
    </w:p>
    <w:p w14:paraId="1CCF81A7" w14:textId="7F1B1D87" w:rsidR="00AE5B9F" w:rsidRDefault="00C24DA4" w:rsidP="007A0A9B">
      <w:pPr>
        <w:pStyle w:val="Listenabsatz"/>
        <w:numPr>
          <w:ilvl w:val="0"/>
          <w:numId w:val="13"/>
        </w:numPr>
        <w:spacing w:line="240" w:lineRule="auto"/>
      </w:pPr>
      <w:r>
        <w:t>Was sind ausschlaggebende Punkte</w:t>
      </w:r>
      <w:r w:rsidR="00414B6C">
        <w:t>, die zu deiner Entscheidung beigetragen haben</w:t>
      </w:r>
      <w:r w:rsidR="00AE5B9F">
        <w:t>?</w:t>
      </w:r>
    </w:p>
    <w:p w14:paraId="4E48D315" w14:textId="13D49850" w:rsidR="00A67BC8" w:rsidRDefault="00A67BC8" w:rsidP="00A67BC8">
      <w:pPr>
        <w:spacing w:line="240" w:lineRule="auto"/>
      </w:pPr>
    </w:p>
    <w:p w14:paraId="74E1C47B" w14:textId="77777777" w:rsidR="00A67BC8" w:rsidRPr="002E7AB7" w:rsidRDefault="00A67BC8" w:rsidP="00A67BC8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143BA43D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F186DE2" w14:textId="77777777" w:rsidR="00A67BC8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73C5A01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6155CF93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340913F1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5B4EE0B6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C0F8FFD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5DE3F546" w14:textId="559C3957" w:rsidR="00A67BC8" w:rsidRDefault="00A67BC8" w:rsidP="00A67BC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65509931" w14:textId="77777777" w:rsidR="003A757C" w:rsidRDefault="003A757C" w:rsidP="00A67BC8">
      <w:pPr>
        <w:spacing w:line="240" w:lineRule="auto"/>
      </w:pPr>
    </w:p>
    <w:p w14:paraId="2477CAF1" w14:textId="383FD3A5" w:rsidR="00AE5B9F" w:rsidRPr="00AE5B9F" w:rsidRDefault="00AE5B9F" w:rsidP="00414B6C">
      <w:pPr>
        <w:pStyle w:val="berschrift5"/>
      </w:pPr>
      <w:r>
        <w:lastRenderedPageBreak/>
        <w:t>Meine Erwartungen</w:t>
      </w:r>
    </w:p>
    <w:p w14:paraId="22B14F20" w14:textId="554C03B9" w:rsidR="00AE5B9F" w:rsidRDefault="00684D9C" w:rsidP="007A0A9B">
      <w:pPr>
        <w:pStyle w:val="Listenabsatz"/>
        <w:numPr>
          <w:ilvl w:val="0"/>
          <w:numId w:val="14"/>
        </w:numPr>
        <w:spacing w:line="240" w:lineRule="auto"/>
      </w:pPr>
      <w:r>
        <w:t>Was möchtest du aus der Praxis lernen</w:t>
      </w:r>
      <w:r w:rsidR="00AE5B9F">
        <w:t xml:space="preserve">? </w:t>
      </w:r>
    </w:p>
    <w:p w14:paraId="073554B9" w14:textId="52106534" w:rsidR="00AE5B9F" w:rsidRDefault="00640916" w:rsidP="007A0A9B">
      <w:pPr>
        <w:pStyle w:val="Listenabsatz"/>
        <w:numPr>
          <w:ilvl w:val="0"/>
          <w:numId w:val="14"/>
        </w:numPr>
        <w:spacing w:line="240" w:lineRule="auto"/>
      </w:pPr>
      <w:r>
        <w:t>Wie stellst du dir einen typischen Arbeitstag vor?</w:t>
      </w:r>
    </w:p>
    <w:p w14:paraId="23FFE55F" w14:textId="681465B9" w:rsidR="00AE5B9F" w:rsidRDefault="00640916" w:rsidP="007A0A9B">
      <w:pPr>
        <w:pStyle w:val="Listenabsatz"/>
        <w:numPr>
          <w:ilvl w:val="0"/>
          <w:numId w:val="14"/>
        </w:numPr>
        <w:spacing w:line="240" w:lineRule="auto"/>
      </w:pPr>
      <w:r>
        <w:t>Wie würdest du gerne betreut werden?</w:t>
      </w:r>
    </w:p>
    <w:p w14:paraId="46A6ACBD" w14:textId="14A02E93" w:rsidR="00AE5B9F" w:rsidRDefault="00591D88" w:rsidP="007A0A9B">
      <w:pPr>
        <w:pStyle w:val="Listenabsatz"/>
        <w:numPr>
          <w:ilvl w:val="0"/>
          <w:numId w:val="14"/>
        </w:numPr>
        <w:spacing w:line="240" w:lineRule="auto"/>
      </w:pPr>
      <w:r>
        <w:t>Was erhoffst du dir, inwiefern dir die Schnupperlehre bei deinen Zukunftsentscheidungen weiterhelfen wird?</w:t>
      </w:r>
    </w:p>
    <w:p w14:paraId="60276B1B" w14:textId="070B1254" w:rsidR="008D08BE" w:rsidRDefault="008D08BE" w:rsidP="008D08BE">
      <w:pPr>
        <w:spacing w:line="240" w:lineRule="auto"/>
      </w:pPr>
    </w:p>
    <w:p w14:paraId="575E7B7F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5EB489EE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F1C64A6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0F4E1172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0FFED6C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35442C1D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135D333F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983C223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ECADBC9" w14:textId="4EBBB924" w:rsidR="008D08BE" w:rsidRPr="00236017" w:rsidRDefault="008D08BE" w:rsidP="008D08BE">
      <w:pPr>
        <w:spacing w:line="240" w:lineRule="auto"/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27CEB1D" w14:textId="3A998422" w:rsidR="00236017" w:rsidRPr="00236017" w:rsidRDefault="0040789F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eastAsiaTheme="majorEastAsia" w:hAnsi="Arial" w:cstheme="majorBidi"/>
          <w:b/>
          <w:iCs/>
          <w:noProof/>
          <w:color w:val="FFFFFF"/>
        </w:rPr>
        <w:t>HAUPTTEIL</w:t>
      </w:r>
    </w:p>
    <w:p w14:paraId="3EF7B7DC" w14:textId="5D4C3033" w:rsidR="00230DBA" w:rsidRPr="00236017" w:rsidRDefault="007C630C" w:rsidP="007A0A9B">
      <w:pPr>
        <w:keepNext/>
        <w:keepLines/>
        <w:numPr>
          <w:ilvl w:val="3"/>
          <w:numId w:val="8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eastAsiaTheme="majorEastAsia" w:hAnsi="Arial" w:cstheme="majorBidi"/>
          <w:b/>
          <w:iCs/>
          <w:color w:val="FFFFFF"/>
        </w:rPr>
        <w:t>Arbeitsinhalt</w:t>
      </w:r>
    </w:p>
    <w:p w14:paraId="405537A2" w14:textId="58F51320" w:rsidR="00230DBA" w:rsidRPr="00236017" w:rsidRDefault="00583414" w:rsidP="00230DBA">
      <w:pPr>
        <w:tabs>
          <w:tab w:val="left" w:pos="1038"/>
        </w:tabs>
      </w:pPr>
      <w:r>
        <w:t>Eine Gesamtübersicht über generelle Aufgaben, ihrer Zielsetzungen und deinen Tätigkeitsbereich</w:t>
      </w:r>
    </w:p>
    <w:p w14:paraId="20440AFC" w14:textId="704696AA" w:rsidR="00230DBA" w:rsidRDefault="007D55FF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eastAsiaTheme="majorEastAsia" w:hAnsi="Arial" w:cstheme="majorBidi"/>
          <w:b/>
        </w:rPr>
        <w:t>Aufgabenbereiche</w:t>
      </w:r>
    </w:p>
    <w:p w14:paraId="6D6623CF" w14:textId="24E2F615" w:rsidR="00230DBA" w:rsidRPr="008A0FE3" w:rsidRDefault="007D55FF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 xml:space="preserve">Nennung und </w:t>
      </w:r>
      <w:r w:rsidR="007725D0">
        <w:t>Beschreibung von Aufgabengebieten und konkreten Tätigkeiten</w:t>
      </w:r>
      <w:r w:rsidR="00230DBA">
        <w:t xml:space="preserve"> </w:t>
      </w:r>
    </w:p>
    <w:p w14:paraId="0278BA3C" w14:textId="50D983EE" w:rsidR="00230DBA" w:rsidRPr="008A0FE3" w:rsidRDefault="00A52CF6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>Gegeben falls N</w:t>
      </w:r>
      <w:r w:rsidR="007725D0">
        <w:t>ennung von Problemen und zugehörigen Lösungswegen</w:t>
      </w:r>
    </w:p>
    <w:p w14:paraId="6C8D30FD" w14:textId="5F56019C" w:rsidR="00230DBA" w:rsidRDefault="007725D0" w:rsidP="007A0A9B">
      <w:pPr>
        <w:pStyle w:val="Listenabsatz"/>
        <w:numPr>
          <w:ilvl w:val="0"/>
          <w:numId w:val="12"/>
        </w:numPr>
        <w:spacing w:line="240" w:lineRule="auto"/>
      </w:pPr>
      <w:r>
        <w:t>Welche Aufgaben konntest du selbstständig bearbeiten?</w:t>
      </w:r>
    </w:p>
    <w:p w14:paraId="4901D19D" w14:textId="379DA36E" w:rsidR="00230DBA" w:rsidRDefault="00411C54" w:rsidP="007A0A9B">
      <w:pPr>
        <w:pStyle w:val="Listenabsatz"/>
        <w:numPr>
          <w:ilvl w:val="0"/>
          <w:numId w:val="12"/>
        </w:numPr>
        <w:spacing w:line="240" w:lineRule="auto"/>
      </w:pPr>
      <w:r>
        <w:t>Wie gestaltete sich die Betreuungssituation während de</w:t>
      </w:r>
      <w:r w:rsidR="004C1983">
        <w:t>r Schnupperlehre</w:t>
      </w:r>
      <w:r>
        <w:t>?</w:t>
      </w:r>
    </w:p>
    <w:p w14:paraId="17EC39CD" w14:textId="74096374" w:rsidR="008D08BE" w:rsidRDefault="008D08BE" w:rsidP="008D08BE">
      <w:pPr>
        <w:spacing w:line="240" w:lineRule="auto"/>
      </w:pPr>
    </w:p>
    <w:p w14:paraId="5E02D844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2E2F9427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725361C6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03DADF52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7EB5FFF6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72982E5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7E8F4ED9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5AD0DBDB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27395872" w14:textId="198F58AC" w:rsidR="008D08BE" w:rsidRDefault="008D08BE" w:rsidP="008D08BE">
      <w:pPr>
        <w:spacing w:line="240" w:lineRule="auto"/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65D34F12" w14:textId="38DD67E3" w:rsidR="00230DBA" w:rsidRPr="00AE5B9F" w:rsidRDefault="007B41FF" w:rsidP="00230DBA">
      <w:pPr>
        <w:pStyle w:val="berschrift5"/>
      </w:pPr>
      <w:r>
        <w:lastRenderedPageBreak/>
        <w:t>Arbeitsbedingungen</w:t>
      </w:r>
    </w:p>
    <w:p w14:paraId="768D59FA" w14:textId="33400639" w:rsidR="00230DBA" w:rsidRDefault="007B41FF" w:rsidP="007A0A9B">
      <w:pPr>
        <w:pStyle w:val="Listenabsatz"/>
        <w:numPr>
          <w:ilvl w:val="0"/>
          <w:numId w:val="14"/>
        </w:numPr>
        <w:spacing w:line="240" w:lineRule="auto"/>
      </w:pPr>
      <w:r>
        <w:t>Hast du im Büro</w:t>
      </w:r>
      <w:r w:rsidR="0004724D">
        <w:t>, in der Halle</w:t>
      </w:r>
      <w:r w:rsidR="00974FC6">
        <w:t>,</w:t>
      </w:r>
      <w:r>
        <w:t xml:space="preserve"> im Freien gearbeitet?</w:t>
      </w:r>
      <w:r w:rsidR="00230DBA">
        <w:t xml:space="preserve"> </w:t>
      </w:r>
    </w:p>
    <w:p w14:paraId="27C1B000" w14:textId="6313B6C9" w:rsidR="00230DBA" w:rsidRDefault="004E358F" w:rsidP="007A0A9B">
      <w:pPr>
        <w:pStyle w:val="Listenabsatz"/>
        <w:numPr>
          <w:ilvl w:val="0"/>
          <w:numId w:val="14"/>
        </w:numPr>
        <w:spacing w:line="240" w:lineRule="auto"/>
      </w:pPr>
      <w:r>
        <w:t>Wie waren deine Arbeitszeiten?</w:t>
      </w:r>
    </w:p>
    <w:p w14:paraId="5C3C5859" w14:textId="2B49787B" w:rsidR="00230DBA" w:rsidRDefault="00974FC6" w:rsidP="007A0A9B">
      <w:pPr>
        <w:pStyle w:val="Listenabsatz"/>
        <w:numPr>
          <w:ilvl w:val="0"/>
          <w:numId w:val="14"/>
        </w:numPr>
        <w:spacing w:line="240" w:lineRule="auto"/>
      </w:pPr>
      <w:r>
        <w:t>Gab es Besonderheiten</w:t>
      </w:r>
      <w:r w:rsidR="00230DBA">
        <w:t>?</w:t>
      </w:r>
    </w:p>
    <w:p w14:paraId="3C9FD0CA" w14:textId="747534E5" w:rsidR="008D08BE" w:rsidRDefault="008D08BE" w:rsidP="008D08BE">
      <w:pPr>
        <w:spacing w:line="240" w:lineRule="auto"/>
      </w:pPr>
    </w:p>
    <w:p w14:paraId="4069874E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2B788A03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A53644A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C3B447E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8BF9F45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3A4DD988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579F0A7A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0B61BC85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6C451204" w14:textId="1BAA0042" w:rsidR="0063074B" w:rsidRDefault="008D08BE" w:rsidP="0063074B">
      <w:pPr>
        <w:spacing w:line="240" w:lineRule="auto"/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755C46D" w14:textId="653DAC78" w:rsidR="0063074B" w:rsidRPr="00AE5B9F" w:rsidRDefault="003027E8" w:rsidP="0063074B">
      <w:pPr>
        <w:pStyle w:val="berschrift5"/>
      </w:pPr>
      <w:r>
        <w:t>Tagesbericht</w:t>
      </w:r>
    </w:p>
    <w:p w14:paraId="305D8262" w14:textId="46E36E5E" w:rsidR="0063074B" w:rsidRDefault="003027E8" w:rsidP="007A0A9B">
      <w:pPr>
        <w:pStyle w:val="Listenabsatz"/>
        <w:numPr>
          <w:ilvl w:val="0"/>
          <w:numId w:val="14"/>
        </w:numPr>
        <w:spacing w:line="240" w:lineRule="auto"/>
      </w:pPr>
      <w:r>
        <w:t>Detaillierte Beschreibung eines typischen Arbeitstages</w:t>
      </w:r>
      <w:r w:rsidR="0063074B">
        <w:t xml:space="preserve"> </w:t>
      </w:r>
    </w:p>
    <w:p w14:paraId="27785B8C" w14:textId="0441FC4D" w:rsidR="00236017" w:rsidRDefault="00E15C83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 xml:space="preserve">Gestaltete sich dein Arbeitstag gemäss </w:t>
      </w:r>
      <w:r w:rsidR="00890021">
        <w:t>Schnupperlehrprogramm?</w:t>
      </w:r>
    </w:p>
    <w:p w14:paraId="7278C374" w14:textId="165D935C" w:rsidR="00890021" w:rsidRDefault="00890021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>Gab es Abweichungen zum Programm</w:t>
      </w:r>
      <w:r w:rsidR="00DA36B0">
        <w:t>? Wenn ja, welche und warum?</w:t>
      </w:r>
    </w:p>
    <w:p w14:paraId="1EEAEA58" w14:textId="13E79983" w:rsidR="00DA36B0" w:rsidRDefault="00DA36B0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>Hattest du genug Zeit, die dir übertragenen Aufgaben zu erledigen?</w:t>
      </w:r>
    </w:p>
    <w:p w14:paraId="39B923B8" w14:textId="2D42FC34" w:rsidR="008D08BE" w:rsidRDefault="008D08BE" w:rsidP="008D08BE">
      <w:pPr>
        <w:tabs>
          <w:tab w:val="left" w:pos="1038"/>
        </w:tabs>
        <w:spacing w:line="240" w:lineRule="auto"/>
      </w:pPr>
    </w:p>
    <w:p w14:paraId="0422C1EB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4476120A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09ECFEB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679B2C61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702866A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46EB7B81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52EDEC63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0C927AB8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7DD23406" w14:textId="44CA82BE" w:rsidR="008D08BE" w:rsidRDefault="008D08BE" w:rsidP="008D08BE">
      <w:pPr>
        <w:tabs>
          <w:tab w:val="left" w:pos="1038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8069B7A" w14:textId="75FC303E" w:rsidR="00664726" w:rsidRDefault="00664726" w:rsidP="008D08BE">
      <w:pPr>
        <w:tabs>
          <w:tab w:val="left" w:pos="1038"/>
        </w:tabs>
        <w:spacing w:line="240" w:lineRule="auto"/>
      </w:pPr>
    </w:p>
    <w:p w14:paraId="66D3A2F9" w14:textId="60200C63" w:rsidR="00664726" w:rsidRDefault="00664726" w:rsidP="008D08BE">
      <w:pPr>
        <w:tabs>
          <w:tab w:val="left" w:pos="1038"/>
        </w:tabs>
        <w:spacing w:line="240" w:lineRule="auto"/>
      </w:pPr>
    </w:p>
    <w:p w14:paraId="48881B50" w14:textId="288CB4BD" w:rsidR="00664726" w:rsidRDefault="00664726" w:rsidP="008D08BE">
      <w:pPr>
        <w:tabs>
          <w:tab w:val="left" w:pos="1038"/>
        </w:tabs>
        <w:spacing w:line="240" w:lineRule="auto"/>
      </w:pPr>
    </w:p>
    <w:p w14:paraId="38FE86FC" w14:textId="178D4099" w:rsidR="00664726" w:rsidRDefault="00664726" w:rsidP="008D08BE">
      <w:pPr>
        <w:tabs>
          <w:tab w:val="left" w:pos="1038"/>
        </w:tabs>
        <w:spacing w:line="240" w:lineRule="auto"/>
      </w:pPr>
    </w:p>
    <w:p w14:paraId="20F3F943" w14:textId="77777777" w:rsidR="00664726" w:rsidRPr="00236017" w:rsidRDefault="00664726" w:rsidP="008D08BE">
      <w:pPr>
        <w:tabs>
          <w:tab w:val="left" w:pos="1038"/>
        </w:tabs>
        <w:spacing w:line="240" w:lineRule="auto"/>
      </w:pPr>
    </w:p>
    <w:p w14:paraId="4F5CC49A" w14:textId="4B265C36" w:rsidR="00236017" w:rsidRPr="00236017" w:rsidRDefault="00547198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eastAsiaTheme="majorEastAsia" w:hAnsi="Arial" w:cstheme="majorBidi"/>
          <w:b/>
          <w:iCs/>
          <w:noProof/>
          <w:color w:val="FFFFFF"/>
        </w:rPr>
        <w:lastRenderedPageBreak/>
        <w:t>SCHLUSS</w:t>
      </w:r>
    </w:p>
    <w:p w14:paraId="34EF315F" w14:textId="498B45DC" w:rsidR="00236017" w:rsidRPr="00236017" w:rsidRDefault="00A72611" w:rsidP="007A0A9B">
      <w:pPr>
        <w:keepNext/>
        <w:keepLines/>
        <w:numPr>
          <w:ilvl w:val="3"/>
          <w:numId w:val="7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eastAsiaTheme="majorEastAsia" w:hAnsi="Arial" w:cstheme="majorBidi"/>
          <w:b/>
          <w:iCs/>
          <w:color w:val="FFFFFF"/>
        </w:rPr>
        <w:t>Das Wichtigste in Kürze</w:t>
      </w:r>
    </w:p>
    <w:p w14:paraId="5745D2CA" w14:textId="3908DAAA" w:rsidR="00236017" w:rsidRPr="00236017" w:rsidRDefault="00994B7B" w:rsidP="00236017">
      <w:pPr>
        <w:tabs>
          <w:tab w:val="left" w:pos="1038"/>
        </w:tabs>
      </w:pPr>
      <w:r>
        <w:t xml:space="preserve">Was willst du nochmals explizit festhalten? </w:t>
      </w:r>
    </w:p>
    <w:p w14:paraId="402DFB07" w14:textId="6FF86D1C" w:rsidR="00E85E24" w:rsidRDefault="00545E38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eastAsiaTheme="majorEastAsia" w:hAnsi="Arial" w:cstheme="majorBidi"/>
          <w:b/>
        </w:rPr>
        <w:t>Kurze Zusammenfassung</w:t>
      </w:r>
    </w:p>
    <w:p w14:paraId="0CE6B119" w14:textId="27340DF3" w:rsidR="00104DA4" w:rsidRDefault="00B10867" w:rsidP="007A0A9B">
      <w:pPr>
        <w:pStyle w:val="Listenabsatz"/>
        <w:numPr>
          <w:ilvl w:val="0"/>
          <w:numId w:val="12"/>
        </w:numPr>
      </w:pPr>
      <w:r>
        <w:t>Wo und als was hast du eine Schnupperlehre gemacht?</w:t>
      </w:r>
    </w:p>
    <w:p w14:paraId="5D999CDA" w14:textId="294ED273" w:rsidR="00104DA4" w:rsidRDefault="00B10867" w:rsidP="007A0A9B">
      <w:pPr>
        <w:pStyle w:val="Listenabsatz"/>
        <w:numPr>
          <w:ilvl w:val="0"/>
          <w:numId w:val="12"/>
        </w:numPr>
      </w:pPr>
      <w:r>
        <w:t>Was waren deine grössten Herausforderungen während der Schnupperlehre?</w:t>
      </w:r>
    </w:p>
    <w:p w14:paraId="38B11E36" w14:textId="4A7C9BB4" w:rsidR="00104DA4" w:rsidRDefault="00246554" w:rsidP="007A0A9B">
      <w:pPr>
        <w:pStyle w:val="Listenabsatz"/>
        <w:numPr>
          <w:ilvl w:val="0"/>
          <w:numId w:val="12"/>
        </w:numPr>
      </w:pPr>
      <w:r>
        <w:t>Was hat dich besonders beeindruckt, beschäftigt?</w:t>
      </w:r>
    </w:p>
    <w:p w14:paraId="438339D6" w14:textId="56668571" w:rsidR="00E65B44" w:rsidRDefault="00E65B44" w:rsidP="00E65B44"/>
    <w:p w14:paraId="2234F371" w14:textId="77777777" w:rsidR="00E65B44" w:rsidRPr="002E7AB7" w:rsidRDefault="00E65B44" w:rsidP="00E65B44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646C0087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1E5D2A04" w14:textId="77777777" w:rsidR="00E65B44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7218F4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5D83717C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16A58D46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68296722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17665FBE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361A18C4" w14:textId="4D73AE13" w:rsidR="00E65B44" w:rsidRDefault="00E65B44" w:rsidP="00E65B44"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1C0C447" w14:textId="23A9B25A" w:rsidR="00E85E24" w:rsidRPr="00AE5B9F" w:rsidRDefault="00545E38" w:rsidP="00E85E24">
      <w:pPr>
        <w:pStyle w:val="berschrift5"/>
      </w:pPr>
      <w:r>
        <w:t>Bewertung de</w:t>
      </w:r>
      <w:r w:rsidR="00FE5087">
        <w:t>r Schnupperlehre</w:t>
      </w:r>
    </w:p>
    <w:p w14:paraId="7B3689FE" w14:textId="55C22156" w:rsidR="00E85E24" w:rsidRDefault="00E876C5" w:rsidP="007A0A9B">
      <w:pPr>
        <w:pStyle w:val="Listenabsatz"/>
        <w:numPr>
          <w:ilvl w:val="0"/>
          <w:numId w:val="14"/>
        </w:numPr>
        <w:spacing w:line="240" w:lineRule="auto"/>
      </w:pPr>
      <w:r>
        <w:t>Wie hat dir d</w:t>
      </w:r>
      <w:r w:rsidR="003F17FB">
        <w:t>ie Schnupperlehre</w:t>
      </w:r>
      <w:r>
        <w:t xml:space="preserve"> insgesamt gefallen?</w:t>
      </w:r>
    </w:p>
    <w:p w14:paraId="7658C9EF" w14:textId="14937D81" w:rsidR="00E85E24" w:rsidRDefault="00E876C5" w:rsidP="007A0A9B">
      <w:pPr>
        <w:pStyle w:val="Listenabsatz"/>
        <w:numPr>
          <w:ilvl w:val="0"/>
          <w:numId w:val="14"/>
        </w:numPr>
        <w:spacing w:line="240" w:lineRule="auto"/>
      </w:pPr>
      <w:r>
        <w:t>Wie haben dir deine Aufgaben gefallen und wie kamst du damit zurecht</w:t>
      </w:r>
      <w:r w:rsidR="00E85E24">
        <w:t>?</w:t>
      </w:r>
    </w:p>
    <w:p w14:paraId="4747CEFC" w14:textId="4EC6121B" w:rsidR="00E85E24" w:rsidRDefault="00F15946" w:rsidP="007A0A9B">
      <w:pPr>
        <w:pStyle w:val="Listenabsatz"/>
        <w:numPr>
          <w:ilvl w:val="0"/>
          <w:numId w:val="14"/>
        </w:numPr>
        <w:spacing w:line="240" w:lineRule="auto"/>
      </w:pPr>
      <w:r>
        <w:t>Was hast du alles gelernt</w:t>
      </w:r>
      <w:r w:rsidR="00E85E24">
        <w:t>?</w:t>
      </w:r>
    </w:p>
    <w:p w14:paraId="1FB1818F" w14:textId="69E9F5A0" w:rsidR="00F15946" w:rsidRDefault="00F15946" w:rsidP="007A0A9B">
      <w:pPr>
        <w:pStyle w:val="Listenabsatz"/>
        <w:numPr>
          <w:ilvl w:val="0"/>
          <w:numId w:val="14"/>
        </w:numPr>
        <w:spacing w:line="240" w:lineRule="auto"/>
      </w:pPr>
      <w:r>
        <w:t>Wie war der Umgang mit anderen Mitarbeitern / deinen Betreuern?</w:t>
      </w:r>
    </w:p>
    <w:p w14:paraId="4F80FC73" w14:textId="7480D581" w:rsidR="00E65B44" w:rsidRDefault="00E65B44" w:rsidP="00E65B44">
      <w:pPr>
        <w:spacing w:line="240" w:lineRule="auto"/>
      </w:pPr>
    </w:p>
    <w:p w14:paraId="4275CBB3" w14:textId="77777777" w:rsidR="00E65B44" w:rsidRPr="002E7AB7" w:rsidRDefault="00E65B44" w:rsidP="00E65B44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3C14766F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78104315" w14:textId="77777777" w:rsidR="00E65B44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2EA76C4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17DAF3AE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45C30FB6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673E871E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64D2671B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D8BACEE" w14:textId="76CA7582" w:rsidR="00E65B44" w:rsidRDefault="00E65B44" w:rsidP="00E65B44">
      <w:pPr>
        <w:spacing w:line="240" w:lineRule="auto"/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8DC6873" w14:textId="77777777" w:rsidR="00E85E24" w:rsidRDefault="00E85E24" w:rsidP="00E85E24">
      <w:pPr>
        <w:spacing w:line="240" w:lineRule="auto"/>
      </w:pPr>
    </w:p>
    <w:p w14:paraId="2A9FC185" w14:textId="5A6D72D4" w:rsidR="00E85E24" w:rsidRPr="00AE5B9F" w:rsidRDefault="00770201" w:rsidP="00E85E24">
      <w:pPr>
        <w:pStyle w:val="berschrift5"/>
      </w:pPr>
      <w:r>
        <w:lastRenderedPageBreak/>
        <w:t>Reflexion der Schnupperlehre</w:t>
      </w:r>
    </w:p>
    <w:p w14:paraId="4DCFD891" w14:textId="5BEEAA18" w:rsidR="00E85E24" w:rsidRDefault="00770201" w:rsidP="007A0A9B">
      <w:pPr>
        <w:pStyle w:val="Listenabsatz"/>
        <w:numPr>
          <w:ilvl w:val="0"/>
          <w:numId w:val="14"/>
        </w:numPr>
        <w:spacing w:line="240" w:lineRule="auto"/>
      </w:pPr>
      <w:r>
        <w:t>Wurden deine Erwartungen erfüllt, übertroffen oder enttäuscht und wieso?</w:t>
      </w:r>
    </w:p>
    <w:p w14:paraId="39B416EE" w14:textId="4CBC2F9A" w:rsidR="00E85E24" w:rsidRDefault="002229A4" w:rsidP="007A0A9B">
      <w:pPr>
        <w:pStyle w:val="Listenabsatz"/>
        <w:numPr>
          <w:ilvl w:val="0"/>
          <w:numId w:val="14"/>
        </w:numPr>
        <w:spacing w:line="240" w:lineRule="auto"/>
      </w:pPr>
      <w:r>
        <w:t>Welche Relevanz hatte die Schnupperlehre für dich persönlich?</w:t>
      </w:r>
    </w:p>
    <w:p w14:paraId="6A7B032E" w14:textId="229F26A0" w:rsidR="002229A4" w:rsidRDefault="002229A4" w:rsidP="007A0A9B">
      <w:pPr>
        <w:pStyle w:val="Listenabsatz"/>
        <w:numPr>
          <w:ilvl w:val="0"/>
          <w:numId w:val="14"/>
        </w:numPr>
        <w:spacing w:line="240" w:lineRule="auto"/>
      </w:pPr>
      <w:r>
        <w:t>Welche Rolle spielt es für Entscheidungen bezüglich deines beruflichen Lebens?</w:t>
      </w:r>
    </w:p>
    <w:p w14:paraId="4CE083A6" w14:textId="56479AEA" w:rsidR="00E85E24" w:rsidRDefault="007B3E5D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>Wie wurde dein Bild von dem Beruf geprägt?</w:t>
      </w:r>
    </w:p>
    <w:p w14:paraId="140EF98C" w14:textId="70D1E2C3" w:rsidR="007B3E5D" w:rsidRDefault="007B3E5D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>Kannst du dir vorstellen, in dieser Firma später zu arbeiten?</w:t>
      </w:r>
    </w:p>
    <w:p w14:paraId="3EF55644" w14:textId="500B0259" w:rsidR="007B3E5D" w:rsidRDefault="007B3E5D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>Konntest du dich während der Schnupperlehre weiterentwickeln?</w:t>
      </w:r>
    </w:p>
    <w:p w14:paraId="5165EF91" w14:textId="43BCB1D0" w:rsidR="00E65B44" w:rsidRDefault="00E65B44" w:rsidP="00E65B44">
      <w:pPr>
        <w:tabs>
          <w:tab w:val="left" w:pos="1038"/>
        </w:tabs>
        <w:spacing w:line="240" w:lineRule="auto"/>
      </w:pPr>
    </w:p>
    <w:p w14:paraId="10B19F53" w14:textId="77777777" w:rsidR="00E65B44" w:rsidRPr="002E7AB7" w:rsidRDefault="00E65B44" w:rsidP="00E65B44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0939EEC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E8AD211" w14:textId="77777777" w:rsidR="00E65B44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EA9945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AADAAD9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03801270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635010BA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119E98B3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38FE5939" w14:textId="0C54B870" w:rsidR="00E65B44" w:rsidRPr="00236017" w:rsidRDefault="00E65B44" w:rsidP="00E65B44">
      <w:pPr>
        <w:tabs>
          <w:tab w:val="left" w:pos="1038"/>
        </w:tabs>
        <w:spacing w:line="240" w:lineRule="auto"/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4B0D4C8" w14:textId="6724BD62" w:rsidR="00547198" w:rsidRPr="00236017" w:rsidRDefault="00E32D64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eastAsiaTheme="majorEastAsia" w:hAnsi="Arial" w:cstheme="majorBidi"/>
          <w:b/>
          <w:iCs/>
          <w:noProof/>
          <w:color w:val="FFFFFF"/>
        </w:rPr>
        <w:t>ANHANG</w:t>
      </w:r>
    </w:p>
    <w:p w14:paraId="3EDFF2AB" w14:textId="6DAB06DF" w:rsidR="00547198" w:rsidRPr="00236017" w:rsidRDefault="00752F0F" w:rsidP="007A0A9B">
      <w:pPr>
        <w:keepNext/>
        <w:keepLines/>
        <w:numPr>
          <w:ilvl w:val="3"/>
          <w:numId w:val="7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eastAsiaTheme="majorEastAsia" w:hAnsi="Arial" w:cstheme="majorBidi"/>
          <w:b/>
          <w:iCs/>
          <w:color w:val="FFFFFF"/>
        </w:rPr>
        <w:t>Ergänzende Unterlagen</w:t>
      </w:r>
      <w:r w:rsidR="004B271A">
        <w:rPr>
          <w:rFonts w:ascii="Arial" w:eastAsiaTheme="majorEastAsia" w:hAnsi="Arial" w:cstheme="majorBidi"/>
          <w:b/>
          <w:iCs/>
          <w:color w:val="FFFFFF"/>
        </w:rPr>
        <w:t xml:space="preserve"> und Materialien</w:t>
      </w:r>
    </w:p>
    <w:p w14:paraId="306D6742" w14:textId="27886F0C" w:rsidR="00547198" w:rsidRPr="00236017" w:rsidRDefault="00A27928" w:rsidP="00547198">
      <w:pPr>
        <w:tabs>
          <w:tab w:val="left" w:pos="1038"/>
        </w:tabs>
      </w:pPr>
      <w:r>
        <w:t>Welche Unterlagen</w:t>
      </w:r>
      <w:r w:rsidR="004B271A">
        <w:t xml:space="preserve">, welches Material </w:t>
      </w:r>
      <w:r>
        <w:t xml:space="preserve">hast du </w:t>
      </w:r>
      <w:r w:rsidR="006E60E3">
        <w:t>erhalten? Welche Unterlagen</w:t>
      </w:r>
      <w:r w:rsidR="004B271A">
        <w:t xml:space="preserve">, welches Material </w:t>
      </w:r>
      <w:r w:rsidR="006E60E3">
        <w:t>gibst du wieder ab?</w:t>
      </w:r>
    </w:p>
    <w:p w14:paraId="011A6BA1" w14:textId="1B3A09F0" w:rsidR="004B271A" w:rsidRPr="000725FF" w:rsidRDefault="006E60E3" w:rsidP="000725FF">
      <w:pPr>
        <w:keepNext/>
        <w:keepLines/>
        <w:numPr>
          <w:ilvl w:val="4"/>
          <w:numId w:val="11"/>
        </w:numPr>
        <w:tabs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eastAsiaTheme="majorEastAsia" w:hAnsi="Arial" w:cstheme="majorBidi"/>
          <w:b/>
        </w:rPr>
        <w:t>Unterlagen</w:t>
      </w:r>
      <w:r w:rsidR="00E73F98">
        <w:rPr>
          <w:rFonts w:ascii="Arial" w:eastAsiaTheme="majorEastAsia" w:hAnsi="Arial" w:cstheme="majorBidi"/>
          <w:b/>
        </w:rPr>
        <w:t xml:space="preserve"> und Materialien</w:t>
      </w:r>
      <w:r>
        <w:rPr>
          <w:rFonts w:ascii="Arial" w:eastAsiaTheme="majorEastAsia" w:hAnsi="Arial" w:cstheme="majorBidi"/>
          <w:b/>
        </w:rPr>
        <w:t>, die du erhalten hast</w:t>
      </w:r>
      <w:r w:rsidR="004B271A" w:rsidRPr="000725FF">
        <w:rPr>
          <w:b/>
          <w:bCs/>
          <w:sz w:val="24"/>
          <w:szCs w:val="24"/>
        </w:rPr>
        <w:tab/>
      </w:r>
    </w:p>
    <w:p w14:paraId="22F8539B" w14:textId="4BAD3740" w:rsidR="000725FF" w:rsidRPr="002E7AB7" w:rsidRDefault="000725FF" w:rsidP="000725FF">
      <w:pPr>
        <w:spacing w:line="360" w:lineRule="auto"/>
        <w:rPr>
          <w:b/>
          <w:bCs/>
          <w:sz w:val="24"/>
          <w:szCs w:val="24"/>
        </w:rPr>
      </w:pPr>
      <w:r w:rsidRPr="002E7AB7">
        <w:rPr>
          <w:b/>
          <w:bCs/>
          <w:sz w:val="24"/>
          <w:szCs w:val="24"/>
        </w:rPr>
        <w:tab/>
      </w:r>
    </w:p>
    <w:p w14:paraId="2BAC2CD6" w14:textId="77777777" w:rsidR="000725FF" w:rsidRPr="002E7AB7" w:rsidRDefault="000725FF" w:rsidP="000725FF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740EB2E" w14:textId="77777777" w:rsidR="000725FF" w:rsidRDefault="000725FF" w:rsidP="000725F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3B482867" w14:textId="0DAF7CB5" w:rsidR="00547198" w:rsidRPr="00E73F98" w:rsidRDefault="004B271A" w:rsidP="00E73F98">
      <w:pPr>
        <w:keepNext/>
        <w:keepLines/>
        <w:numPr>
          <w:ilvl w:val="4"/>
          <w:numId w:val="11"/>
        </w:numPr>
        <w:tabs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 w:rsidRPr="00E73F98">
        <w:rPr>
          <w:rFonts w:ascii="Arial" w:eastAsiaTheme="majorEastAsia" w:hAnsi="Arial" w:cstheme="majorBidi"/>
          <w:b/>
        </w:rPr>
        <w:t>Unterlagen</w:t>
      </w:r>
      <w:r w:rsidR="00E73F98">
        <w:rPr>
          <w:rFonts w:ascii="Arial" w:eastAsiaTheme="majorEastAsia" w:hAnsi="Arial" w:cstheme="majorBidi"/>
          <w:b/>
        </w:rPr>
        <w:t xml:space="preserve"> und Materialien</w:t>
      </w:r>
      <w:r w:rsidRPr="00E73F98">
        <w:rPr>
          <w:rFonts w:ascii="Arial" w:eastAsiaTheme="majorEastAsia" w:hAnsi="Arial" w:cstheme="majorBidi"/>
          <w:b/>
        </w:rPr>
        <w:t>, die du wieder abgibst</w:t>
      </w:r>
    </w:p>
    <w:p w14:paraId="261D4B4C" w14:textId="77B0CD19" w:rsidR="000725FF" w:rsidRPr="002E7AB7" w:rsidRDefault="000725FF" w:rsidP="000725FF">
      <w:pPr>
        <w:spacing w:line="360" w:lineRule="auto"/>
        <w:rPr>
          <w:b/>
          <w:bCs/>
          <w:sz w:val="24"/>
          <w:szCs w:val="24"/>
        </w:rPr>
      </w:pPr>
      <w:r w:rsidRPr="002E7AB7">
        <w:rPr>
          <w:b/>
          <w:bCs/>
          <w:sz w:val="24"/>
          <w:szCs w:val="24"/>
        </w:rPr>
        <w:tab/>
      </w:r>
    </w:p>
    <w:p w14:paraId="4CDE74F5" w14:textId="77777777" w:rsidR="000725FF" w:rsidRPr="002E7AB7" w:rsidRDefault="000725FF" w:rsidP="000725FF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D39A663" w14:textId="77777777" w:rsidR="000725FF" w:rsidRDefault="000725FF" w:rsidP="000725F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896CD8C" w14:textId="2BFD0E60" w:rsidR="00586D64" w:rsidRDefault="00586D64" w:rsidP="00EC782A"/>
    <w:p w14:paraId="062F324C" w14:textId="277A4B06" w:rsidR="00EC782A" w:rsidRDefault="00EC782A" w:rsidP="00F10A6D"/>
    <w:p w14:paraId="199CE53F" w14:textId="29363E16" w:rsidR="00FE4F41" w:rsidRPr="00492B3D" w:rsidRDefault="005F52AB" w:rsidP="007969E7">
      <w:pPr>
        <w:spacing w:line="480" w:lineRule="auto"/>
        <w:rPr>
          <w:b/>
          <w:bCs/>
        </w:rPr>
      </w:pPr>
      <w:r w:rsidRPr="00492B3D">
        <w:rPr>
          <w:b/>
          <w:bCs/>
        </w:rPr>
        <w:t xml:space="preserve">Für </w:t>
      </w:r>
      <w:r w:rsidR="005D3223">
        <w:rPr>
          <w:b/>
          <w:bCs/>
        </w:rPr>
        <w:t>Lernen</w:t>
      </w:r>
      <w:r w:rsidR="006169D5">
        <w:rPr>
          <w:b/>
          <w:bCs/>
        </w:rPr>
        <w:t>de/n</w:t>
      </w:r>
      <w:r w:rsidRPr="00492B3D">
        <w:rPr>
          <w:b/>
          <w:bCs/>
        </w:rPr>
        <w:t>:</w:t>
      </w:r>
    </w:p>
    <w:p w14:paraId="514C5105" w14:textId="2AC6862F" w:rsidR="005F52AB" w:rsidRDefault="005F52AB" w:rsidP="007969E7">
      <w:pPr>
        <w:spacing w:line="480" w:lineRule="auto"/>
      </w:pPr>
      <w:r>
        <w:t xml:space="preserve">Ort, Datum: </w:t>
      </w:r>
      <w:r w:rsidR="001D6A47">
        <w:tab/>
      </w:r>
      <w:r w:rsidR="00260A16">
        <w:t>___________________</w:t>
      </w:r>
      <w:r>
        <w:tab/>
      </w:r>
      <w:r w:rsidR="00260A16">
        <w:t>________________</w:t>
      </w:r>
      <w:r w:rsidR="00FA0D87">
        <w:t>_</w:t>
      </w:r>
      <w:r w:rsidR="00260A16">
        <w:t xml:space="preserve"> </w:t>
      </w:r>
    </w:p>
    <w:p w14:paraId="447C37AA" w14:textId="0FA2BBB0" w:rsidR="00B55035" w:rsidRDefault="007C6239" w:rsidP="00492B3D">
      <w:pPr>
        <w:spacing w:line="480" w:lineRule="auto"/>
      </w:pPr>
      <w:r>
        <w:t xml:space="preserve">Unterschrift: </w:t>
      </w:r>
      <w:r w:rsidR="001D6A47">
        <w:tab/>
      </w:r>
      <w:r w:rsidR="00FA0D87">
        <w:t>___________________</w:t>
      </w:r>
      <w:r>
        <w:tab/>
      </w:r>
      <w:r w:rsidR="00FA0D87">
        <w:t>________</w:t>
      </w:r>
      <w:r w:rsidR="00642B62">
        <w:softHyphen/>
      </w:r>
      <w:r w:rsidR="00642B62">
        <w:softHyphen/>
      </w:r>
      <w:r w:rsidR="00642B62">
        <w:softHyphen/>
        <w:t>________</w:t>
      </w:r>
      <w:r w:rsidR="00FA0D87">
        <w:t>_</w:t>
      </w:r>
    </w:p>
    <w:sectPr w:rsidR="00B55035" w:rsidSect="00B13F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948" w:right="851" w:bottom="1418" w:left="1418" w:header="851" w:footer="227" w:gutter="0"/>
      <w:pgNumType w:start="0"/>
      <w:cols w:space="28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31A6B" w14:textId="77777777" w:rsidR="000D63D9" w:rsidRDefault="000D63D9" w:rsidP="0070135A">
      <w:pPr>
        <w:spacing w:line="240" w:lineRule="auto"/>
      </w:pPr>
      <w:r>
        <w:separator/>
      </w:r>
    </w:p>
  </w:endnote>
  <w:endnote w:type="continuationSeparator" w:id="0">
    <w:p w14:paraId="3DC184EA" w14:textId="77777777" w:rsidR="000D63D9" w:rsidRDefault="000D63D9" w:rsidP="00701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6E30A" w14:textId="77777777" w:rsidR="00530894" w:rsidRDefault="0053089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39" w:type="dxa"/>
      <w:tblLayout w:type="fixed"/>
      <w:tblLook w:val="0600" w:firstRow="0" w:lastRow="0" w:firstColumn="0" w:lastColumn="0" w:noHBand="1" w:noVBand="1"/>
    </w:tblPr>
    <w:tblGrid>
      <w:gridCol w:w="8505"/>
      <w:gridCol w:w="1134"/>
    </w:tblGrid>
    <w:tr w:rsidR="00FE0E2A" w:rsidRPr="00FE0E2A" w14:paraId="184212DC" w14:textId="77777777" w:rsidTr="00A767FB">
      <w:trPr>
        <w:trHeight w:hRule="exact" w:val="454"/>
      </w:trPr>
      <w:tc>
        <w:tcPr>
          <w:tcW w:w="8505" w:type="dxa"/>
        </w:tcPr>
        <w:p w14:paraId="09FE73A8" w14:textId="77777777" w:rsidR="00FE0E2A" w:rsidRPr="00FE0E2A" w:rsidRDefault="00FE0E2A" w:rsidP="00FE0E2A">
          <w:pPr>
            <w:tabs>
              <w:tab w:val="left" w:pos="851"/>
            </w:tabs>
            <w:spacing w:line="220" w:lineRule="atLeast"/>
            <w:rPr>
              <w:rFonts w:ascii="Arial" w:hAnsi="Arial"/>
              <w:sz w:val="16"/>
            </w:rPr>
          </w:pPr>
          <w:r w:rsidRPr="00FE0E2A">
            <w:rPr>
              <w:rFonts w:ascii="Arial" w:hAnsi="Arial"/>
              <w:sz w:val="16"/>
            </w:rPr>
            <w:t xml:space="preserve">Dokument / Thema / Datum / </w:t>
          </w:r>
          <w:proofErr w:type="spellStart"/>
          <w:r w:rsidRPr="00FE0E2A">
            <w:rPr>
              <w:rFonts w:ascii="Arial" w:hAnsi="Arial"/>
              <w:sz w:val="16"/>
            </w:rPr>
            <w:t>VerfasserIn</w:t>
          </w:r>
          <w:proofErr w:type="spellEnd"/>
        </w:p>
      </w:tc>
      <w:tc>
        <w:tcPr>
          <w:tcW w:w="1134" w:type="dxa"/>
        </w:tcPr>
        <w:p w14:paraId="01A7AA6F" w14:textId="77777777" w:rsidR="00FE0E2A" w:rsidRPr="00FE0E2A" w:rsidRDefault="00FE0E2A" w:rsidP="00FE0E2A">
          <w:pPr>
            <w:tabs>
              <w:tab w:val="left" w:pos="851"/>
            </w:tabs>
            <w:spacing w:line="220" w:lineRule="atLeast"/>
            <w:jc w:val="right"/>
            <w:rPr>
              <w:rFonts w:ascii="Arial" w:hAnsi="Arial"/>
              <w:sz w:val="16"/>
            </w:rPr>
          </w:pPr>
          <w:r w:rsidRPr="00FE0E2A">
            <w:rPr>
              <w:rFonts w:ascii="Arial" w:hAnsi="Arial"/>
              <w:sz w:val="16"/>
            </w:rPr>
            <w:t xml:space="preserve">Seite </w:t>
          </w:r>
          <w:r w:rsidRPr="00FE0E2A">
            <w:rPr>
              <w:rFonts w:ascii="Arial" w:hAnsi="Arial"/>
              <w:sz w:val="16"/>
            </w:rPr>
            <w:fldChar w:fldCharType="begin"/>
          </w:r>
          <w:r w:rsidRPr="00FE0E2A">
            <w:rPr>
              <w:rFonts w:ascii="Arial" w:hAnsi="Arial"/>
              <w:sz w:val="16"/>
            </w:rPr>
            <w:instrText xml:space="preserve"> PAGE  </w:instrText>
          </w:r>
          <w:r w:rsidRPr="00FE0E2A">
            <w:rPr>
              <w:rFonts w:ascii="Arial" w:hAnsi="Arial"/>
              <w:sz w:val="16"/>
            </w:rPr>
            <w:fldChar w:fldCharType="separate"/>
          </w:r>
          <w:r w:rsidRPr="00FE0E2A">
            <w:rPr>
              <w:rFonts w:ascii="Arial" w:hAnsi="Arial"/>
              <w:noProof/>
              <w:sz w:val="16"/>
            </w:rPr>
            <w:t>1</w:t>
          </w:r>
          <w:r w:rsidRPr="00FE0E2A">
            <w:rPr>
              <w:rFonts w:ascii="Arial" w:hAnsi="Arial"/>
              <w:sz w:val="16"/>
            </w:rPr>
            <w:fldChar w:fldCharType="end"/>
          </w:r>
          <w:r w:rsidRPr="00FE0E2A">
            <w:rPr>
              <w:rFonts w:ascii="Arial" w:hAnsi="Arial"/>
              <w:sz w:val="16"/>
            </w:rPr>
            <w:t>/</w:t>
          </w:r>
          <w:r w:rsidRPr="00FE0E2A">
            <w:rPr>
              <w:rFonts w:ascii="Arial" w:hAnsi="Arial"/>
              <w:sz w:val="16"/>
            </w:rPr>
            <w:fldChar w:fldCharType="begin"/>
          </w:r>
          <w:r w:rsidRPr="00FE0E2A">
            <w:rPr>
              <w:rFonts w:ascii="Arial" w:hAnsi="Arial"/>
              <w:sz w:val="16"/>
            </w:rPr>
            <w:instrText xml:space="preserve"> NUMPAGES  </w:instrText>
          </w:r>
          <w:r w:rsidRPr="00FE0E2A">
            <w:rPr>
              <w:rFonts w:ascii="Arial" w:hAnsi="Arial"/>
              <w:sz w:val="16"/>
            </w:rPr>
            <w:fldChar w:fldCharType="separate"/>
          </w:r>
          <w:r w:rsidRPr="00FE0E2A">
            <w:rPr>
              <w:rFonts w:ascii="Arial" w:hAnsi="Arial"/>
              <w:noProof/>
              <w:sz w:val="16"/>
            </w:rPr>
            <w:t>1</w:t>
          </w:r>
          <w:r w:rsidRPr="00FE0E2A">
            <w:rPr>
              <w:rFonts w:ascii="Arial" w:hAnsi="Arial"/>
              <w:noProof/>
              <w:sz w:val="16"/>
            </w:rPr>
            <w:fldChar w:fldCharType="end"/>
          </w:r>
        </w:p>
      </w:tc>
    </w:tr>
  </w:tbl>
  <w:p w14:paraId="6B0BB9C0" w14:textId="54136968" w:rsidR="00C627C3" w:rsidRPr="00E70292" w:rsidRDefault="00C627C3" w:rsidP="00E7029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34EC0" w14:textId="77777777" w:rsidR="00530894" w:rsidRDefault="0053089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ED9A1" w14:textId="77777777" w:rsidR="000D63D9" w:rsidRDefault="000D63D9" w:rsidP="0070135A">
      <w:pPr>
        <w:spacing w:line="240" w:lineRule="auto"/>
      </w:pPr>
    </w:p>
  </w:footnote>
  <w:footnote w:type="continuationSeparator" w:id="0">
    <w:p w14:paraId="28B7F86B" w14:textId="77777777" w:rsidR="000D63D9" w:rsidRDefault="000D63D9" w:rsidP="00701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292B8" w14:textId="77777777" w:rsidR="00530894" w:rsidRDefault="0053089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1807" w14:textId="0F8276AB" w:rsidR="00C627C3" w:rsidRDefault="00530894" w:rsidP="00C627C3">
    <w:pPr>
      <w:pStyle w:val="Kopfzeile"/>
    </w:pPr>
    <w:r>
      <w:rPr>
        <w:noProof/>
      </w:rPr>
      <w:drawing>
        <wp:anchor distT="0" distB="0" distL="114300" distR="114300" simplePos="0" relativeHeight="251682816" behindDoc="1" locked="1" layoutInCell="1" allowOverlap="1" wp14:anchorId="3227E487" wp14:editId="62C5E557">
          <wp:simplePos x="0" y="0"/>
          <wp:positionH relativeFrom="page">
            <wp:posOffset>5080</wp:posOffset>
          </wp:positionH>
          <wp:positionV relativeFrom="page">
            <wp:posOffset>6985</wp:posOffset>
          </wp:positionV>
          <wp:extent cx="7566025" cy="10702290"/>
          <wp:effectExtent l="0" t="0" r="0" b="3810"/>
          <wp:wrapNone/>
          <wp:docPr id="4" name="Grafik 4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070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A6AAF" w14:textId="2FC72900" w:rsidR="00B13FAD" w:rsidRDefault="003F14D7">
    <w:pPr>
      <w:pStyle w:val="Kopfzeile"/>
    </w:pPr>
    <w:r>
      <w:rPr>
        <w:noProof/>
      </w:rPr>
      <w:drawing>
        <wp:anchor distT="0" distB="0" distL="114300" distR="114300" simplePos="0" relativeHeight="251680768" behindDoc="1" locked="1" layoutInCell="1" allowOverlap="1" wp14:anchorId="00670E62" wp14:editId="4D75EF92">
          <wp:simplePos x="0" y="0"/>
          <wp:positionH relativeFrom="page">
            <wp:posOffset>-4445</wp:posOffset>
          </wp:positionH>
          <wp:positionV relativeFrom="page">
            <wp:posOffset>-12065</wp:posOffset>
          </wp:positionV>
          <wp:extent cx="7566025" cy="10702290"/>
          <wp:effectExtent l="0" t="0" r="0" b="3810"/>
          <wp:wrapNone/>
          <wp:docPr id="2" name="Grafik 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070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54EAFB86"/>
    <w:styleLink w:val="SBVListeRom1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2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3" w15:restartNumberingAfterBreak="0">
    <w:nsid w:val="0E086A3C"/>
    <w:multiLevelType w:val="hybridMultilevel"/>
    <w:tmpl w:val="AB7E99B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F3865"/>
    <w:multiLevelType w:val="multilevel"/>
    <w:tmpl w:val="6CE6114A"/>
    <w:styleLink w:val="SBVListeRom"/>
    <w:lvl w:ilvl="0">
      <w:start w:val="1"/>
      <w:numFmt w:val="upperRoman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A573B2"/>
    <w:multiLevelType w:val="hybridMultilevel"/>
    <w:tmpl w:val="A69AEEE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7" w15:restartNumberingAfterBreak="0">
    <w:nsid w:val="33B728A1"/>
    <w:multiLevelType w:val="multilevel"/>
    <w:tmpl w:val="7600583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5BB2E1F"/>
    <w:multiLevelType w:val="multilevel"/>
    <w:tmpl w:val="6CE6114A"/>
    <w:numStyleLink w:val="SBVListeRom"/>
  </w:abstractNum>
  <w:abstractNum w:abstractNumId="10" w15:restartNumberingAfterBreak="0">
    <w:nsid w:val="55D16CD7"/>
    <w:multiLevelType w:val="hybridMultilevel"/>
    <w:tmpl w:val="8BF8304A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7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7A"/>
    <w:rsid w:val="00000A91"/>
    <w:rsid w:val="00001E2A"/>
    <w:rsid w:val="00004FA0"/>
    <w:rsid w:val="00010B3E"/>
    <w:rsid w:val="00030918"/>
    <w:rsid w:val="000449D2"/>
    <w:rsid w:val="0004724D"/>
    <w:rsid w:val="00052FD9"/>
    <w:rsid w:val="000634B0"/>
    <w:rsid w:val="00067667"/>
    <w:rsid w:val="00071EB6"/>
    <w:rsid w:val="000725FF"/>
    <w:rsid w:val="0007358F"/>
    <w:rsid w:val="00075C79"/>
    <w:rsid w:val="00076255"/>
    <w:rsid w:val="00077138"/>
    <w:rsid w:val="00081659"/>
    <w:rsid w:val="00082147"/>
    <w:rsid w:val="00084419"/>
    <w:rsid w:val="00085646"/>
    <w:rsid w:val="000A36A2"/>
    <w:rsid w:val="000A648F"/>
    <w:rsid w:val="000A6D47"/>
    <w:rsid w:val="000B5F24"/>
    <w:rsid w:val="000C0DDD"/>
    <w:rsid w:val="000C4637"/>
    <w:rsid w:val="000C4F2F"/>
    <w:rsid w:val="000C7C64"/>
    <w:rsid w:val="000D63D9"/>
    <w:rsid w:val="000E0292"/>
    <w:rsid w:val="000E04C8"/>
    <w:rsid w:val="000E5965"/>
    <w:rsid w:val="0010103B"/>
    <w:rsid w:val="00102258"/>
    <w:rsid w:val="00103CB9"/>
    <w:rsid w:val="00104DA4"/>
    <w:rsid w:val="00113E33"/>
    <w:rsid w:val="00122F5C"/>
    <w:rsid w:val="0013294E"/>
    <w:rsid w:val="001340FF"/>
    <w:rsid w:val="0014420F"/>
    <w:rsid w:val="00145B1A"/>
    <w:rsid w:val="0015173A"/>
    <w:rsid w:val="0015550B"/>
    <w:rsid w:val="00156FBA"/>
    <w:rsid w:val="001653C1"/>
    <w:rsid w:val="00170E2C"/>
    <w:rsid w:val="0018362C"/>
    <w:rsid w:val="00184E1E"/>
    <w:rsid w:val="001947A4"/>
    <w:rsid w:val="001956E2"/>
    <w:rsid w:val="001A68DD"/>
    <w:rsid w:val="001B2E98"/>
    <w:rsid w:val="001B3605"/>
    <w:rsid w:val="001B526A"/>
    <w:rsid w:val="001B5E82"/>
    <w:rsid w:val="001B772A"/>
    <w:rsid w:val="001C0038"/>
    <w:rsid w:val="001C435C"/>
    <w:rsid w:val="001D4457"/>
    <w:rsid w:val="001D6A47"/>
    <w:rsid w:val="001E1322"/>
    <w:rsid w:val="001E25EA"/>
    <w:rsid w:val="001E641E"/>
    <w:rsid w:val="00201ED2"/>
    <w:rsid w:val="00202CCC"/>
    <w:rsid w:val="00203D15"/>
    <w:rsid w:val="00204560"/>
    <w:rsid w:val="00210678"/>
    <w:rsid w:val="0021178D"/>
    <w:rsid w:val="00216305"/>
    <w:rsid w:val="002212FC"/>
    <w:rsid w:val="00221AB9"/>
    <w:rsid w:val="002229A4"/>
    <w:rsid w:val="00222B49"/>
    <w:rsid w:val="00226958"/>
    <w:rsid w:val="00230DBA"/>
    <w:rsid w:val="00236017"/>
    <w:rsid w:val="0024190B"/>
    <w:rsid w:val="00246554"/>
    <w:rsid w:val="00247AE3"/>
    <w:rsid w:val="002554FC"/>
    <w:rsid w:val="00257F7A"/>
    <w:rsid w:val="00260A16"/>
    <w:rsid w:val="00263CA8"/>
    <w:rsid w:val="002664AB"/>
    <w:rsid w:val="0027621D"/>
    <w:rsid w:val="002934AE"/>
    <w:rsid w:val="00294FB3"/>
    <w:rsid w:val="002A4229"/>
    <w:rsid w:val="002A4E4D"/>
    <w:rsid w:val="002B0824"/>
    <w:rsid w:val="002B2031"/>
    <w:rsid w:val="002C2EC3"/>
    <w:rsid w:val="002C54BE"/>
    <w:rsid w:val="002D05BE"/>
    <w:rsid w:val="002E7AB7"/>
    <w:rsid w:val="002F0222"/>
    <w:rsid w:val="002F123A"/>
    <w:rsid w:val="002F57E4"/>
    <w:rsid w:val="002F62A9"/>
    <w:rsid w:val="003027E8"/>
    <w:rsid w:val="00315C61"/>
    <w:rsid w:val="00316A47"/>
    <w:rsid w:val="003224D0"/>
    <w:rsid w:val="00324664"/>
    <w:rsid w:val="00351529"/>
    <w:rsid w:val="00360469"/>
    <w:rsid w:val="00365EF9"/>
    <w:rsid w:val="00371D2D"/>
    <w:rsid w:val="0037575A"/>
    <w:rsid w:val="00377B27"/>
    <w:rsid w:val="00385958"/>
    <w:rsid w:val="00385D67"/>
    <w:rsid w:val="0039255C"/>
    <w:rsid w:val="00394999"/>
    <w:rsid w:val="00397CF6"/>
    <w:rsid w:val="003A0D39"/>
    <w:rsid w:val="003A57CD"/>
    <w:rsid w:val="003A757C"/>
    <w:rsid w:val="003C0A44"/>
    <w:rsid w:val="003C374C"/>
    <w:rsid w:val="003C377F"/>
    <w:rsid w:val="003D396F"/>
    <w:rsid w:val="003D7DE4"/>
    <w:rsid w:val="003F14D7"/>
    <w:rsid w:val="003F17FB"/>
    <w:rsid w:val="003F72B9"/>
    <w:rsid w:val="0040789F"/>
    <w:rsid w:val="00411C54"/>
    <w:rsid w:val="00414B6C"/>
    <w:rsid w:val="004153E2"/>
    <w:rsid w:val="004176B6"/>
    <w:rsid w:val="00423A5A"/>
    <w:rsid w:val="0042521C"/>
    <w:rsid w:val="00425B2A"/>
    <w:rsid w:val="004322EA"/>
    <w:rsid w:val="004341A9"/>
    <w:rsid w:val="00450CD3"/>
    <w:rsid w:val="00452746"/>
    <w:rsid w:val="004552D1"/>
    <w:rsid w:val="0045608E"/>
    <w:rsid w:val="00475030"/>
    <w:rsid w:val="004776BE"/>
    <w:rsid w:val="004851D4"/>
    <w:rsid w:val="004853A9"/>
    <w:rsid w:val="0049254F"/>
    <w:rsid w:val="00492B3D"/>
    <w:rsid w:val="00493376"/>
    <w:rsid w:val="004967A9"/>
    <w:rsid w:val="004A0CA4"/>
    <w:rsid w:val="004B1B64"/>
    <w:rsid w:val="004B258F"/>
    <w:rsid w:val="004B271A"/>
    <w:rsid w:val="004C1983"/>
    <w:rsid w:val="004C386E"/>
    <w:rsid w:val="004D0ACD"/>
    <w:rsid w:val="004D0CB0"/>
    <w:rsid w:val="004D5920"/>
    <w:rsid w:val="004E358F"/>
    <w:rsid w:val="004F6EA1"/>
    <w:rsid w:val="0050364F"/>
    <w:rsid w:val="005073CB"/>
    <w:rsid w:val="00510216"/>
    <w:rsid w:val="005162AF"/>
    <w:rsid w:val="005237E9"/>
    <w:rsid w:val="00530894"/>
    <w:rsid w:val="00543E98"/>
    <w:rsid w:val="0054420C"/>
    <w:rsid w:val="00545E38"/>
    <w:rsid w:val="00547198"/>
    <w:rsid w:val="00550F73"/>
    <w:rsid w:val="0056277D"/>
    <w:rsid w:val="005641C1"/>
    <w:rsid w:val="005670FD"/>
    <w:rsid w:val="00576CFC"/>
    <w:rsid w:val="00581C0E"/>
    <w:rsid w:val="00583414"/>
    <w:rsid w:val="00583D29"/>
    <w:rsid w:val="005852C7"/>
    <w:rsid w:val="00586D64"/>
    <w:rsid w:val="0059007A"/>
    <w:rsid w:val="00591D88"/>
    <w:rsid w:val="005D3223"/>
    <w:rsid w:val="005F13D3"/>
    <w:rsid w:val="005F52AB"/>
    <w:rsid w:val="006001A1"/>
    <w:rsid w:val="00605535"/>
    <w:rsid w:val="006169D5"/>
    <w:rsid w:val="00620C15"/>
    <w:rsid w:val="00627565"/>
    <w:rsid w:val="0063074B"/>
    <w:rsid w:val="006344B0"/>
    <w:rsid w:val="006344E6"/>
    <w:rsid w:val="00640916"/>
    <w:rsid w:val="00641529"/>
    <w:rsid w:val="00642B62"/>
    <w:rsid w:val="00644F96"/>
    <w:rsid w:val="00645E5A"/>
    <w:rsid w:val="006468F3"/>
    <w:rsid w:val="00660B93"/>
    <w:rsid w:val="00660C55"/>
    <w:rsid w:val="0066198B"/>
    <w:rsid w:val="00664726"/>
    <w:rsid w:val="00670226"/>
    <w:rsid w:val="00676174"/>
    <w:rsid w:val="00684D9C"/>
    <w:rsid w:val="00690FDF"/>
    <w:rsid w:val="006A76BB"/>
    <w:rsid w:val="006B7D7C"/>
    <w:rsid w:val="006C18B0"/>
    <w:rsid w:val="006C44AC"/>
    <w:rsid w:val="006D49A4"/>
    <w:rsid w:val="006E0C71"/>
    <w:rsid w:val="006E60E3"/>
    <w:rsid w:val="006E7DFC"/>
    <w:rsid w:val="006F098D"/>
    <w:rsid w:val="006F1601"/>
    <w:rsid w:val="006F327B"/>
    <w:rsid w:val="006F35FB"/>
    <w:rsid w:val="006F3A53"/>
    <w:rsid w:val="006F4662"/>
    <w:rsid w:val="006F7679"/>
    <w:rsid w:val="0070083F"/>
    <w:rsid w:val="007010ED"/>
    <w:rsid w:val="0070135A"/>
    <w:rsid w:val="00706026"/>
    <w:rsid w:val="00714060"/>
    <w:rsid w:val="00722297"/>
    <w:rsid w:val="00722BAE"/>
    <w:rsid w:val="007315D0"/>
    <w:rsid w:val="007511C6"/>
    <w:rsid w:val="00752F0F"/>
    <w:rsid w:val="00755482"/>
    <w:rsid w:val="00757AF3"/>
    <w:rsid w:val="00763ABE"/>
    <w:rsid w:val="007641A4"/>
    <w:rsid w:val="00770201"/>
    <w:rsid w:val="007725D0"/>
    <w:rsid w:val="0077282F"/>
    <w:rsid w:val="00773060"/>
    <w:rsid w:val="007854D5"/>
    <w:rsid w:val="007931DE"/>
    <w:rsid w:val="007969E7"/>
    <w:rsid w:val="007A0A9B"/>
    <w:rsid w:val="007A1481"/>
    <w:rsid w:val="007A48F5"/>
    <w:rsid w:val="007B06FE"/>
    <w:rsid w:val="007B0C9C"/>
    <w:rsid w:val="007B3E5D"/>
    <w:rsid w:val="007B41FF"/>
    <w:rsid w:val="007B60A6"/>
    <w:rsid w:val="007B78D5"/>
    <w:rsid w:val="007C3AE8"/>
    <w:rsid w:val="007C6239"/>
    <w:rsid w:val="007C630C"/>
    <w:rsid w:val="007C692D"/>
    <w:rsid w:val="007D2B0A"/>
    <w:rsid w:val="007D55FF"/>
    <w:rsid w:val="007E3822"/>
    <w:rsid w:val="008000C1"/>
    <w:rsid w:val="008101C8"/>
    <w:rsid w:val="00814584"/>
    <w:rsid w:val="00821AEA"/>
    <w:rsid w:val="008258E5"/>
    <w:rsid w:val="00836F7A"/>
    <w:rsid w:val="00845C8B"/>
    <w:rsid w:val="00851822"/>
    <w:rsid w:val="008622B2"/>
    <w:rsid w:val="00864CFD"/>
    <w:rsid w:val="008708E7"/>
    <w:rsid w:val="00873E18"/>
    <w:rsid w:val="0087700F"/>
    <w:rsid w:val="00883B59"/>
    <w:rsid w:val="00883DE3"/>
    <w:rsid w:val="00890021"/>
    <w:rsid w:val="00897898"/>
    <w:rsid w:val="008A0FE3"/>
    <w:rsid w:val="008A41A3"/>
    <w:rsid w:val="008A45F8"/>
    <w:rsid w:val="008A67E3"/>
    <w:rsid w:val="008B1493"/>
    <w:rsid w:val="008C2656"/>
    <w:rsid w:val="008D08BE"/>
    <w:rsid w:val="008D3296"/>
    <w:rsid w:val="008F3BA8"/>
    <w:rsid w:val="00901F85"/>
    <w:rsid w:val="009227B0"/>
    <w:rsid w:val="00940680"/>
    <w:rsid w:val="0094332A"/>
    <w:rsid w:val="00946B02"/>
    <w:rsid w:val="0095140F"/>
    <w:rsid w:val="00952C4E"/>
    <w:rsid w:val="0096523E"/>
    <w:rsid w:val="00965AD3"/>
    <w:rsid w:val="009738C1"/>
    <w:rsid w:val="00974FC6"/>
    <w:rsid w:val="00980B04"/>
    <w:rsid w:val="00981EB6"/>
    <w:rsid w:val="00986F27"/>
    <w:rsid w:val="00994B7B"/>
    <w:rsid w:val="00997B3E"/>
    <w:rsid w:val="009A3C28"/>
    <w:rsid w:val="009A3F3F"/>
    <w:rsid w:val="009A44D9"/>
    <w:rsid w:val="009B0B22"/>
    <w:rsid w:val="009D143C"/>
    <w:rsid w:val="009D19D5"/>
    <w:rsid w:val="009E013E"/>
    <w:rsid w:val="009E1994"/>
    <w:rsid w:val="009E438E"/>
    <w:rsid w:val="009E5963"/>
    <w:rsid w:val="009E5DE9"/>
    <w:rsid w:val="009F1224"/>
    <w:rsid w:val="00A00BB8"/>
    <w:rsid w:val="00A04615"/>
    <w:rsid w:val="00A15C45"/>
    <w:rsid w:val="00A27928"/>
    <w:rsid w:val="00A3530E"/>
    <w:rsid w:val="00A42ABE"/>
    <w:rsid w:val="00A4365C"/>
    <w:rsid w:val="00A52CF6"/>
    <w:rsid w:val="00A65CDD"/>
    <w:rsid w:val="00A67BC8"/>
    <w:rsid w:val="00A72611"/>
    <w:rsid w:val="00A94B70"/>
    <w:rsid w:val="00AA045C"/>
    <w:rsid w:val="00AA2640"/>
    <w:rsid w:val="00AB65E1"/>
    <w:rsid w:val="00AC1699"/>
    <w:rsid w:val="00AD0A14"/>
    <w:rsid w:val="00AD22EF"/>
    <w:rsid w:val="00AD7527"/>
    <w:rsid w:val="00AE5B9F"/>
    <w:rsid w:val="00AE6DFB"/>
    <w:rsid w:val="00AE79D4"/>
    <w:rsid w:val="00AF5200"/>
    <w:rsid w:val="00AF654C"/>
    <w:rsid w:val="00B060A5"/>
    <w:rsid w:val="00B0701E"/>
    <w:rsid w:val="00B10867"/>
    <w:rsid w:val="00B11D5A"/>
    <w:rsid w:val="00B13FAD"/>
    <w:rsid w:val="00B16734"/>
    <w:rsid w:val="00B25DEF"/>
    <w:rsid w:val="00B37806"/>
    <w:rsid w:val="00B474DC"/>
    <w:rsid w:val="00B53E91"/>
    <w:rsid w:val="00B55035"/>
    <w:rsid w:val="00B71D23"/>
    <w:rsid w:val="00B821BF"/>
    <w:rsid w:val="00B83194"/>
    <w:rsid w:val="00BA5EEC"/>
    <w:rsid w:val="00BC26E4"/>
    <w:rsid w:val="00BD2959"/>
    <w:rsid w:val="00BE77DE"/>
    <w:rsid w:val="00BF0200"/>
    <w:rsid w:val="00C0321F"/>
    <w:rsid w:val="00C103FC"/>
    <w:rsid w:val="00C13CC3"/>
    <w:rsid w:val="00C24DA4"/>
    <w:rsid w:val="00C263B3"/>
    <w:rsid w:val="00C26445"/>
    <w:rsid w:val="00C2682C"/>
    <w:rsid w:val="00C31EDC"/>
    <w:rsid w:val="00C36064"/>
    <w:rsid w:val="00C55960"/>
    <w:rsid w:val="00C627C3"/>
    <w:rsid w:val="00C66A32"/>
    <w:rsid w:val="00C73422"/>
    <w:rsid w:val="00C834BF"/>
    <w:rsid w:val="00C93714"/>
    <w:rsid w:val="00C96704"/>
    <w:rsid w:val="00CA0B2E"/>
    <w:rsid w:val="00CA443F"/>
    <w:rsid w:val="00CB5F71"/>
    <w:rsid w:val="00CB6BDC"/>
    <w:rsid w:val="00CC4715"/>
    <w:rsid w:val="00CD5564"/>
    <w:rsid w:val="00CE1E60"/>
    <w:rsid w:val="00CE3F2A"/>
    <w:rsid w:val="00CF661E"/>
    <w:rsid w:val="00D12660"/>
    <w:rsid w:val="00D3463D"/>
    <w:rsid w:val="00D55D6E"/>
    <w:rsid w:val="00D66449"/>
    <w:rsid w:val="00D7213B"/>
    <w:rsid w:val="00D72FB4"/>
    <w:rsid w:val="00D76AEF"/>
    <w:rsid w:val="00D81531"/>
    <w:rsid w:val="00D865C3"/>
    <w:rsid w:val="00D9059F"/>
    <w:rsid w:val="00DA179C"/>
    <w:rsid w:val="00DA36B0"/>
    <w:rsid w:val="00DA5CC2"/>
    <w:rsid w:val="00DD2C2E"/>
    <w:rsid w:val="00DD3DC4"/>
    <w:rsid w:val="00DD579E"/>
    <w:rsid w:val="00DD6D3B"/>
    <w:rsid w:val="00DF5326"/>
    <w:rsid w:val="00DF677B"/>
    <w:rsid w:val="00E050B6"/>
    <w:rsid w:val="00E15C83"/>
    <w:rsid w:val="00E2065A"/>
    <w:rsid w:val="00E2192A"/>
    <w:rsid w:val="00E258DF"/>
    <w:rsid w:val="00E32D64"/>
    <w:rsid w:val="00E37515"/>
    <w:rsid w:val="00E51B82"/>
    <w:rsid w:val="00E53A67"/>
    <w:rsid w:val="00E65B44"/>
    <w:rsid w:val="00E66132"/>
    <w:rsid w:val="00E66E62"/>
    <w:rsid w:val="00E672B1"/>
    <w:rsid w:val="00E70292"/>
    <w:rsid w:val="00E73F98"/>
    <w:rsid w:val="00E81821"/>
    <w:rsid w:val="00E826A2"/>
    <w:rsid w:val="00E85E24"/>
    <w:rsid w:val="00E876C5"/>
    <w:rsid w:val="00EA192C"/>
    <w:rsid w:val="00EA53DE"/>
    <w:rsid w:val="00EA6F1D"/>
    <w:rsid w:val="00EA7632"/>
    <w:rsid w:val="00EB37D8"/>
    <w:rsid w:val="00EC3325"/>
    <w:rsid w:val="00EC3A7D"/>
    <w:rsid w:val="00EC782A"/>
    <w:rsid w:val="00ED44AC"/>
    <w:rsid w:val="00EE3E2C"/>
    <w:rsid w:val="00EE6B2A"/>
    <w:rsid w:val="00EF1820"/>
    <w:rsid w:val="00EF2C90"/>
    <w:rsid w:val="00F10A6D"/>
    <w:rsid w:val="00F1183E"/>
    <w:rsid w:val="00F12BBA"/>
    <w:rsid w:val="00F135D6"/>
    <w:rsid w:val="00F15946"/>
    <w:rsid w:val="00F15E7B"/>
    <w:rsid w:val="00F22F4F"/>
    <w:rsid w:val="00F2426A"/>
    <w:rsid w:val="00F251A6"/>
    <w:rsid w:val="00F253A8"/>
    <w:rsid w:val="00F25C26"/>
    <w:rsid w:val="00F4199A"/>
    <w:rsid w:val="00F50DC6"/>
    <w:rsid w:val="00F51674"/>
    <w:rsid w:val="00F55EA9"/>
    <w:rsid w:val="00F55EC7"/>
    <w:rsid w:val="00F57443"/>
    <w:rsid w:val="00F62151"/>
    <w:rsid w:val="00F6658A"/>
    <w:rsid w:val="00F707A1"/>
    <w:rsid w:val="00F7743C"/>
    <w:rsid w:val="00F80468"/>
    <w:rsid w:val="00F85E16"/>
    <w:rsid w:val="00F91F4B"/>
    <w:rsid w:val="00FA02FF"/>
    <w:rsid w:val="00FA0D87"/>
    <w:rsid w:val="00FA4D30"/>
    <w:rsid w:val="00FB0897"/>
    <w:rsid w:val="00FB26B7"/>
    <w:rsid w:val="00FB33D7"/>
    <w:rsid w:val="00FB370C"/>
    <w:rsid w:val="00FB6B29"/>
    <w:rsid w:val="00FB7851"/>
    <w:rsid w:val="00FC08CD"/>
    <w:rsid w:val="00FD5ABE"/>
    <w:rsid w:val="00FE0E2A"/>
    <w:rsid w:val="00FE4F41"/>
    <w:rsid w:val="00FE5087"/>
    <w:rsid w:val="00FE6337"/>
    <w:rsid w:val="00FF413F"/>
    <w:rsid w:val="00FF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28C207"/>
  <w15:chartTrackingRefBased/>
  <w15:docId w15:val="{99568753-18D0-4B41-BF53-0A81C2AE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4CFD"/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8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8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8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9B0B22"/>
    <w:pPr>
      <w:keepNext/>
      <w:keepLines/>
      <w:numPr>
        <w:ilvl w:val="3"/>
        <w:numId w:val="8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spacing w:before="260" w:line="240" w:lineRule="auto"/>
      <w:ind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13F"/>
    <w:pPr>
      <w:keepNext/>
      <w:keepLines/>
      <w:numPr>
        <w:ilvl w:val="4"/>
        <w:numId w:val="8"/>
      </w:numPr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13F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13F"/>
    <w:pPr>
      <w:keepNext/>
      <w:keepLines/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13F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CB6BDC"/>
    <w:pPr>
      <w:numPr>
        <w:ilvl w:val="0"/>
        <w:numId w:val="0"/>
      </w:numPr>
      <w:tabs>
        <w:tab w:val="left" w:pos="1038"/>
      </w:tabs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077138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7138"/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138"/>
    <w:pPr>
      <w:numPr>
        <w:ilvl w:val="1"/>
      </w:numPr>
      <w:spacing w:before="160" w:line="240" w:lineRule="auto"/>
      <w:contextualSpacing/>
    </w:pPr>
    <w:rPr>
      <w:rFonts w:ascii="Arial" w:eastAsiaTheme="minorEastAsia" w:hAnsi="Arial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138"/>
    <w:rPr>
      <w:rFonts w:ascii="Arial" w:eastAsiaTheme="minorEastAsia" w:hAnsi="Arial"/>
      <w:color w:val="000000"/>
      <w:sz w:val="40"/>
      <w:szCs w:val="22"/>
    </w:rPr>
  </w:style>
  <w:style w:type="numbering" w:customStyle="1" w:styleId="SBVAufz">
    <w:name w:val="SBV_Aufz"/>
    <w:uiPriority w:val="99"/>
    <w:rsid w:val="00F251A6"/>
    <w:pPr>
      <w:numPr>
        <w:numId w:val="2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2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2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2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13F"/>
    <w:pPr>
      <w:tabs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13F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13F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13F"/>
    <w:pPr>
      <w:numPr>
        <w:numId w:val="4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9B0B22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13F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13F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13F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13F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3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13F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6A76BB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paragraph" w:customStyle="1" w:styleId="StandardmitEinzug">
    <w:name w:val="Standard mit Einzug"/>
    <w:basedOn w:val="Standard"/>
    <w:qFormat/>
    <w:rsid w:val="00EC3A7D"/>
    <w:pPr>
      <w:ind w:left="454"/>
    </w:pPr>
  </w:style>
  <w:style w:type="numbering" w:customStyle="1" w:styleId="SBVListeRom">
    <w:name w:val="SBV_Liste_Rom"/>
    <w:uiPriority w:val="99"/>
    <w:rsid w:val="00EC3A7D"/>
    <w:pPr>
      <w:numPr>
        <w:numId w:val="6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9B0B22"/>
    <w:pPr>
      <w:numPr>
        <w:ilvl w:val="5"/>
        <w:numId w:val="8"/>
      </w:numPr>
      <w:spacing w:before="260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CB6BDC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15C61"/>
    <w:rPr>
      <w:color w:val="605E5C"/>
      <w:shd w:val="clear" w:color="auto" w:fill="E1DFDD"/>
    </w:rPr>
  </w:style>
  <w:style w:type="paragraph" w:styleId="KeinLeerraum">
    <w:name w:val="No Spacing"/>
    <w:link w:val="KeinLeerraumZchn"/>
    <w:uiPriority w:val="1"/>
    <w:qFormat/>
    <w:rsid w:val="0010103B"/>
    <w:pPr>
      <w:spacing w:line="240" w:lineRule="auto"/>
    </w:pPr>
    <w:rPr>
      <w:rFonts w:eastAsiaTheme="minorEastAsia"/>
      <w:sz w:val="22"/>
      <w:szCs w:val="22"/>
      <w:lang w:eastAsia="de-CH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10103B"/>
    <w:rPr>
      <w:rFonts w:eastAsiaTheme="minorEastAsia"/>
      <w:sz w:val="22"/>
      <w:szCs w:val="22"/>
      <w:lang w:eastAsia="de-CH"/>
    </w:rPr>
  </w:style>
  <w:style w:type="numbering" w:customStyle="1" w:styleId="SBVListeRom1">
    <w:name w:val="SBV_Liste_Rom1"/>
    <w:uiPriority w:val="99"/>
    <w:rsid w:val="0023601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3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bv.local\dfs\group\SBV-GS\Vorlagen\Vorlagen%20SBV%20DE\Brief_DE.dotm" TargetMode="External"/></Relationship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3949EBB75344995BC9F807D7AF9B1" ma:contentTypeVersion="12" ma:contentTypeDescription="Create a new document." ma:contentTypeScope="" ma:versionID="3061d5168ac5d6647a82eeaf973aa61d">
  <xsd:schema xmlns:xsd="http://www.w3.org/2001/XMLSchema" xmlns:xs="http://www.w3.org/2001/XMLSchema" xmlns:p="http://schemas.microsoft.com/office/2006/metadata/properties" xmlns:ns2="fe4f4f17-b69f-4ff4-b57e-ab6e69a9e8b6" xmlns:ns3="dcef51fe-ec52-4801-892e-33d311d959a6" targetNamespace="http://schemas.microsoft.com/office/2006/metadata/properties" ma:root="true" ma:fieldsID="62d41ad726669395ceabb7cb09162ca1" ns2:_="" ns3:_="">
    <xsd:import namespace="fe4f4f17-b69f-4ff4-b57e-ab6e69a9e8b6"/>
    <xsd:import namespace="dcef51fe-ec52-4801-892e-33d311d95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f4f17-b69f-4ff4-b57e-ab6e69a9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f51fe-ec52-4801-892e-33d311d95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ef51fe-ec52-4801-892e-33d311d959a6">
      <UserInfo>
        <DisplayName>Bigler Joel</DisplayName>
        <AccountId>13</AccountId>
        <AccountType/>
      </UserInfo>
      <UserInfo>
        <DisplayName>Gürsoy Vildan Aynur</DisplayName>
        <AccountId>14</AccountId>
        <AccountType/>
      </UserInfo>
    </SharedWithUsers>
    <MediaLengthInSeconds xmlns="fe4f4f17-b69f-4ff4-b57e-ab6e69a9e8b6" xsi:nil="true"/>
  </documentManagement>
</p:properties>
</file>

<file path=customXml/itemProps1.xml><?xml version="1.0" encoding="utf-8"?>
<ds:datastoreItem xmlns:ds="http://schemas.openxmlformats.org/officeDocument/2006/customXml" ds:itemID="{AC83C03A-4B86-457F-BB92-97EE7ACE76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99C12A-830D-4FA0-8984-7B4C0E41F105}"/>
</file>

<file path=customXml/itemProps3.xml><?xml version="1.0" encoding="utf-8"?>
<ds:datastoreItem xmlns:ds="http://schemas.openxmlformats.org/officeDocument/2006/customXml" ds:itemID="{6920977D-3032-4EA0-82E9-D02835857550}"/>
</file>

<file path=customXml/itemProps4.xml><?xml version="1.0" encoding="utf-8"?>
<ds:datastoreItem xmlns:ds="http://schemas.openxmlformats.org/officeDocument/2006/customXml" ds:itemID="{777EB86D-C130-4596-8157-A36468EA813C}"/>
</file>

<file path=docProps/app.xml><?xml version="1.0" encoding="utf-8"?>
<Properties xmlns="http://schemas.openxmlformats.org/officeDocument/2006/extended-properties" xmlns:vt="http://schemas.openxmlformats.org/officeDocument/2006/docPropsVTypes">
  <Template>Brief_DE.dotm</Template>
  <TotalTime>0</TotalTime>
  <Pages>6</Pages>
  <Words>1180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Vorname Name</dc:creator>
  <cp:keywords/>
  <dc:description/>
  <cp:lastModifiedBy>Gürsoy Vildan Aynur</cp:lastModifiedBy>
  <cp:revision>140</cp:revision>
  <cp:lastPrinted>2019-12-20T08:16:00Z</cp:lastPrinted>
  <dcterms:created xsi:type="dcterms:W3CDTF">2021-08-02T13:39:00Z</dcterms:created>
  <dcterms:modified xsi:type="dcterms:W3CDTF">2022-01-04T10:38:00Z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0x0101005CE3949EBB75344995BC9F807D7AF9B1</vt:lpwstr>
  </property>
  <property fmtid="{D5CDD505-2E9C-101B-9397-08002B2CF9AE}" pid="3" name="Order">
    <vt:r8>63100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