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79052859"/>
        <w:docPartObj>
          <w:docPartGallery w:val="Cover Pages"/>
          <w:docPartUnique/>
        </w:docPartObj>
      </w:sdtPr>
      <w:sdtEndPr/>
      <w:sdtContent>
        <w:p w14:paraId="643FF7BE" w14:textId="4FE7955C" w:rsidR="0010103B" w:rsidRDefault="00202CC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79F39B38" wp14:editId="637168AE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1939925</wp:posOffset>
                    </wp:positionV>
                    <wp:extent cx="6970395" cy="640080"/>
                    <wp:effectExtent l="0" t="0" r="15875" b="11430"/>
                    <wp:wrapNone/>
                    <wp:docPr id="463" name="Rechteck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70395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46838C" w14:textId="700F2F55" w:rsidR="0010103B" w:rsidRDefault="00697A49">
                                <w:pPr>
                                  <w:pStyle w:val="KeinLeerraum"/>
                                  <w:jc w:val="right"/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  <w:alias w:val="Titel"/>
                                    <w:id w:val="-1704864950"/>
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9A3C28"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t>Abschluss-Bericht</w:t>
                                    </w:r>
                                  </w:sdtContent>
                                </w:sdt>
                                <w:r w:rsidR="008708E7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 </w:t>
                                </w:r>
                                <w:r w:rsidR="00B26075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Betreuer</w:t>
                                </w:r>
                              </w:p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90000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79F39B38" id="Rechteck 16" o:spid="_x0000_s1026" style="position:absolute;margin-left:0;margin-top:152.75pt;width:548.85pt;height:50.4pt;z-index:251700224;visibility:visible;mso-wrap-style:square;mso-width-percent:90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" o:allowincell="f" fillcolor="black [3213]" strokecolor="black [3213]" strokeweight="1.5pt">
                    <v:textbox style="mso-fit-shape-to-text:t" inset="14.4pt,,14.4pt">
                      <w:txbxContent>
                        <w:p w14:paraId="2F46838C" w14:textId="700F2F55" w:rsidR="0010103B" w:rsidRDefault="00697A49">
                          <w:pPr>
                            <w:pStyle w:val="KeinLeerraum"/>
                            <w:jc w:val="right"/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  <w:alias w:val="Titel"/>
                              <w:id w:val="-170486495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9A3C28"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t>Abschluss-Bericht</w:t>
                              </w:r>
                            </w:sdtContent>
                          </w:sdt>
                          <w:r w:rsidR="008708E7"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t xml:space="preserve"> </w:t>
                          </w:r>
                          <w:r w:rsidR="00B26075">
                            <w:rPr>
                              <w:color w:val="FFFFFF" w:themeColor="background1"/>
                              <w:sz w:val="72"/>
                              <w:szCs w:val="72"/>
                            </w:rPr>
                            <w:t>Betreuer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14:paraId="3CF7A53C" w14:textId="0259DA5E" w:rsidR="0010103B" w:rsidRDefault="00840E12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24448" behindDoc="0" locked="0" layoutInCell="1" allowOverlap="1" wp14:anchorId="579C9EAB" wp14:editId="5B7133D5">
                    <wp:simplePos x="0" y="0"/>
                    <wp:positionH relativeFrom="page">
                      <wp:posOffset>4448175</wp:posOffset>
                    </wp:positionH>
                    <wp:positionV relativeFrom="page">
                      <wp:posOffset>2752725</wp:posOffset>
                    </wp:positionV>
                    <wp:extent cx="3198495" cy="7939405"/>
                    <wp:effectExtent l="0" t="0" r="1905" b="4445"/>
                    <wp:wrapNone/>
                    <wp:docPr id="453" name="Gruppe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98495" cy="7939405"/>
                              <a:chOff x="-85738" y="2676001"/>
                              <a:chExt cx="3198986" cy="8015644"/>
                            </a:xfrm>
                          </wpg:grpSpPr>
                          <wps:wsp>
                            <wps:cNvPr id="459" name="Rechteck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-85738" y="2676002"/>
                                <a:ext cx="252038" cy="8015641"/>
                              </a:xfrm>
                              <a:prstGeom prst="rect">
                                <a:avLst/>
                              </a:prstGeom>
                              <a:pattFill prst="dkVert">
                                <a:fgClr>
                                  <a:schemeClr val="accent6">
                                    <a:lumMod val="60000"/>
                                    <a:lumOff val="40000"/>
                                    <a:alpha val="80000"/>
                                  </a:schemeClr>
                                </a:fgClr>
                                <a:bgClr>
                                  <a:schemeClr val="bg1">
                                    <a:alpha val="80000"/>
                                  </a:schemeClr>
                                </a:bgClr>
                              </a:pattFill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hteck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92274" y="2676001"/>
                                <a:ext cx="3013353" cy="8015644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CFCF"/>
                              </a:solidFill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6425F8" w14:textId="0F8B44E6" w:rsidR="008622B2" w:rsidRPr="008622B2" w:rsidRDefault="008622B2" w:rsidP="008622B2">
                                  <w:pPr>
                                    <w:jc w:val="center"/>
                                    <w:rPr>
                                      <w:lang w:val="fr-CH"/>
                                    </w:rPr>
                                  </w:pPr>
                                  <w:r>
                                    <w:rPr>
                                      <w:lang w:val="fr-CH"/>
                                    </w:rPr>
                                    <w:t xml:space="preserve">                                </w:t>
                                  </w:r>
                                  <w:r w:rsidR="00377B27">
                                    <w:rPr>
                                      <w:lang w:val="fr-CH"/>
                                    </w:rPr>
                                    <w:t xml:space="preserve">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hteck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432" y="7200900"/>
                                <a:ext cx="3099816" cy="136779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Jahr"/>
                                    <w:id w:val="10123410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0C618F4C" w14:textId="77777777" w:rsidR="0010103B" w:rsidRDefault="0010103B">
                                      <w:pPr>
                                        <w:pStyle w:val="KeinLeerraum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  <w:lang w:val="de-DE"/>
                                        </w:rPr>
                                        <w:t>[Jahr]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462" name="Rechteck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6761018"/>
                                <a:ext cx="3089515" cy="283337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80000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Autor"/>
                                    <w:id w:val="1380359617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74335902" w14:textId="02CB2AA6" w:rsidR="0010103B" w:rsidRDefault="00D76AEF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>Vorname Name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Firma"/>
                                    <w:id w:val="1760174317"/>
                                    <w:showingPlcHdr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14:paraId="70EAA393" w14:textId="77777777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[Firmenname]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alias w:val="Datum"/>
                                    <w:id w:val="1724480474"/>
                                    <w:showingPlcHdr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de-DE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7492365C" w14:textId="77777777" w:rsidR="0010103B" w:rsidRDefault="0010103B">
                                      <w:pPr>
                                        <w:pStyle w:val="KeinLeerraum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lang w:val="de-DE"/>
                                        </w:rPr>
                                        <w:t>[Datum]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79C9EAB" id="Gruppe 453" o:spid="_x0000_s1027" style="position:absolute;margin-left:350.25pt;margin-top:216.75pt;width:251.85pt;height:625.15pt;z-index:251624448;mso-position-horizontal-relative:page;mso-position-vertical-relative:page" coordorigin="-857,26760" coordsize="31989,80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">
                    <v:rect id="Rechteck 459" o:spid="_x0000_s1028" alt="Light vertical" style="position:absolute;left:-857;top:26760;width:2520;height:801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" fillcolor="#e8e8e8 [1945]" stroked="f" strokecolor="white" strokeweight="1pt">
                      <v:fill r:id="rId8" o:title="" opacity="52428f" color2="white [3212]" o:opacity2="52428f" type="pattern"/>
                      <v:shadow color="#d8d8d8" offset="3pt,3pt"/>
                    </v:rect>
                    <v:rect id="Rechteck 460" o:spid="_x0000_s1029" style="position:absolute;left:922;top:26760;width:30134;height:80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" fillcolor="#cfcfcf" stroked="f" strokecolor="#d8d8d8">
                      <v:textbox>
                        <w:txbxContent>
                          <w:p w14:paraId="296425F8" w14:textId="0F8B44E6" w:rsidR="008622B2" w:rsidRPr="008622B2" w:rsidRDefault="008622B2" w:rsidP="008622B2">
                            <w:pPr>
                              <w:jc w:val="center"/>
                              <w:rPr>
                                <w:lang w:val="fr-CH"/>
                              </w:rPr>
                            </w:pPr>
                            <w:r>
                              <w:rPr>
                                <w:lang w:val="fr-CH"/>
                              </w:rPr>
                              <w:t xml:space="preserve">                                </w:t>
                            </w:r>
                            <w:r w:rsidR="00377B27">
                              <w:rPr>
                                <w:lang w:val="fr-CH"/>
                              </w:rPr>
                              <w:t xml:space="preserve">                    </w:t>
                            </w:r>
                          </w:p>
                        </w:txbxContent>
                      </v:textbox>
                    </v:rect>
                    <v:rect id="Rechteck 461" o:spid="_x0000_s1030" style="position:absolute;left:134;top:72009;width:30998;height:1367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Jahr"/>
                              <w:id w:val="10123410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0C618F4C" w14:textId="77777777" w:rsidR="0010103B" w:rsidRDefault="0010103B">
                                <w:pPr>
                                  <w:pStyle w:val="KeinLeerraum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  <w:lang w:val="de-DE"/>
                                  </w:rPr>
                                  <w:t>[Jahr]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hteck 9" o:spid="_x0000_s1031" style="position:absolute;top:67610;width:30895;height:2833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" filled="f" stroked="f" strokecolor="white" strokeweight="1pt">
                      <v:fill opacity="52428f"/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Autor"/>
                              <w:id w:val="1380359617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14:paraId="74335902" w14:textId="02CB2AA6" w:rsidR="0010103B" w:rsidRDefault="00D76AEF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</w:rPr>
                                  <w:t>Vorname Name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Firma"/>
                              <w:id w:val="1760174317"/>
                              <w:showingPlcHdr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14:paraId="70EAA393" w14:textId="77777777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[Firmenname]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olor w:val="FFFFFF" w:themeColor="background1"/>
                              </w:rPr>
                              <w:alias w:val="Datum"/>
                              <w:id w:val="1724480474"/>
                              <w:showingPlcHdr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>
                                <w:dateFormat w:val="d.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7492365C" w14:textId="77777777" w:rsidR="0010103B" w:rsidRDefault="0010103B">
                                <w:pPr>
                                  <w:pStyle w:val="KeinLeerraum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lang w:val="de-DE"/>
                                  </w:rPr>
                                  <w:t>[Datum]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  <w:r w:rsidR="00B53E91">
            <w:rPr>
              <w:noProof/>
            </w:rPr>
            <w:drawing>
              <wp:anchor distT="0" distB="0" distL="114300" distR="114300" simplePos="0" relativeHeight="251661312" behindDoc="0" locked="0" layoutInCell="0" allowOverlap="1" wp14:anchorId="5B3C8D28" wp14:editId="76673B5B">
                <wp:simplePos x="0" y="0"/>
                <wp:positionH relativeFrom="page">
                  <wp:posOffset>1990725</wp:posOffset>
                </wp:positionH>
                <wp:positionV relativeFrom="page">
                  <wp:posOffset>2752725</wp:posOffset>
                </wp:positionV>
                <wp:extent cx="5553710" cy="3702685"/>
                <wp:effectExtent l="0" t="0" r="8890" b="0"/>
                <wp:wrapNone/>
                <wp:docPr id="464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4" name="Bild 1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3710" cy="3702685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10103B">
            <w:br w:type="page"/>
          </w:r>
        </w:p>
      </w:sdtContent>
    </w:sdt>
    <w:p w14:paraId="0BA6B640" w14:textId="01882230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bookmarkStart w:id="0" w:name="_Toc27744122"/>
      <w:r>
        <w:rPr>
          <w:rFonts w:ascii="Arial" w:eastAsiaTheme="majorEastAsia" w:hAnsi="Arial" w:cstheme="majorBidi"/>
          <w:b/>
          <w:iCs/>
          <w:noProof/>
          <w:color w:val="FFFFFF"/>
        </w:rPr>
        <w:lastRenderedPageBreak/>
        <w:t>EINLEITUNG</w:t>
      </w:r>
    </w:p>
    <w:bookmarkEnd w:id="0"/>
    <w:p w14:paraId="15AA638F" w14:textId="35260DB0" w:rsidR="00236017" w:rsidRPr="00236017" w:rsidRDefault="0030005D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Personalien</w:t>
      </w:r>
      <w:r w:rsidR="00FC7F95">
        <w:rPr>
          <w:rFonts w:ascii="Arial" w:eastAsiaTheme="majorEastAsia" w:hAnsi="Arial" w:cstheme="majorBidi"/>
          <w:b/>
          <w:iCs/>
          <w:color w:val="FFFFFF"/>
        </w:rPr>
        <w:t xml:space="preserve"> / Motivation / Erwartungen Firma</w:t>
      </w:r>
    </w:p>
    <w:p w14:paraId="658FE30F" w14:textId="1D8C9A33" w:rsidR="00DD2C2E" w:rsidRDefault="00483B0D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bookmarkStart w:id="1" w:name="_Toc27744169"/>
      <w:bookmarkStart w:id="2" w:name="_Toc27744185"/>
      <w:r>
        <w:rPr>
          <w:rFonts w:ascii="Arial" w:eastAsiaTheme="majorEastAsia" w:hAnsi="Arial" w:cstheme="majorBidi"/>
          <w:b/>
        </w:rPr>
        <w:t>Personalien de</w:t>
      </w:r>
      <w:r w:rsidR="001531EB">
        <w:rPr>
          <w:rFonts w:ascii="Arial" w:eastAsiaTheme="majorEastAsia" w:hAnsi="Arial" w:cstheme="majorBidi"/>
          <w:b/>
        </w:rPr>
        <w:t>r/des</w:t>
      </w:r>
      <w:r>
        <w:rPr>
          <w:rFonts w:ascii="Arial" w:eastAsiaTheme="majorEastAsia" w:hAnsi="Arial" w:cstheme="majorBidi"/>
          <w:b/>
        </w:rPr>
        <w:t xml:space="preserve"> </w:t>
      </w:r>
      <w:r w:rsidR="001531EB">
        <w:rPr>
          <w:rFonts w:ascii="Arial" w:eastAsiaTheme="majorEastAsia" w:hAnsi="Arial" w:cstheme="majorBidi"/>
          <w:b/>
        </w:rPr>
        <w:t>Lernenden</w:t>
      </w:r>
    </w:p>
    <w:p w14:paraId="145B5E5E" w14:textId="5195D398" w:rsidR="00DD2C2E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Wie ist der Vorname, Name</w:t>
      </w:r>
      <w:r w:rsidR="00AE5B9F">
        <w:t xml:space="preserve">? </w:t>
      </w:r>
    </w:p>
    <w:p w14:paraId="4F296E20" w14:textId="0E8731F2" w:rsidR="00AE5B9F" w:rsidRPr="008A0FE3" w:rsidRDefault="0030005D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>Wie alt ist d</w:t>
      </w:r>
      <w:r w:rsidR="001531EB">
        <w:t>ie/d</w:t>
      </w:r>
      <w:r>
        <w:t xml:space="preserve">er </w:t>
      </w:r>
      <w:r w:rsidR="001531EB">
        <w:t>Lernende</w:t>
      </w:r>
      <w:r w:rsidR="00DF677B">
        <w:t>?</w:t>
      </w:r>
    </w:p>
    <w:p w14:paraId="5CC34CEC" w14:textId="5461AB9B" w:rsidR="00AE5B9F" w:rsidRDefault="00FC7F95" w:rsidP="007A0A9B">
      <w:pPr>
        <w:pStyle w:val="Listenabsatz"/>
        <w:numPr>
          <w:ilvl w:val="0"/>
          <w:numId w:val="12"/>
        </w:numPr>
        <w:spacing w:line="240" w:lineRule="auto"/>
      </w:pPr>
      <w:r>
        <w:t xml:space="preserve">Welche Schule und Klasse besucht </w:t>
      </w:r>
      <w:r w:rsidR="001531EB">
        <w:t>sie/er</w:t>
      </w:r>
      <w:r w:rsidR="00AE5B9F">
        <w:t>?</w:t>
      </w:r>
    </w:p>
    <w:p w14:paraId="40EBB929" w14:textId="5B5F6654" w:rsidR="00AE5B9F" w:rsidRDefault="00AE5B9F" w:rsidP="007A0A9B">
      <w:pPr>
        <w:pStyle w:val="Listenabsatz"/>
        <w:numPr>
          <w:ilvl w:val="0"/>
          <w:numId w:val="12"/>
        </w:numPr>
        <w:spacing w:line="240" w:lineRule="auto"/>
      </w:pPr>
      <w:r>
        <w:t>In welchem</w:t>
      </w:r>
      <w:r w:rsidR="00CA09B4">
        <w:t xml:space="preserve"> B</w:t>
      </w:r>
      <w:r>
        <w:t xml:space="preserve">ereich </w:t>
      </w:r>
      <w:r w:rsidR="001A7D2C">
        <w:t>wurde</w:t>
      </w:r>
      <w:r w:rsidR="006A22B0">
        <w:t xml:space="preserve"> </w:t>
      </w:r>
      <w:r w:rsidR="00D55D6E">
        <w:t>die Schnupperlehre</w:t>
      </w:r>
      <w:r w:rsidR="00CA09B4">
        <w:t xml:space="preserve"> absolviert</w:t>
      </w:r>
      <w:r>
        <w:t xml:space="preserve">? (z.B. </w:t>
      </w:r>
      <w:r w:rsidR="00763ABE">
        <w:t xml:space="preserve">im Hochbau </w:t>
      </w:r>
      <w:r w:rsidR="008B1493">
        <w:t>als Maurer</w:t>
      </w:r>
      <w:r>
        <w:t>)</w:t>
      </w:r>
    </w:p>
    <w:p w14:paraId="06677437" w14:textId="3EB6BFFA" w:rsidR="00FA4D30" w:rsidRDefault="00FA4D30" w:rsidP="00FA4D30">
      <w:pPr>
        <w:spacing w:line="240" w:lineRule="auto"/>
      </w:pPr>
    </w:p>
    <w:p w14:paraId="6A10F222" w14:textId="4A0D3406" w:rsidR="00D865C3" w:rsidRPr="002E7AB7" w:rsidRDefault="00F6658A" w:rsidP="00D865C3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="00D865C3" w:rsidRPr="002E7AB7">
        <w:rPr>
          <w:b/>
          <w:bCs/>
          <w:sz w:val="24"/>
          <w:szCs w:val="24"/>
        </w:rPr>
        <w:t xml:space="preserve"> </w:t>
      </w:r>
      <w:r w:rsidR="00D865C3" w:rsidRPr="002E7AB7">
        <w:rPr>
          <w:b/>
          <w:bCs/>
          <w:sz w:val="24"/>
          <w:szCs w:val="24"/>
        </w:rPr>
        <w:tab/>
      </w:r>
    </w:p>
    <w:p w14:paraId="2725F9DD" w14:textId="296A6D7C" w:rsidR="00D865C3" w:rsidRPr="002E7AB7" w:rsidRDefault="00D865C3" w:rsidP="00D865C3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 w:rsidR="00F6658A">
        <w:rPr>
          <w:sz w:val="24"/>
          <w:szCs w:val="24"/>
        </w:rPr>
        <w:t>_________________</w:t>
      </w:r>
    </w:p>
    <w:p w14:paraId="76EF6242" w14:textId="59256BDD" w:rsidR="00D865C3" w:rsidRDefault="00D865C3" w:rsidP="00D865C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 w:rsidR="00F6658A">
        <w:rPr>
          <w:sz w:val="24"/>
          <w:szCs w:val="24"/>
        </w:rPr>
        <w:t>_________________</w:t>
      </w:r>
    </w:p>
    <w:p w14:paraId="780D826F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3951E61E" w14:textId="77777777" w:rsidR="00D3463D" w:rsidRPr="002E7AB7" w:rsidRDefault="00D3463D" w:rsidP="00D3463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bookmarkEnd w:id="1"/>
    <w:bookmarkEnd w:id="2"/>
    <w:p w14:paraId="638C8675" w14:textId="273E1170" w:rsidR="00AE5B9F" w:rsidRPr="00AE5B9F" w:rsidRDefault="00AE5B9F" w:rsidP="00414B6C">
      <w:pPr>
        <w:pStyle w:val="berschrift5"/>
      </w:pPr>
      <w:r>
        <w:t>Motivation</w:t>
      </w:r>
      <w:r w:rsidR="00766D60">
        <w:t xml:space="preserve"> de</w:t>
      </w:r>
      <w:r w:rsidR="001A7D2C">
        <w:t>r/des</w:t>
      </w:r>
      <w:r w:rsidR="00766D60">
        <w:t xml:space="preserve"> </w:t>
      </w:r>
      <w:r w:rsidR="001A7D2C">
        <w:t>Lernenden</w:t>
      </w:r>
    </w:p>
    <w:p w14:paraId="210F1F7B" w14:textId="6BBC1110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>Wie war die Motivation und das Interesse</w:t>
      </w:r>
      <w:r w:rsidR="00AE5B9F">
        <w:t xml:space="preserve">? </w:t>
      </w:r>
    </w:p>
    <w:p w14:paraId="5C377784" w14:textId="5C7045D2" w:rsidR="00AE5B9F" w:rsidRDefault="002036EE" w:rsidP="007A0A9B">
      <w:pPr>
        <w:pStyle w:val="Listenabsatz"/>
        <w:numPr>
          <w:ilvl w:val="0"/>
          <w:numId w:val="13"/>
        </w:numPr>
        <w:spacing w:line="240" w:lineRule="auto"/>
      </w:pPr>
      <w:r>
        <w:t>Wie war das Auftreten und das Benehmen</w:t>
      </w:r>
      <w:r w:rsidR="00C24DA4">
        <w:t>?</w:t>
      </w:r>
    </w:p>
    <w:p w14:paraId="4E48D315" w14:textId="13D49850" w:rsidR="00A67BC8" w:rsidRDefault="00A67BC8" w:rsidP="00A67BC8">
      <w:pPr>
        <w:spacing w:line="240" w:lineRule="auto"/>
      </w:pPr>
    </w:p>
    <w:p w14:paraId="74E1C47B" w14:textId="77777777" w:rsidR="00A67BC8" w:rsidRPr="002E7AB7" w:rsidRDefault="00A67BC8" w:rsidP="00A67BC8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143BA43D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F186DE2" w14:textId="77777777" w:rsidR="00A67BC8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73C5A0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155CF93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40913F1" w14:textId="77777777" w:rsidR="00A67BC8" w:rsidRPr="002E7AB7" w:rsidRDefault="00A67BC8" w:rsidP="00A67BC8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F6B9E9A" w14:textId="01BA3490" w:rsidR="00F74704" w:rsidRPr="006A0A35" w:rsidRDefault="00A67BC8" w:rsidP="00CE24C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477CAF1" w14:textId="16CB09E2" w:rsidR="00AE5B9F" w:rsidRPr="00AE5B9F" w:rsidRDefault="00F74704" w:rsidP="00414B6C">
      <w:pPr>
        <w:pStyle w:val="berschrift5"/>
      </w:pPr>
      <w:r>
        <w:t>Unsere</w:t>
      </w:r>
      <w:r w:rsidR="00AE5B9F">
        <w:t xml:space="preserve"> Erwartungen</w:t>
      </w:r>
    </w:p>
    <w:p w14:paraId="22B14F20" w14:textId="509BC572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>Was waren konkret unsere Erwartungen an d</w:t>
      </w:r>
      <w:r w:rsidR="00DA4A8C">
        <w:t>ie/d</w:t>
      </w:r>
      <w:r>
        <w:t xml:space="preserve">en </w:t>
      </w:r>
      <w:r w:rsidR="00DA4A8C">
        <w:t>Lernenden</w:t>
      </w:r>
      <w:r w:rsidR="00AE5B9F">
        <w:t xml:space="preserve">? </w:t>
      </w:r>
    </w:p>
    <w:p w14:paraId="073554B9" w14:textId="1FD418C2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Inwieweit hat </w:t>
      </w:r>
      <w:r w:rsidR="00DA4A8C">
        <w:t>die/</w:t>
      </w:r>
      <w:r>
        <w:t xml:space="preserve">der </w:t>
      </w:r>
      <w:r w:rsidR="00DA4A8C">
        <w:t>Lernende</w:t>
      </w:r>
      <w:r>
        <w:t xml:space="preserve"> diese erfüllt</w:t>
      </w:r>
      <w:r w:rsidR="00640916">
        <w:t>?</w:t>
      </w:r>
    </w:p>
    <w:p w14:paraId="23FFE55F" w14:textId="1A905429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Was hat </w:t>
      </w:r>
      <w:r w:rsidR="00152F62">
        <w:t>die/</w:t>
      </w:r>
      <w:r>
        <w:t xml:space="preserve">der </w:t>
      </w:r>
      <w:r w:rsidR="00152F62">
        <w:t>Lernende</w:t>
      </w:r>
      <w:r>
        <w:t xml:space="preserve"> besonders gut gemacht</w:t>
      </w:r>
      <w:r w:rsidR="00640916">
        <w:t>?</w:t>
      </w:r>
    </w:p>
    <w:p w14:paraId="46A6ACBD" w14:textId="6AD5056A" w:rsidR="00AE5B9F" w:rsidRDefault="007D6A0D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Was hat </w:t>
      </w:r>
      <w:r w:rsidR="001C399B">
        <w:t>unserer Meinung nach noch Optimierungspotenzial</w:t>
      </w:r>
      <w:r w:rsidR="00591D88">
        <w:t>?</w:t>
      </w:r>
    </w:p>
    <w:p w14:paraId="60276B1B" w14:textId="070B1254" w:rsidR="008D08BE" w:rsidRDefault="008D08BE" w:rsidP="008D08BE">
      <w:pPr>
        <w:spacing w:line="240" w:lineRule="auto"/>
      </w:pPr>
    </w:p>
    <w:p w14:paraId="575E7B7F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5EB489E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F1C64A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F4E117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0FFED6C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27CEB1D" w14:textId="3A998422" w:rsidR="00236017" w:rsidRPr="00236017" w:rsidRDefault="0040789F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lastRenderedPageBreak/>
        <w:t>HAUPTTEIL</w:t>
      </w:r>
    </w:p>
    <w:p w14:paraId="3EF7B7DC" w14:textId="191965C2" w:rsidR="00230DBA" w:rsidRPr="00236017" w:rsidRDefault="006A5644" w:rsidP="007A0A9B">
      <w:pPr>
        <w:keepNext/>
        <w:keepLines/>
        <w:numPr>
          <w:ilvl w:val="3"/>
          <w:numId w:val="8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Beurteilung Arbeitsinhalt</w:t>
      </w:r>
    </w:p>
    <w:p w14:paraId="20440AFC" w14:textId="704696AA" w:rsidR="00230DBA" w:rsidRDefault="007D55FF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Aufgabenbereiche</w:t>
      </w:r>
    </w:p>
    <w:p w14:paraId="6D6623CF" w14:textId="2D00D9A9" w:rsidR="00230DBA" w:rsidRPr="008A0FE3" w:rsidRDefault="00342F2A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War </w:t>
      </w:r>
      <w:r w:rsidR="006F2E38">
        <w:t>die</w:t>
      </w:r>
      <w:r w:rsidR="00113EF1">
        <w:t>/der</w:t>
      </w:r>
      <w:r w:rsidR="006F2E38">
        <w:t xml:space="preserve"> </w:t>
      </w:r>
      <w:r w:rsidR="00113EF1">
        <w:t>Lernende</w:t>
      </w:r>
      <w:r>
        <w:t xml:space="preserve"> handwerklich geschickt?</w:t>
      </w:r>
    </w:p>
    <w:p w14:paraId="0278BA3C" w14:textId="53801288" w:rsidR="00230DBA" w:rsidRPr="008A0FE3" w:rsidRDefault="00501AF0" w:rsidP="007A0A9B">
      <w:pPr>
        <w:pStyle w:val="Listenabsatz"/>
        <w:keepNext/>
        <w:keepLines/>
        <w:numPr>
          <w:ilvl w:val="0"/>
          <w:numId w:val="12"/>
        </w:numPr>
        <w:tabs>
          <w:tab w:val="left" w:pos="1038"/>
        </w:tabs>
        <w:spacing w:line="240" w:lineRule="auto"/>
        <w:outlineLvl w:val="4"/>
        <w:rPr>
          <w:rFonts w:ascii="Arial" w:eastAsiaTheme="majorEastAsia" w:hAnsi="Arial" w:cstheme="majorBidi"/>
          <w:b/>
        </w:rPr>
      </w:pPr>
      <w:r>
        <w:t xml:space="preserve">Hat </w:t>
      </w:r>
      <w:r w:rsidR="007B6B22">
        <w:t>die/der Lernende</w:t>
      </w:r>
      <w:r>
        <w:t xml:space="preserve"> Eigeninitiative und Selbstständigkeit bewiesen?</w:t>
      </w:r>
    </w:p>
    <w:p w14:paraId="6C8D30FD" w14:textId="3A9823B6" w:rsidR="00230DBA" w:rsidRDefault="00501AF0" w:rsidP="007A0A9B">
      <w:pPr>
        <w:pStyle w:val="Listenabsatz"/>
        <w:numPr>
          <w:ilvl w:val="0"/>
          <w:numId w:val="12"/>
        </w:numPr>
        <w:spacing w:line="240" w:lineRule="auto"/>
      </w:pPr>
      <w:r>
        <w:t xml:space="preserve">Wie war die Arbeitsqualität </w:t>
      </w:r>
      <w:r w:rsidR="007B6B22">
        <w:t>der/des Lernenden</w:t>
      </w:r>
      <w:r w:rsidR="007725D0">
        <w:t>?</w:t>
      </w:r>
    </w:p>
    <w:p w14:paraId="4901D19D" w14:textId="53BC44E7" w:rsidR="00230DBA" w:rsidRDefault="000E2097" w:rsidP="007A0A9B">
      <w:pPr>
        <w:pStyle w:val="Listenabsatz"/>
        <w:numPr>
          <w:ilvl w:val="0"/>
          <w:numId w:val="12"/>
        </w:numPr>
        <w:spacing w:line="240" w:lineRule="auto"/>
      </w:pPr>
      <w:r>
        <w:t xml:space="preserve">Wie ist die Auffassungsgabe </w:t>
      </w:r>
      <w:r w:rsidR="00472F2E">
        <w:t>der/des Lernenden</w:t>
      </w:r>
      <w:r w:rsidR="00411C54">
        <w:t>?</w:t>
      </w:r>
    </w:p>
    <w:p w14:paraId="17EC39CD" w14:textId="74096374" w:rsidR="008D08BE" w:rsidRDefault="008D08BE" w:rsidP="008D08BE">
      <w:pPr>
        <w:spacing w:line="240" w:lineRule="auto"/>
      </w:pPr>
    </w:p>
    <w:p w14:paraId="5E02D844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2E2F9427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25361C6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3DADF52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EB5FFF6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72982E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65D34F12" w14:textId="38DD67E3" w:rsidR="00230DBA" w:rsidRPr="00AE5B9F" w:rsidRDefault="007B41FF" w:rsidP="00230DBA">
      <w:pPr>
        <w:pStyle w:val="berschrift5"/>
      </w:pPr>
      <w:r>
        <w:t>Arbeitsbedingungen</w:t>
      </w:r>
    </w:p>
    <w:p w14:paraId="768D59FA" w14:textId="2BCB2AC6" w:rsidR="00230DBA" w:rsidRDefault="00B95E91" w:rsidP="007A0A9B">
      <w:pPr>
        <w:pStyle w:val="Listenabsatz"/>
        <w:numPr>
          <w:ilvl w:val="0"/>
          <w:numId w:val="14"/>
        </w:numPr>
        <w:spacing w:line="240" w:lineRule="auto"/>
      </w:pPr>
      <w:r>
        <w:t>War d</w:t>
      </w:r>
      <w:r w:rsidR="00BD16C9">
        <w:t>ie/der Lernende</w:t>
      </w:r>
      <w:r>
        <w:t xml:space="preserve"> pünktlich und </w:t>
      </w:r>
      <w:r w:rsidR="001D4B78">
        <w:t>zuverlässig</w:t>
      </w:r>
      <w:r w:rsidR="007B41FF">
        <w:t>?</w:t>
      </w:r>
      <w:r w:rsidR="00230DBA">
        <w:t xml:space="preserve"> </w:t>
      </w:r>
    </w:p>
    <w:p w14:paraId="27C1B000" w14:textId="5D639DEE" w:rsidR="00230DBA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Ist </w:t>
      </w:r>
      <w:r w:rsidR="00943A98">
        <w:t>die/der Lernende</w:t>
      </w:r>
      <w:r>
        <w:t xml:space="preserve"> belastbar</w:t>
      </w:r>
      <w:r w:rsidR="004E358F">
        <w:t>?</w:t>
      </w:r>
    </w:p>
    <w:p w14:paraId="5C3C5859" w14:textId="2B49787B" w:rsidR="00230DBA" w:rsidRDefault="00974FC6" w:rsidP="007A0A9B">
      <w:pPr>
        <w:pStyle w:val="Listenabsatz"/>
        <w:numPr>
          <w:ilvl w:val="0"/>
          <w:numId w:val="14"/>
        </w:numPr>
        <w:spacing w:line="240" w:lineRule="auto"/>
      </w:pPr>
      <w:r>
        <w:t>Gab es Besonderheiten</w:t>
      </w:r>
      <w:r w:rsidR="00230DBA">
        <w:t>?</w:t>
      </w:r>
    </w:p>
    <w:p w14:paraId="3C9FD0CA" w14:textId="747534E5" w:rsidR="008D08BE" w:rsidRDefault="008D08BE" w:rsidP="008D08BE">
      <w:pPr>
        <w:spacing w:line="240" w:lineRule="auto"/>
      </w:pPr>
    </w:p>
    <w:p w14:paraId="4069874E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2B788A03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A53644A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C3B447E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8BF9F45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3A4DD988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755C46D" w14:textId="653DAC78" w:rsidR="0063074B" w:rsidRPr="00AE5B9F" w:rsidRDefault="003027E8" w:rsidP="0063074B">
      <w:pPr>
        <w:pStyle w:val="berschrift5"/>
      </w:pPr>
      <w:r>
        <w:t>Tagesbericht</w:t>
      </w:r>
    </w:p>
    <w:p w14:paraId="305D8262" w14:textId="20F73937" w:rsidR="0063074B" w:rsidRDefault="007D1FFF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Wie </w:t>
      </w:r>
      <w:r w:rsidR="00423B34">
        <w:t xml:space="preserve">war das Teamverhalten und die Hilfsbereitschaft </w:t>
      </w:r>
      <w:r w:rsidR="00943A98">
        <w:t>der/</w:t>
      </w:r>
      <w:r w:rsidR="00423B34">
        <w:t xml:space="preserve">des </w:t>
      </w:r>
      <w:r w:rsidR="00943A98">
        <w:t>Lernenden</w:t>
      </w:r>
      <w:r w:rsidR="00423B34">
        <w:t>?</w:t>
      </w:r>
    </w:p>
    <w:p w14:paraId="5C3FF4EF" w14:textId="77777777" w:rsidR="00D606B5" w:rsidRPr="00D606B5" w:rsidRDefault="00D606B5" w:rsidP="00D606B5">
      <w:pPr>
        <w:pStyle w:val="Listenabsatz"/>
        <w:numPr>
          <w:ilvl w:val="0"/>
          <w:numId w:val="14"/>
        </w:numPr>
      </w:pPr>
      <w:r w:rsidRPr="00D606B5">
        <w:t>Wie war die Kommunikationsfähigkeit gegenüber Baustellenmitarbeitern und Betreuern?</w:t>
      </w:r>
    </w:p>
    <w:p w14:paraId="7278C374" w14:textId="140E6282" w:rsidR="00890021" w:rsidRDefault="00890021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>Gab es Abweichungen zum Programm</w:t>
      </w:r>
      <w:r w:rsidR="00DA36B0">
        <w:t>? Wenn ja, welche und warum?</w:t>
      </w:r>
    </w:p>
    <w:p w14:paraId="06E5C509" w14:textId="55CADB1F" w:rsidR="00D81AB0" w:rsidRDefault="007E5910" w:rsidP="007A0A9B">
      <w:pPr>
        <w:pStyle w:val="Listenabsatz"/>
        <w:numPr>
          <w:ilvl w:val="0"/>
          <w:numId w:val="14"/>
        </w:numPr>
        <w:tabs>
          <w:tab w:val="left" w:pos="1038"/>
        </w:tabs>
        <w:spacing w:line="240" w:lineRule="auto"/>
      </w:pPr>
      <w:r>
        <w:t xml:space="preserve">Wie ist das 360°-Feedback über </w:t>
      </w:r>
      <w:r w:rsidR="00753F9E">
        <w:t>der/</w:t>
      </w:r>
      <w:r>
        <w:t xml:space="preserve">den </w:t>
      </w:r>
      <w:r w:rsidR="00753F9E">
        <w:t>Lernenden</w:t>
      </w:r>
      <w:r>
        <w:t>?</w:t>
      </w:r>
    </w:p>
    <w:p w14:paraId="39B923B8" w14:textId="2D42FC34" w:rsidR="008D08BE" w:rsidRDefault="008D08BE" w:rsidP="008D08BE">
      <w:pPr>
        <w:tabs>
          <w:tab w:val="left" w:pos="1038"/>
        </w:tabs>
        <w:spacing w:line="240" w:lineRule="auto"/>
      </w:pPr>
    </w:p>
    <w:p w14:paraId="0422C1EB" w14:textId="77777777" w:rsidR="008D08BE" w:rsidRPr="002E7AB7" w:rsidRDefault="008D08BE" w:rsidP="008D08BE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4476120A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09ECFEB" w14:textId="77777777" w:rsidR="008D08BE" w:rsidRDefault="008D08BE" w:rsidP="008D08B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679B2C61" w14:textId="77777777" w:rsidR="008D08BE" w:rsidRPr="002E7AB7" w:rsidRDefault="008D08BE" w:rsidP="008D08BE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4F5CC49A" w14:textId="4B265C36" w:rsidR="00236017" w:rsidRPr="00236017" w:rsidRDefault="00547198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lastRenderedPageBreak/>
        <w:t>SCHLUSS</w:t>
      </w:r>
    </w:p>
    <w:p w14:paraId="34EF315F" w14:textId="498B45DC" w:rsidR="00236017" w:rsidRPr="00236017" w:rsidRDefault="00A72611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Das Wichtigste in Kürze</w:t>
      </w:r>
    </w:p>
    <w:p w14:paraId="402DFB07" w14:textId="6FF86D1C" w:rsidR="00E85E24" w:rsidRDefault="00545E38" w:rsidP="007A0A9B">
      <w:pPr>
        <w:keepNext/>
        <w:keepLines/>
        <w:numPr>
          <w:ilvl w:val="4"/>
          <w:numId w:val="8"/>
        </w:numPr>
        <w:tabs>
          <w:tab w:val="num" w:pos="360"/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Kurze Zusammenfassung</w:t>
      </w:r>
    </w:p>
    <w:p w14:paraId="0CE6B119" w14:textId="706A555B" w:rsidR="00104DA4" w:rsidRDefault="00E27E03" w:rsidP="007A0A9B">
      <w:pPr>
        <w:pStyle w:val="Listenabsatz"/>
        <w:numPr>
          <w:ilvl w:val="0"/>
          <w:numId w:val="12"/>
        </w:numPr>
      </w:pPr>
      <w:r>
        <w:t xml:space="preserve">Wie hat sich </w:t>
      </w:r>
      <w:r w:rsidR="00753F9E">
        <w:t>die/</w:t>
      </w:r>
      <w:r>
        <w:t xml:space="preserve">der </w:t>
      </w:r>
      <w:r w:rsidR="00753F9E">
        <w:t>Lernende</w:t>
      </w:r>
      <w:r>
        <w:t xml:space="preserve"> im Allgemeinen gemacht</w:t>
      </w:r>
      <w:r w:rsidR="00B10867">
        <w:t>?</w:t>
      </w:r>
    </w:p>
    <w:p w14:paraId="5D999CDA" w14:textId="091E961D" w:rsidR="00104DA4" w:rsidRDefault="00E27E03" w:rsidP="007A0A9B">
      <w:pPr>
        <w:pStyle w:val="Listenabsatz"/>
        <w:numPr>
          <w:ilvl w:val="0"/>
          <w:numId w:val="12"/>
        </w:numPr>
      </w:pPr>
      <w:r>
        <w:t>Sind w</w:t>
      </w:r>
      <w:r w:rsidR="00D9585D">
        <w:t xml:space="preserve">ir bereit, </w:t>
      </w:r>
      <w:r w:rsidR="00753F9E">
        <w:t>ihr/ihm</w:t>
      </w:r>
      <w:r w:rsidR="00D9585D">
        <w:t xml:space="preserve"> eine Lehrstelle anzubieten?</w:t>
      </w:r>
    </w:p>
    <w:p w14:paraId="38B11E36" w14:textId="20EFA53D" w:rsidR="00104DA4" w:rsidRDefault="00246554" w:rsidP="007A0A9B">
      <w:pPr>
        <w:pStyle w:val="Listenabsatz"/>
        <w:numPr>
          <w:ilvl w:val="0"/>
          <w:numId w:val="12"/>
        </w:numPr>
      </w:pPr>
      <w:r>
        <w:t xml:space="preserve">Was hat </w:t>
      </w:r>
      <w:r w:rsidR="00D9585D">
        <w:t>uns</w:t>
      </w:r>
      <w:r>
        <w:t xml:space="preserve"> besonders beeindruckt, beschäftigt?</w:t>
      </w:r>
    </w:p>
    <w:p w14:paraId="438339D6" w14:textId="56668571" w:rsidR="00E65B44" w:rsidRDefault="00E65B44" w:rsidP="00E65B44"/>
    <w:p w14:paraId="2234F371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646C0087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1E5D2A04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7218F4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5D83717C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A9FC185" w14:textId="5A6D72D4" w:rsidR="00E85E24" w:rsidRPr="00AE5B9F" w:rsidRDefault="00770201" w:rsidP="00E85E24">
      <w:pPr>
        <w:pStyle w:val="berschrift5"/>
      </w:pPr>
      <w:r>
        <w:t>Reflexion der Schnupperlehre</w:t>
      </w:r>
    </w:p>
    <w:p w14:paraId="4DCFD891" w14:textId="4D72C2A6" w:rsidR="00E85E24" w:rsidRDefault="00770201" w:rsidP="007A0A9B">
      <w:pPr>
        <w:pStyle w:val="Listenabsatz"/>
        <w:numPr>
          <w:ilvl w:val="0"/>
          <w:numId w:val="14"/>
        </w:numPr>
        <w:spacing w:line="240" w:lineRule="auto"/>
      </w:pPr>
      <w:r>
        <w:t xml:space="preserve">Wurden </w:t>
      </w:r>
      <w:r w:rsidR="00F522EE">
        <w:t>unsere</w:t>
      </w:r>
      <w:r>
        <w:t xml:space="preserve"> Erwartungen erfüllt, übertroffen oder enttäuscht und wieso?</w:t>
      </w:r>
    </w:p>
    <w:p w14:paraId="5165EF91" w14:textId="43BCB1D0" w:rsidR="00E65B44" w:rsidRDefault="00E65B44" w:rsidP="00E65B44">
      <w:pPr>
        <w:tabs>
          <w:tab w:val="left" w:pos="1038"/>
        </w:tabs>
        <w:spacing w:line="240" w:lineRule="auto"/>
      </w:pPr>
    </w:p>
    <w:p w14:paraId="10B19F53" w14:textId="77777777" w:rsidR="00E65B44" w:rsidRPr="002E7AB7" w:rsidRDefault="00E65B44" w:rsidP="00E65B44">
      <w:pPr>
        <w:spacing w:line="360" w:lineRule="auto"/>
        <w:rPr>
          <w:b/>
          <w:bCs/>
          <w:sz w:val="24"/>
          <w:szCs w:val="24"/>
        </w:rPr>
      </w:pPr>
      <w:r w:rsidRPr="00A67BC8">
        <w:rPr>
          <w:b/>
          <w:bCs/>
        </w:rPr>
        <w:t>Notizen:</w:t>
      </w:r>
      <w:r w:rsidRPr="002E7AB7">
        <w:rPr>
          <w:b/>
          <w:bCs/>
          <w:sz w:val="24"/>
          <w:szCs w:val="24"/>
        </w:rPr>
        <w:t xml:space="preserve"> </w:t>
      </w:r>
      <w:r w:rsidRPr="002E7AB7">
        <w:rPr>
          <w:b/>
          <w:bCs/>
          <w:sz w:val="24"/>
          <w:szCs w:val="24"/>
        </w:rPr>
        <w:tab/>
      </w:r>
    </w:p>
    <w:p w14:paraId="0939EEC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E8AD211" w14:textId="77777777" w:rsidR="00E65B44" w:rsidRDefault="00E65B44" w:rsidP="00E65B4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7EA9945D" w14:textId="77777777" w:rsidR="00E65B44" w:rsidRPr="002E7AB7" w:rsidRDefault="00E65B44" w:rsidP="00E65B44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74B0D4C8" w14:textId="6724BD62" w:rsidR="00547198" w:rsidRPr="00236017" w:rsidRDefault="00E32D64" w:rsidP="007A0A9B">
      <w:pPr>
        <w:keepNext/>
        <w:keepLines/>
        <w:numPr>
          <w:ilvl w:val="0"/>
          <w:numId w:val="9"/>
        </w:numPr>
        <w:pBdr>
          <w:top w:val="single" w:sz="18" w:space="1" w:color="C80000"/>
          <w:left w:val="single" w:sz="48" w:space="4" w:color="C80000"/>
          <w:bottom w:val="single" w:sz="18" w:space="1" w:color="C80000"/>
          <w:right w:val="single" w:sz="48" w:space="4" w:color="C80000"/>
        </w:pBdr>
        <w:shd w:val="clear" w:color="auto" w:fill="C80000"/>
        <w:tabs>
          <w:tab w:val="left" w:pos="1038"/>
        </w:tabs>
        <w:spacing w:before="260" w:line="240" w:lineRule="auto"/>
        <w:ind w:left="227" w:right="227" w:firstLine="0"/>
        <w:outlineLvl w:val="8"/>
        <w:rPr>
          <w:rFonts w:ascii="Arial" w:eastAsiaTheme="majorEastAsia" w:hAnsi="Arial" w:cstheme="majorBidi"/>
          <w:b/>
          <w:iCs/>
          <w:noProof/>
          <w:color w:val="FFFFFF"/>
        </w:rPr>
      </w:pPr>
      <w:r>
        <w:rPr>
          <w:rFonts w:ascii="Arial" w:eastAsiaTheme="majorEastAsia" w:hAnsi="Arial" w:cstheme="majorBidi"/>
          <w:b/>
          <w:iCs/>
          <w:noProof/>
          <w:color w:val="FFFFFF"/>
        </w:rPr>
        <w:t>ANHANG</w:t>
      </w:r>
    </w:p>
    <w:p w14:paraId="3EDFF2AB" w14:textId="6DAB06DF" w:rsidR="00547198" w:rsidRPr="00236017" w:rsidRDefault="00752F0F" w:rsidP="007A0A9B">
      <w:pPr>
        <w:keepNext/>
        <w:keepLines/>
        <w:numPr>
          <w:ilvl w:val="3"/>
          <w:numId w:val="7"/>
        </w:numPr>
        <w:pBdr>
          <w:top w:val="single" w:sz="18" w:space="1" w:color="929292"/>
          <w:left w:val="single" w:sz="48" w:space="4" w:color="929292"/>
          <w:bottom w:val="single" w:sz="18" w:space="1" w:color="929292"/>
          <w:right w:val="single" w:sz="48" w:space="4" w:color="929292"/>
        </w:pBdr>
        <w:shd w:val="clear" w:color="auto" w:fill="929292"/>
        <w:tabs>
          <w:tab w:val="left" w:pos="1038"/>
        </w:tabs>
        <w:spacing w:before="260" w:line="240" w:lineRule="auto"/>
        <w:ind w:left="227" w:right="227"/>
        <w:outlineLvl w:val="3"/>
        <w:rPr>
          <w:rFonts w:ascii="Arial" w:eastAsiaTheme="majorEastAsia" w:hAnsi="Arial" w:cstheme="majorBidi"/>
          <w:b/>
          <w:iCs/>
          <w:color w:val="FFFFFF"/>
        </w:rPr>
      </w:pPr>
      <w:r>
        <w:rPr>
          <w:rFonts w:ascii="Arial" w:eastAsiaTheme="majorEastAsia" w:hAnsi="Arial" w:cstheme="majorBidi"/>
          <w:b/>
          <w:iCs/>
          <w:color w:val="FFFFFF"/>
        </w:rPr>
        <w:t>Ergänzende Unterlagen</w:t>
      </w:r>
      <w:r w:rsidR="004B271A">
        <w:rPr>
          <w:rFonts w:ascii="Arial" w:eastAsiaTheme="majorEastAsia" w:hAnsi="Arial" w:cstheme="majorBidi"/>
          <w:b/>
          <w:iCs/>
          <w:color w:val="FFFFFF"/>
        </w:rPr>
        <w:t xml:space="preserve"> und Materialien</w:t>
      </w:r>
    </w:p>
    <w:p w14:paraId="22F8539B" w14:textId="52C5146F" w:rsidR="000725FF" w:rsidRPr="00817C6C" w:rsidRDefault="006E60E3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>
        <w:rPr>
          <w:rFonts w:ascii="Arial" w:eastAsiaTheme="majorEastAsia" w:hAnsi="Arial" w:cstheme="majorBidi"/>
          <w:b/>
        </w:rPr>
        <w:t>Unterlagen</w:t>
      </w:r>
      <w:r w:rsidR="00E73F98">
        <w:rPr>
          <w:rFonts w:ascii="Arial" w:eastAsiaTheme="majorEastAsia" w:hAnsi="Arial" w:cstheme="majorBidi"/>
          <w:b/>
        </w:rPr>
        <w:t xml:space="preserve"> und Materialien</w:t>
      </w:r>
      <w:r>
        <w:rPr>
          <w:rFonts w:ascii="Arial" w:eastAsiaTheme="majorEastAsia" w:hAnsi="Arial" w:cstheme="majorBidi"/>
          <w:b/>
        </w:rPr>
        <w:t xml:space="preserve">, </w:t>
      </w:r>
      <w:r w:rsidR="00E51731">
        <w:rPr>
          <w:rFonts w:ascii="Arial" w:eastAsiaTheme="majorEastAsia" w:hAnsi="Arial" w:cstheme="majorBidi"/>
          <w:b/>
        </w:rPr>
        <w:t>welche die/</w:t>
      </w:r>
      <w:r w:rsidR="001B46F1">
        <w:rPr>
          <w:rFonts w:ascii="Arial" w:eastAsiaTheme="majorEastAsia" w:hAnsi="Arial" w:cstheme="majorBidi"/>
          <w:b/>
        </w:rPr>
        <w:t xml:space="preserve">der </w:t>
      </w:r>
      <w:r w:rsidR="00E51731">
        <w:rPr>
          <w:rFonts w:ascii="Arial" w:eastAsiaTheme="majorEastAsia" w:hAnsi="Arial" w:cstheme="majorBidi"/>
          <w:b/>
        </w:rPr>
        <w:t>Lernende</w:t>
      </w:r>
      <w:r w:rsidR="001B46F1">
        <w:rPr>
          <w:rFonts w:ascii="Arial" w:eastAsiaTheme="majorEastAsia" w:hAnsi="Arial" w:cstheme="majorBidi"/>
          <w:b/>
        </w:rPr>
        <w:t xml:space="preserve"> erhalten hat</w:t>
      </w:r>
      <w:r w:rsidR="004B271A" w:rsidRPr="000725FF">
        <w:rPr>
          <w:b/>
          <w:bCs/>
          <w:sz w:val="24"/>
          <w:szCs w:val="24"/>
        </w:rPr>
        <w:tab/>
      </w:r>
    </w:p>
    <w:p w14:paraId="2BAC2CD6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0740EB2E" w14:textId="77777777" w:rsidR="000725FF" w:rsidRDefault="000725FF" w:rsidP="000725FF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261D4B4C" w14:textId="46D7B0B4" w:rsidR="000725FF" w:rsidRPr="00817C6C" w:rsidRDefault="004B271A" w:rsidP="00817C6C">
      <w:pPr>
        <w:keepNext/>
        <w:keepLines/>
        <w:numPr>
          <w:ilvl w:val="4"/>
          <w:numId w:val="11"/>
        </w:numPr>
        <w:tabs>
          <w:tab w:val="left" w:pos="1038"/>
        </w:tabs>
        <w:spacing w:before="260"/>
        <w:outlineLvl w:val="4"/>
        <w:rPr>
          <w:rFonts w:ascii="Arial" w:eastAsiaTheme="majorEastAsia" w:hAnsi="Arial" w:cstheme="majorBidi"/>
          <w:b/>
        </w:rPr>
      </w:pPr>
      <w:r w:rsidRPr="00E73F98">
        <w:rPr>
          <w:rFonts w:ascii="Arial" w:eastAsiaTheme="majorEastAsia" w:hAnsi="Arial" w:cstheme="majorBidi"/>
          <w:b/>
        </w:rPr>
        <w:t>Unterlagen</w:t>
      </w:r>
      <w:r w:rsidR="00E73F98">
        <w:rPr>
          <w:rFonts w:ascii="Arial" w:eastAsiaTheme="majorEastAsia" w:hAnsi="Arial" w:cstheme="majorBidi"/>
          <w:b/>
        </w:rPr>
        <w:t xml:space="preserve"> und Materialien</w:t>
      </w:r>
      <w:r w:rsidRPr="00E73F98">
        <w:rPr>
          <w:rFonts w:ascii="Arial" w:eastAsiaTheme="majorEastAsia" w:hAnsi="Arial" w:cstheme="majorBidi"/>
          <w:b/>
        </w:rPr>
        <w:t xml:space="preserve">, </w:t>
      </w:r>
      <w:r w:rsidR="00E51731">
        <w:rPr>
          <w:rFonts w:ascii="Arial" w:eastAsiaTheme="majorEastAsia" w:hAnsi="Arial" w:cstheme="majorBidi"/>
          <w:b/>
        </w:rPr>
        <w:t xml:space="preserve">welche </w:t>
      </w:r>
      <w:r w:rsidRPr="00E73F98">
        <w:rPr>
          <w:rFonts w:ascii="Arial" w:eastAsiaTheme="majorEastAsia" w:hAnsi="Arial" w:cstheme="majorBidi"/>
          <w:b/>
        </w:rPr>
        <w:t>die</w:t>
      </w:r>
      <w:r w:rsidR="00537D5B">
        <w:rPr>
          <w:rFonts w:ascii="Arial" w:eastAsiaTheme="majorEastAsia" w:hAnsi="Arial" w:cstheme="majorBidi"/>
          <w:b/>
        </w:rPr>
        <w:t>/</w:t>
      </w:r>
      <w:r w:rsidR="001B46F1">
        <w:rPr>
          <w:rFonts w:ascii="Arial" w:eastAsiaTheme="majorEastAsia" w:hAnsi="Arial" w:cstheme="majorBidi"/>
          <w:b/>
        </w:rPr>
        <w:t xml:space="preserve">der </w:t>
      </w:r>
      <w:r w:rsidR="00537D5B">
        <w:rPr>
          <w:rFonts w:ascii="Arial" w:eastAsiaTheme="majorEastAsia" w:hAnsi="Arial" w:cstheme="majorBidi"/>
          <w:b/>
        </w:rPr>
        <w:t>Lernende</w:t>
      </w:r>
      <w:r w:rsidR="001B46F1">
        <w:rPr>
          <w:rFonts w:ascii="Arial" w:eastAsiaTheme="majorEastAsia" w:hAnsi="Arial" w:cstheme="majorBidi"/>
          <w:b/>
        </w:rPr>
        <w:t xml:space="preserve"> wieder abgegeben hat</w:t>
      </w:r>
    </w:p>
    <w:p w14:paraId="4CDE74F5" w14:textId="77777777" w:rsidR="000725FF" w:rsidRPr="002E7AB7" w:rsidRDefault="000725FF" w:rsidP="000725FF">
      <w:pPr>
        <w:spacing w:line="360" w:lineRule="auto"/>
        <w:rPr>
          <w:sz w:val="24"/>
          <w:szCs w:val="24"/>
        </w:rPr>
      </w:pPr>
      <w:r w:rsidRPr="002E7AB7">
        <w:rPr>
          <w:sz w:val="24"/>
          <w:szCs w:val="24"/>
        </w:rPr>
        <w:t>_______________________________________________________</w:t>
      </w:r>
      <w:r>
        <w:rPr>
          <w:sz w:val="24"/>
          <w:szCs w:val="24"/>
        </w:rPr>
        <w:t>_________________</w:t>
      </w:r>
    </w:p>
    <w:p w14:paraId="2896CD8C" w14:textId="76E0CED8" w:rsidR="00586D64" w:rsidRPr="00017FCE" w:rsidRDefault="000725FF" w:rsidP="00017FCE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_____</w:t>
      </w:r>
      <w:r w:rsidRPr="002E7AB7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_________________</w:t>
      </w:r>
    </w:p>
    <w:p w14:paraId="062F324C" w14:textId="277A4B06" w:rsidR="00EC782A" w:rsidRDefault="00EC782A" w:rsidP="00F10A6D"/>
    <w:p w14:paraId="199CE53F" w14:textId="25849CC3" w:rsidR="00FE4F41" w:rsidRPr="00492B3D" w:rsidRDefault="005F52AB" w:rsidP="007969E7">
      <w:pPr>
        <w:spacing w:line="480" w:lineRule="auto"/>
        <w:rPr>
          <w:b/>
          <w:bCs/>
        </w:rPr>
      </w:pPr>
      <w:r w:rsidRPr="00492B3D">
        <w:rPr>
          <w:b/>
          <w:bCs/>
        </w:rPr>
        <w:t>Für d</w:t>
      </w:r>
      <w:r w:rsidR="0003792C">
        <w:rPr>
          <w:b/>
          <w:bCs/>
        </w:rPr>
        <w:t>ie Firma</w:t>
      </w:r>
      <w:r w:rsidRPr="00492B3D">
        <w:rPr>
          <w:b/>
          <w:bCs/>
        </w:rPr>
        <w:t>:</w:t>
      </w:r>
    </w:p>
    <w:p w14:paraId="514C5105" w14:textId="32C01219" w:rsidR="005F52AB" w:rsidRDefault="005F52AB" w:rsidP="007969E7">
      <w:pPr>
        <w:spacing w:line="480" w:lineRule="auto"/>
      </w:pPr>
      <w:r>
        <w:t xml:space="preserve">Ort, Datum: </w:t>
      </w:r>
      <w:r w:rsidR="001D6A47">
        <w:tab/>
      </w:r>
      <w:r w:rsidR="00017FCE">
        <w:t xml:space="preserve">            </w:t>
      </w:r>
      <w:r w:rsidR="00260A16">
        <w:t>___________________________________</w:t>
      </w:r>
      <w:r w:rsidR="00FA0D87">
        <w:t>_</w:t>
      </w:r>
      <w:r w:rsidR="00260A16">
        <w:t xml:space="preserve"> </w:t>
      </w:r>
    </w:p>
    <w:p w14:paraId="447C37AA" w14:textId="196F4CE3" w:rsidR="00B55035" w:rsidRDefault="007C6239" w:rsidP="00492B3D">
      <w:pPr>
        <w:spacing w:line="480" w:lineRule="auto"/>
      </w:pPr>
      <w:r>
        <w:t>Unterschrift</w:t>
      </w:r>
      <w:r w:rsidR="00017FCE">
        <w:t xml:space="preserve"> &amp; Stempel</w:t>
      </w:r>
      <w:r>
        <w:t xml:space="preserve">: </w:t>
      </w:r>
      <w:r w:rsidR="001D6A47">
        <w:tab/>
      </w:r>
      <w:r w:rsidR="00FA0D87">
        <w:t>___________________</w:t>
      </w:r>
      <w:r>
        <w:tab/>
      </w:r>
      <w:r w:rsidR="00FA0D87">
        <w:t>________</w:t>
      </w:r>
      <w:r w:rsidR="00642B62">
        <w:softHyphen/>
      </w:r>
      <w:r w:rsidR="00642B62">
        <w:softHyphen/>
      </w:r>
      <w:r w:rsidR="00642B62">
        <w:softHyphen/>
        <w:t>________</w:t>
      </w:r>
      <w:r w:rsidR="00FA0D87">
        <w:t>_</w:t>
      </w:r>
    </w:p>
    <w:sectPr w:rsidR="00B55035" w:rsidSect="00B13FAD">
      <w:headerReference w:type="default" r:id="rId10"/>
      <w:footerReference w:type="default" r:id="rId11"/>
      <w:headerReference w:type="first" r:id="rId12"/>
      <w:pgSz w:w="11906" w:h="16838" w:code="9"/>
      <w:pgMar w:top="2948" w:right="851" w:bottom="1418" w:left="1418" w:header="851" w:footer="227" w:gutter="0"/>
      <w:pgNumType w:start="0"/>
      <w:cols w:space="283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A9A2F8" w14:textId="77777777" w:rsidR="00697A49" w:rsidRDefault="00697A49" w:rsidP="0070135A">
      <w:pPr>
        <w:spacing w:line="240" w:lineRule="auto"/>
      </w:pPr>
      <w:r>
        <w:separator/>
      </w:r>
    </w:p>
  </w:endnote>
  <w:endnote w:type="continuationSeparator" w:id="0">
    <w:p w14:paraId="7B9299C6" w14:textId="77777777" w:rsidR="00697A49" w:rsidRDefault="00697A49" w:rsidP="007013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39" w:type="dxa"/>
      <w:tblLayout w:type="fixed"/>
      <w:tblLook w:val="0600" w:firstRow="0" w:lastRow="0" w:firstColumn="0" w:lastColumn="0" w:noHBand="1" w:noVBand="1"/>
    </w:tblPr>
    <w:tblGrid>
      <w:gridCol w:w="8505"/>
      <w:gridCol w:w="1134"/>
    </w:tblGrid>
    <w:tr w:rsidR="00FE0E2A" w:rsidRPr="00FE0E2A" w14:paraId="184212DC" w14:textId="77777777" w:rsidTr="00A767FB">
      <w:trPr>
        <w:trHeight w:hRule="exact" w:val="454"/>
      </w:trPr>
      <w:tc>
        <w:tcPr>
          <w:tcW w:w="8505" w:type="dxa"/>
        </w:tcPr>
        <w:p w14:paraId="09FE73A8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rPr>
              <w:rFonts w:ascii="Arial" w:hAnsi="Arial"/>
              <w:sz w:val="16"/>
            </w:rPr>
          </w:pPr>
          <w:r w:rsidRPr="00FE0E2A">
            <w:rPr>
              <w:rFonts w:ascii="Arial" w:hAnsi="Arial"/>
              <w:sz w:val="16"/>
            </w:rPr>
            <w:t xml:space="preserve">Dokument / Thema / Datum / </w:t>
          </w:r>
          <w:proofErr w:type="spellStart"/>
          <w:r w:rsidRPr="00FE0E2A">
            <w:rPr>
              <w:rFonts w:ascii="Arial" w:hAnsi="Arial"/>
              <w:sz w:val="16"/>
            </w:rPr>
            <w:t>VerfasserIn</w:t>
          </w:r>
          <w:proofErr w:type="spellEnd"/>
        </w:p>
      </w:tc>
      <w:tc>
        <w:tcPr>
          <w:tcW w:w="1134" w:type="dxa"/>
        </w:tcPr>
        <w:p w14:paraId="01A7AA6F" w14:textId="77777777" w:rsidR="00FE0E2A" w:rsidRPr="00FE0E2A" w:rsidRDefault="00FE0E2A" w:rsidP="00FE0E2A">
          <w:pPr>
            <w:tabs>
              <w:tab w:val="left" w:pos="851"/>
            </w:tabs>
            <w:spacing w:line="220" w:lineRule="atLeast"/>
            <w:jc w:val="right"/>
            <w:rPr>
              <w:rFonts w:ascii="Arial" w:hAnsi="Arial"/>
              <w:sz w:val="16"/>
            </w:rPr>
          </w:pPr>
          <w:r w:rsidRPr="00FE0E2A">
            <w:rPr>
              <w:rFonts w:ascii="Arial" w:hAnsi="Arial"/>
              <w:sz w:val="16"/>
            </w:rPr>
            <w:t xml:space="preserve">Seite 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PAGE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Pr="00FE0E2A">
            <w:rPr>
              <w:rFonts w:ascii="Arial" w:hAnsi="Arial"/>
              <w:noProof/>
              <w:sz w:val="16"/>
            </w:rPr>
            <w:t>1</w:t>
          </w:r>
          <w:r w:rsidRPr="00FE0E2A">
            <w:rPr>
              <w:rFonts w:ascii="Arial" w:hAnsi="Arial"/>
              <w:sz w:val="16"/>
            </w:rPr>
            <w:fldChar w:fldCharType="end"/>
          </w:r>
          <w:r w:rsidRPr="00FE0E2A">
            <w:rPr>
              <w:rFonts w:ascii="Arial" w:hAnsi="Arial"/>
              <w:sz w:val="16"/>
            </w:rPr>
            <w:t>/</w:t>
          </w:r>
          <w:r w:rsidRPr="00FE0E2A">
            <w:rPr>
              <w:rFonts w:ascii="Arial" w:hAnsi="Arial"/>
              <w:sz w:val="16"/>
            </w:rPr>
            <w:fldChar w:fldCharType="begin"/>
          </w:r>
          <w:r w:rsidRPr="00FE0E2A">
            <w:rPr>
              <w:rFonts w:ascii="Arial" w:hAnsi="Arial"/>
              <w:sz w:val="16"/>
            </w:rPr>
            <w:instrText xml:space="preserve"> NUMPAGES  </w:instrText>
          </w:r>
          <w:r w:rsidRPr="00FE0E2A">
            <w:rPr>
              <w:rFonts w:ascii="Arial" w:hAnsi="Arial"/>
              <w:sz w:val="16"/>
            </w:rPr>
            <w:fldChar w:fldCharType="separate"/>
          </w:r>
          <w:r w:rsidRPr="00FE0E2A">
            <w:rPr>
              <w:rFonts w:ascii="Arial" w:hAnsi="Arial"/>
              <w:noProof/>
              <w:sz w:val="16"/>
            </w:rPr>
            <w:t>1</w:t>
          </w:r>
          <w:r w:rsidRPr="00FE0E2A">
            <w:rPr>
              <w:rFonts w:ascii="Arial" w:hAnsi="Arial"/>
              <w:noProof/>
              <w:sz w:val="16"/>
            </w:rPr>
            <w:fldChar w:fldCharType="end"/>
          </w:r>
        </w:p>
      </w:tc>
    </w:tr>
  </w:tbl>
  <w:p w14:paraId="6B0BB9C0" w14:textId="54136968" w:rsidR="00C627C3" w:rsidRPr="00E70292" w:rsidRDefault="00C627C3" w:rsidP="00E702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07E81" w14:textId="77777777" w:rsidR="00697A49" w:rsidRDefault="00697A49" w:rsidP="0070135A">
      <w:pPr>
        <w:spacing w:line="240" w:lineRule="auto"/>
      </w:pPr>
    </w:p>
  </w:footnote>
  <w:footnote w:type="continuationSeparator" w:id="0">
    <w:p w14:paraId="18CCC0CD" w14:textId="77777777" w:rsidR="00697A49" w:rsidRDefault="00697A49" w:rsidP="007013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1807" w14:textId="74FC1ECB" w:rsidR="00C627C3" w:rsidRDefault="008F28C8" w:rsidP="00C627C3">
    <w:pPr>
      <w:pStyle w:val="Kopfzeile"/>
    </w:pPr>
    <w:r>
      <w:rPr>
        <w:noProof/>
      </w:rPr>
      <w:drawing>
        <wp:anchor distT="0" distB="0" distL="114300" distR="114300" simplePos="0" relativeHeight="251663872" behindDoc="1" locked="1" layoutInCell="1" allowOverlap="1" wp14:anchorId="436AE2B0" wp14:editId="0890DE76">
          <wp:simplePos x="0" y="0"/>
          <wp:positionH relativeFrom="page">
            <wp:posOffset>-4445</wp:posOffset>
          </wp:positionH>
          <wp:positionV relativeFrom="page">
            <wp:posOffset>-2540</wp:posOffset>
          </wp:positionV>
          <wp:extent cx="7566025" cy="10702290"/>
          <wp:effectExtent l="0" t="0" r="0" b="3810"/>
          <wp:wrapNone/>
          <wp:docPr id="4" name="Grafik 4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A6AAF" w14:textId="005955F3" w:rsidR="00B13FAD" w:rsidRDefault="003B2C28">
    <w:pPr>
      <w:pStyle w:val="Kopfzeile"/>
    </w:pPr>
    <w:r>
      <w:rPr>
        <w:noProof/>
      </w:rPr>
      <w:drawing>
        <wp:anchor distT="0" distB="0" distL="114300" distR="114300" simplePos="0" relativeHeight="251661824" behindDoc="1" locked="1" layoutInCell="1" allowOverlap="1" wp14:anchorId="7B12D874" wp14:editId="6E3C6130">
          <wp:simplePos x="0" y="0"/>
          <wp:positionH relativeFrom="page">
            <wp:posOffset>-4445</wp:posOffset>
          </wp:positionH>
          <wp:positionV relativeFrom="page">
            <wp:posOffset>-12065</wp:posOffset>
          </wp:positionV>
          <wp:extent cx="7566025" cy="10702290"/>
          <wp:effectExtent l="0" t="0" r="0" b="3810"/>
          <wp:wrapNone/>
          <wp:docPr id="2" name="Grafik 2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025" cy="10702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54EAFB86"/>
    <w:styleLink w:val="SBVListeRom1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3" w15:restartNumberingAfterBreak="0">
    <w:nsid w:val="0E086A3C"/>
    <w:multiLevelType w:val="hybridMultilevel"/>
    <w:tmpl w:val="AB7E99B6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F3865"/>
    <w:multiLevelType w:val="multilevel"/>
    <w:tmpl w:val="6CE6114A"/>
    <w:styleLink w:val="SBVListeRom"/>
    <w:lvl w:ilvl="0">
      <w:start w:val="1"/>
      <w:numFmt w:val="upperRoman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5A573B2"/>
    <w:multiLevelType w:val="hybridMultilevel"/>
    <w:tmpl w:val="A69AEEE0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7" w15:restartNumberingAfterBreak="0">
    <w:nsid w:val="33B728A1"/>
    <w:multiLevelType w:val="multilevel"/>
    <w:tmpl w:val="7600583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55BB2E1F"/>
    <w:multiLevelType w:val="multilevel"/>
    <w:tmpl w:val="6CE6114A"/>
    <w:numStyleLink w:val="SBVListeRom"/>
  </w:abstractNum>
  <w:abstractNum w:abstractNumId="10" w15:restartNumberingAfterBreak="0">
    <w:nsid w:val="55D16CD7"/>
    <w:multiLevelType w:val="hybridMultilevel"/>
    <w:tmpl w:val="8BF8304A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8"/>
  </w:num>
  <w:num w:numId="5">
    <w:abstractNumId w:val="1"/>
  </w:num>
  <w:num w:numId="6">
    <w:abstractNumId w:val="4"/>
  </w:num>
  <w:num w:numId="7">
    <w:abstractNumId w:val="7"/>
  </w:num>
  <w:num w:numId="8">
    <w:abstractNumId w:val="7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3"/>
  </w:num>
  <w:num w:numId="14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07A"/>
    <w:rsid w:val="00000A91"/>
    <w:rsid w:val="00001E2A"/>
    <w:rsid w:val="00004FA0"/>
    <w:rsid w:val="00010B3E"/>
    <w:rsid w:val="00017FCE"/>
    <w:rsid w:val="00030918"/>
    <w:rsid w:val="0003792C"/>
    <w:rsid w:val="000449D2"/>
    <w:rsid w:val="0004724D"/>
    <w:rsid w:val="00052FD9"/>
    <w:rsid w:val="000634B0"/>
    <w:rsid w:val="00067667"/>
    <w:rsid w:val="00071EB6"/>
    <w:rsid w:val="000725FF"/>
    <w:rsid w:val="0007358F"/>
    <w:rsid w:val="00075C79"/>
    <w:rsid w:val="00076255"/>
    <w:rsid w:val="00077138"/>
    <w:rsid w:val="00081659"/>
    <w:rsid w:val="00082147"/>
    <w:rsid w:val="00084419"/>
    <w:rsid w:val="00085646"/>
    <w:rsid w:val="000A36A2"/>
    <w:rsid w:val="000A648F"/>
    <w:rsid w:val="000A6D47"/>
    <w:rsid w:val="000B5F24"/>
    <w:rsid w:val="000C0DDD"/>
    <w:rsid w:val="000C4637"/>
    <w:rsid w:val="000C4F2F"/>
    <w:rsid w:val="000C7C64"/>
    <w:rsid w:val="000E0292"/>
    <w:rsid w:val="000E04C8"/>
    <w:rsid w:val="000E2097"/>
    <w:rsid w:val="000E5965"/>
    <w:rsid w:val="0010103B"/>
    <w:rsid w:val="00102258"/>
    <w:rsid w:val="00103CB9"/>
    <w:rsid w:val="00104DA4"/>
    <w:rsid w:val="00113E33"/>
    <w:rsid w:val="00113EF1"/>
    <w:rsid w:val="00122F5C"/>
    <w:rsid w:val="0013294E"/>
    <w:rsid w:val="001340FF"/>
    <w:rsid w:val="0014420F"/>
    <w:rsid w:val="00145B1A"/>
    <w:rsid w:val="0015173A"/>
    <w:rsid w:val="00152F62"/>
    <w:rsid w:val="001531EB"/>
    <w:rsid w:val="0015550B"/>
    <w:rsid w:val="00156FBA"/>
    <w:rsid w:val="001653C1"/>
    <w:rsid w:val="00170E2C"/>
    <w:rsid w:val="0018362C"/>
    <w:rsid w:val="00184E1E"/>
    <w:rsid w:val="00184F15"/>
    <w:rsid w:val="00192B83"/>
    <w:rsid w:val="001947A4"/>
    <w:rsid w:val="001956E2"/>
    <w:rsid w:val="001A68DD"/>
    <w:rsid w:val="001A7D2C"/>
    <w:rsid w:val="001B2E98"/>
    <w:rsid w:val="001B3605"/>
    <w:rsid w:val="001B46F1"/>
    <w:rsid w:val="001B526A"/>
    <w:rsid w:val="001B5E82"/>
    <w:rsid w:val="001B772A"/>
    <w:rsid w:val="001C0038"/>
    <w:rsid w:val="001C399B"/>
    <w:rsid w:val="001C435C"/>
    <w:rsid w:val="001D4457"/>
    <w:rsid w:val="001D4B78"/>
    <w:rsid w:val="001D6A47"/>
    <w:rsid w:val="001E1322"/>
    <w:rsid w:val="001E25EA"/>
    <w:rsid w:val="001E641E"/>
    <w:rsid w:val="00201ED2"/>
    <w:rsid w:val="00202CCC"/>
    <w:rsid w:val="002036EE"/>
    <w:rsid w:val="00204560"/>
    <w:rsid w:val="00210678"/>
    <w:rsid w:val="0021178D"/>
    <w:rsid w:val="00216305"/>
    <w:rsid w:val="002212FC"/>
    <w:rsid w:val="002229A4"/>
    <w:rsid w:val="00222B49"/>
    <w:rsid w:val="00226958"/>
    <w:rsid w:val="00230DBA"/>
    <w:rsid w:val="00236017"/>
    <w:rsid w:val="0024190B"/>
    <w:rsid w:val="00246554"/>
    <w:rsid w:val="00247AE3"/>
    <w:rsid w:val="00257F7A"/>
    <w:rsid w:val="00260A16"/>
    <w:rsid w:val="00263CA8"/>
    <w:rsid w:val="002664AB"/>
    <w:rsid w:val="00266F61"/>
    <w:rsid w:val="00274F64"/>
    <w:rsid w:val="0027621D"/>
    <w:rsid w:val="002934AE"/>
    <w:rsid w:val="00294FB3"/>
    <w:rsid w:val="002A4229"/>
    <w:rsid w:val="002A4E4D"/>
    <w:rsid w:val="002B0824"/>
    <w:rsid w:val="002B2031"/>
    <w:rsid w:val="002C2EC3"/>
    <w:rsid w:val="002C54BE"/>
    <w:rsid w:val="002D05BE"/>
    <w:rsid w:val="002E7AB7"/>
    <w:rsid w:val="002F0222"/>
    <w:rsid w:val="002F123A"/>
    <w:rsid w:val="002F57E4"/>
    <w:rsid w:val="002F62A9"/>
    <w:rsid w:val="0030005D"/>
    <w:rsid w:val="003027E8"/>
    <w:rsid w:val="00315C61"/>
    <w:rsid w:val="00316A47"/>
    <w:rsid w:val="003224D0"/>
    <w:rsid w:val="00324664"/>
    <w:rsid w:val="00342F2A"/>
    <w:rsid w:val="00351529"/>
    <w:rsid w:val="00360469"/>
    <w:rsid w:val="00365EF9"/>
    <w:rsid w:val="00371D2D"/>
    <w:rsid w:val="0037575A"/>
    <w:rsid w:val="00377B27"/>
    <w:rsid w:val="00385958"/>
    <w:rsid w:val="00385D67"/>
    <w:rsid w:val="0039255C"/>
    <w:rsid w:val="00394999"/>
    <w:rsid w:val="00397CF6"/>
    <w:rsid w:val="003A0D39"/>
    <w:rsid w:val="003A57CD"/>
    <w:rsid w:val="003A757C"/>
    <w:rsid w:val="003B2C28"/>
    <w:rsid w:val="003C0A44"/>
    <w:rsid w:val="003C374C"/>
    <w:rsid w:val="003C377F"/>
    <w:rsid w:val="003D396F"/>
    <w:rsid w:val="003D7DE4"/>
    <w:rsid w:val="003F17FB"/>
    <w:rsid w:val="003F72B9"/>
    <w:rsid w:val="0040789F"/>
    <w:rsid w:val="00411C54"/>
    <w:rsid w:val="00414B6C"/>
    <w:rsid w:val="004153E2"/>
    <w:rsid w:val="004176B6"/>
    <w:rsid w:val="00423A5A"/>
    <w:rsid w:val="00423B34"/>
    <w:rsid w:val="0042521C"/>
    <w:rsid w:val="00425B2A"/>
    <w:rsid w:val="004322EA"/>
    <w:rsid w:val="004341A9"/>
    <w:rsid w:val="00450CD3"/>
    <w:rsid w:val="00452746"/>
    <w:rsid w:val="004552D1"/>
    <w:rsid w:val="0045608E"/>
    <w:rsid w:val="00472F2E"/>
    <w:rsid w:val="00475030"/>
    <w:rsid w:val="004776BE"/>
    <w:rsid w:val="00483B0D"/>
    <w:rsid w:val="004851D4"/>
    <w:rsid w:val="004853A9"/>
    <w:rsid w:val="0049254F"/>
    <w:rsid w:val="00492B3D"/>
    <w:rsid w:val="00493376"/>
    <w:rsid w:val="004967A9"/>
    <w:rsid w:val="004A0CA4"/>
    <w:rsid w:val="004B1B64"/>
    <w:rsid w:val="004B258F"/>
    <w:rsid w:val="004B271A"/>
    <w:rsid w:val="004C1983"/>
    <w:rsid w:val="004C386E"/>
    <w:rsid w:val="004D0ACD"/>
    <w:rsid w:val="004D0CB0"/>
    <w:rsid w:val="004D5920"/>
    <w:rsid w:val="004E358F"/>
    <w:rsid w:val="004F6EA1"/>
    <w:rsid w:val="00501AF0"/>
    <w:rsid w:val="0050364F"/>
    <w:rsid w:val="005073CB"/>
    <w:rsid w:val="00510216"/>
    <w:rsid w:val="005162AF"/>
    <w:rsid w:val="005237E9"/>
    <w:rsid w:val="00537D5B"/>
    <w:rsid w:val="00542B2A"/>
    <w:rsid w:val="00543E98"/>
    <w:rsid w:val="0054420C"/>
    <w:rsid w:val="00545E38"/>
    <w:rsid w:val="00547198"/>
    <w:rsid w:val="00550F73"/>
    <w:rsid w:val="00560215"/>
    <w:rsid w:val="0056277D"/>
    <w:rsid w:val="005641C1"/>
    <w:rsid w:val="005670FD"/>
    <w:rsid w:val="00576CFC"/>
    <w:rsid w:val="00581C0E"/>
    <w:rsid w:val="00583414"/>
    <w:rsid w:val="00583D29"/>
    <w:rsid w:val="005852C7"/>
    <w:rsid w:val="00586D64"/>
    <w:rsid w:val="0059007A"/>
    <w:rsid w:val="00591D88"/>
    <w:rsid w:val="005F13D3"/>
    <w:rsid w:val="005F52AB"/>
    <w:rsid w:val="006001A1"/>
    <w:rsid w:val="00605535"/>
    <w:rsid w:val="00620C15"/>
    <w:rsid w:val="00627565"/>
    <w:rsid w:val="0063074B"/>
    <w:rsid w:val="006344B0"/>
    <w:rsid w:val="006344E6"/>
    <w:rsid w:val="00640916"/>
    <w:rsid w:val="00641529"/>
    <w:rsid w:val="00642B62"/>
    <w:rsid w:val="00644F96"/>
    <w:rsid w:val="00645E5A"/>
    <w:rsid w:val="006468F3"/>
    <w:rsid w:val="00660B93"/>
    <w:rsid w:val="00660C55"/>
    <w:rsid w:val="0066198B"/>
    <w:rsid w:val="00664726"/>
    <w:rsid w:val="00670226"/>
    <w:rsid w:val="00676174"/>
    <w:rsid w:val="00684D9C"/>
    <w:rsid w:val="00690FDF"/>
    <w:rsid w:val="00697A49"/>
    <w:rsid w:val="006A0A35"/>
    <w:rsid w:val="006A22B0"/>
    <w:rsid w:val="006A5644"/>
    <w:rsid w:val="006A76BB"/>
    <w:rsid w:val="006B7D7C"/>
    <w:rsid w:val="006C18B0"/>
    <w:rsid w:val="006C44AC"/>
    <w:rsid w:val="006D49A4"/>
    <w:rsid w:val="006E0C71"/>
    <w:rsid w:val="006E60E3"/>
    <w:rsid w:val="006E7DFC"/>
    <w:rsid w:val="006F098D"/>
    <w:rsid w:val="006F1601"/>
    <w:rsid w:val="006F2E38"/>
    <w:rsid w:val="006F327B"/>
    <w:rsid w:val="006F35FB"/>
    <w:rsid w:val="006F3A53"/>
    <w:rsid w:val="006F4662"/>
    <w:rsid w:val="006F7679"/>
    <w:rsid w:val="0070083F"/>
    <w:rsid w:val="007010ED"/>
    <w:rsid w:val="0070135A"/>
    <w:rsid w:val="00706026"/>
    <w:rsid w:val="00714060"/>
    <w:rsid w:val="00722297"/>
    <w:rsid w:val="00722BAE"/>
    <w:rsid w:val="007315D0"/>
    <w:rsid w:val="007511C6"/>
    <w:rsid w:val="00752F0F"/>
    <w:rsid w:val="00753F9E"/>
    <w:rsid w:val="00755482"/>
    <w:rsid w:val="00763ABE"/>
    <w:rsid w:val="007641A4"/>
    <w:rsid w:val="00766D60"/>
    <w:rsid w:val="00770201"/>
    <w:rsid w:val="007725D0"/>
    <w:rsid w:val="0077282F"/>
    <w:rsid w:val="00773060"/>
    <w:rsid w:val="007854D5"/>
    <w:rsid w:val="007931DE"/>
    <w:rsid w:val="007969E7"/>
    <w:rsid w:val="007A0A9B"/>
    <w:rsid w:val="007A1481"/>
    <w:rsid w:val="007A48F5"/>
    <w:rsid w:val="007B06FE"/>
    <w:rsid w:val="007B0C9C"/>
    <w:rsid w:val="007B3E5D"/>
    <w:rsid w:val="007B41FF"/>
    <w:rsid w:val="007B60A6"/>
    <w:rsid w:val="007B6B22"/>
    <w:rsid w:val="007B78D5"/>
    <w:rsid w:val="007C3AE8"/>
    <w:rsid w:val="007C6239"/>
    <w:rsid w:val="007C630C"/>
    <w:rsid w:val="007C692D"/>
    <w:rsid w:val="007D1FFF"/>
    <w:rsid w:val="007D2B0A"/>
    <w:rsid w:val="007D55FF"/>
    <w:rsid w:val="007D6A0D"/>
    <w:rsid w:val="007E3822"/>
    <w:rsid w:val="007E5910"/>
    <w:rsid w:val="008000C1"/>
    <w:rsid w:val="008101C8"/>
    <w:rsid w:val="00814584"/>
    <w:rsid w:val="00817C6C"/>
    <w:rsid w:val="008258E5"/>
    <w:rsid w:val="00836F7A"/>
    <w:rsid w:val="00840E12"/>
    <w:rsid w:val="00845C8B"/>
    <w:rsid w:val="00851822"/>
    <w:rsid w:val="008622B2"/>
    <w:rsid w:val="00864CFD"/>
    <w:rsid w:val="008708E7"/>
    <w:rsid w:val="00873E18"/>
    <w:rsid w:val="0087700F"/>
    <w:rsid w:val="00883B59"/>
    <w:rsid w:val="00883DE3"/>
    <w:rsid w:val="00884924"/>
    <w:rsid w:val="00890021"/>
    <w:rsid w:val="00897898"/>
    <w:rsid w:val="008A0FE3"/>
    <w:rsid w:val="008A41A3"/>
    <w:rsid w:val="008A45F8"/>
    <w:rsid w:val="008A67E3"/>
    <w:rsid w:val="008B1493"/>
    <w:rsid w:val="008C2656"/>
    <w:rsid w:val="008D08BE"/>
    <w:rsid w:val="008D3296"/>
    <w:rsid w:val="008F28C8"/>
    <w:rsid w:val="008F3BA8"/>
    <w:rsid w:val="00901F85"/>
    <w:rsid w:val="009227B0"/>
    <w:rsid w:val="00940680"/>
    <w:rsid w:val="0094332A"/>
    <w:rsid w:val="00943A98"/>
    <w:rsid w:val="00946B02"/>
    <w:rsid w:val="0095140F"/>
    <w:rsid w:val="00952C4E"/>
    <w:rsid w:val="0096523E"/>
    <w:rsid w:val="00965AD3"/>
    <w:rsid w:val="009738C1"/>
    <w:rsid w:val="00974FC6"/>
    <w:rsid w:val="00980B04"/>
    <w:rsid w:val="00981EB6"/>
    <w:rsid w:val="00986F27"/>
    <w:rsid w:val="00994B7B"/>
    <w:rsid w:val="00997B3E"/>
    <w:rsid w:val="009A3C28"/>
    <w:rsid w:val="009A3F3F"/>
    <w:rsid w:val="009A44D9"/>
    <w:rsid w:val="009B0B22"/>
    <w:rsid w:val="009C7176"/>
    <w:rsid w:val="009D143C"/>
    <w:rsid w:val="009D19D5"/>
    <w:rsid w:val="009E013E"/>
    <w:rsid w:val="009E1994"/>
    <w:rsid w:val="009E438E"/>
    <w:rsid w:val="009E5963"/>
    <w:rsid w:val="009E5DE9"/>
    <w:rsid w:val="009F1224"/>
    <w:rsid w:val="00A00BB8"/>
    <w:rsid w:val="00A04615"/>
    <w:rsid w:val="00A15C45"/>
    <w:rsid w:val="00A27928"/>
    <w:rsid w:val="00A3530E"/>
    <w:rsid w:val="00A42ABE"/>
    <w:rsid w:val="00A4365C"/>
    <w:rsid w:val="00A52CF6"/>
    <w:rsid w:val="00A65CDD"/>
    <w:rsid w:val="00A67BC8"/>
    <w:rsid w:val="00A72611"/>
    <w:rsid w:val="00A94B70"/>
    <w:rsid w:val="00AA045C"/>
    <w:rsid w:val="00AA2640"/>
    <w:rsid w:val="00AB65E1"/>
    <w:rsid w:val="00AC1699"/>
    <w:rsid w:val="00AC6CF2"/>
    <w:rsid w:val="00AD0A14"/>
    <w:rsid w:val="00AD22EF"/>
    <w:rsid w:val="00AD7527"/>
    <w:rsid w:val="00AE5B9F"/>
    <w:rsid w:val="00AE6DFB"/>
    <w:rsid w:val="00AE79D4"/>
    <w:rsid w:val="00AF12D1"/>
    <w:rsid w:val="00AF5200"/>
    <w:rsid w:val="00AF654C"/>
    <w:rsid w:val="00B060A5"/>
    <w:rsid w:val="00B0701E"/>
    <w:rsid w:val="00B10867"/>
    <w:rsid w:val="00B11D5A"/>
    <w:rsid w:val="00B13FAD"/>
    <w:rsid w:val="00B16734"/>
    <w:rsid w:val="00B25DEF"/>
    <w:rsid w:val="00B26075"/>
    <w:rsid w:val="00B37806"/>
    <w:rsid w:val="00B474DC"/>
    <w:rsid w:val="00B53E91"/>
    <w:rsid w:val="00B55035"/>
    <w:rsid w:val="00B71D23"/>
    <w:rsid w:val="00B76DE6"/>
    <w:rsid w:val="00B821BF"/>
    <w:rsid w:val="00B83194"/>
    <w:rsid w:val="00B95E91"/>
    <w:rsid w:val="00BA5EEC"/>
    <w:rsid w:val="00BC26E4"/>
    <w:rsid w:val="00BD16C9"/>
    <w:rsid w:val="00BD2959"/>
    <w:rsid w:val="00BE77DE"/>
    <w:rsid w:val="00BF0200"/>
    <w:rsid w:val="00C0321F"/>
    <w:rsid w:val="00C103FC"/>
    <w:rsid w:val="00C13CC3"/>
    <w:rsid w:val="00C24DA4"/>
    <w:rsid w:val="00C263B3"/>
    <w:rsid w:val="00C26445"/>
    <w:rsid w:val="00C31EDC"/>
    <w:rsid w:val="00C36064"/>
    <w:rsid w:val="00C55960"/>
    <w:rsid w:val="00C627C3"/>
    <w:rsid w:val="00C66A32"/>
    <w:rsid w:val="00C73422"/>
    <w:rsid w:val="00C816BC"/>
    <w:rsid w:val="00C834BF"/>
    <w:rsid w:val="00C93714"/>
    <w:rsid w:val="00C96704"/>
    <w:rsid w:val="00CA09B4"/>
    <w:rsid w:val="00CA0B2E"/>
    <w:rsid w:val="00CA443F"/>
    <w:rsid w:val="00CB5F71"/>
    <w:rsid w:val="00CB6BDC"/>
    <w:rsid w:val="00CC4715"/>
    <w:rsid w:val="00CD5564"/>
    <w:rsid w:val="00CE1E60"/>
    <w:rsid w:val="00CE24CF"/>
    <w:rsid w:val="00CE3F2A"/>
    <w:rsid w:val="00CF661E"/>
    <w:rsid w:val="00D12660"/>
    <w:rsid w:val="00D3463D"/>
    <w:rsid w:val="00D55D6E"/>
    <w:rsid w:val="00D606B5"/>
    <w:rsid w:val="00D66449"/>
    <w:rsid w:val="00D7213B"/>
    <w:rsid w:val="00D72FB4"/>
    <w:rsid w:val="00D76AEF"/>
    <w:rsid w:val="00D81AB0"/>
    <w:rsid w:val="00D865C3"/>
    <w:rsid w:val="00D9059F"/>
    <w:rsid w:val="00D9585D"/>
    <w:rsid w:val="00DA179C"/>
    <w:rsid w:val="00DA36B0"/>
    <w:rsid w:val="00DA4A8C"/>
    <w:rsid w:val="00DA5CC2"/>
    <w:rsid w:val="00DD2C2E"/>
    <w:rsid w:val="00DD3DC4"/>
    <w:rsid w:val="00DD579E"/>
    <w:rsid w:val="00DD6D3B"/>
    <w:rsid w:val="00DF5326"/>
    <w:rsid w:val="00DF677B"/>
    <w:rsid w:val="00E050B6"/>
    <w:rsid w:val="00E15C83"/>
    <w:rsid w:val="00E2065A"/>
    <w:rsid w:val="00E2192A"/>
    <w:rsid w:val="00E258DF"/>
    <w:rsid w:val="00E27E03"/>
    <w:rsid w:val="00E32D64"/>
    <w:rsid w:val="00E37515"/>
    <w:rsid w:val="00E51731"/>
    <w:rsid w:val="00E51B82"/>
    <w:rsid w:val="00E53A67"/>
    <w:rsid w:val="00E65B44"/>
    <w:rsid w:val="00E66132"/>
    <w:rsid w:val="00E66E62"/>
    <w:rsid w:val="00E672B1"/>
    <w:rsid w:val="00E70292"/>
    <w:rsid w:val="00E73F98"/>
    <w:rsid w:val="00E81821"/>
    <w:rsid w:val="00E826A2"/>
    <w:rsid w:val="00E85E24"/>
    <w:rsid w:val="00E876C5"/>
    <w:rsid w:val="00EA192C"/>
    <w:rsid w:val="00EA53DE"/>
    <w:rsid w:val="00EA6F1D"/>
    <w:rsid w:val="00EA7632"/>
    <w:rsid w:val="00EB37D8"/>
    <w:rsid w:val="00EC3325"/>
    <w:rsid w:val="00EC3A7D"/>
    <w:rsid w:val="00EC782A"/>
    <w:rsid w:val="00ED44AC"/>
    <w:rsid w:val="00EE3E2C"/>
    <w:rsid w:val="00EE6B2A"/>
    <w:rsid w:val="00EF1820"/>
    <w:rsid w:val="00EF2C90"/>
    <w:rsid w:val="00F10A6D"/>
    <w:rsid w:val="00F1183E"/>
    <w:rsid w:val="00F12BBA"/>
    <w:rsid w:val="00F135D6"/>
    <w:rsid w:val="00F15946"/>
    <w:rsid w:val="00F15E7B"/>
    <w:rsid w:val="00F22F4F"/>
    <w:rsid w:val="00F2426A"/>
    <w:rsid w:val="00F251A6"/>
    <w:rsid w:val="00F253A8"/>
    <w:rsid w:val="00F25C26"/>
    <w:rsid w:val="00F4199A"/>
    <w:rsid w:val="00F50DC6"/>
    <w:rsid w:val="00F51674"/>
    <w:rsid w:val="00F522EE"/>
    <w:rsid w:val="00F55EA9"/>
    <w:rsid w:val="00F55EC7"/>
    <w:rsid w:val="00F57443"/>
    <w:rsid w:val="00F62151"/>
    <w:rsid w:val="00F6658A"/>
    <w:rsid w:val="00F707A1"/>
    <w:rsid w:val="00F74704"/>
    <w:rsid w:val="00F7743C"/>
    <w:rsid w:val="00F80468"/>
    <w:rsid w:val="00F85E16"/>
    <w:rsid w:val="00F91F4B"/>
    <w:rsid w:val="00FA02FF"/>
    <w:rsid w:val="00FA0D87"/>
    <w:rsid w:val="00FA4D30"/>
    <w:rsid w:val="00FB0897"/>
    <w:rsid w:val="00FB26B7"/>
    <w:rsid w:val="00FB33D7"/>
    <w:rsid w:val="00FB370C"/>
    <w:rsid w:val="00FB6B29"/>
    <w:rsid w:val="00FB7851"/>
    <w:rsid w:val="00FC08CD"/>
    <w:rsid w:val="00FC7F95"/>
    <w:rsid w:val="00FD5ABE"/>
    <w:rsid w:val="00FE0E2A"/>
    <w:rsid w:val="00FE4F41"/>
    <w:rsid w:val="00FE6337"/>
    <w:rsid w:val="00FF413F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D28C207"/>
  <w15:chartTrackingRefBased/>
  <w15:docId w15:val="{99568753-18D0-4B41-BF53-0A81C2AEC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8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8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8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8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8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0"/>
      </w:numPr>
      <w:tabs>
        <w:tab w:val="left" w:pos="1038"/>
      </w:tabs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2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2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4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5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3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6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8"/>
      </w:numPr>
      <w:spacing w:before="260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15C61"/>
    <w:rPr>
      <w:color w:val="605E5C"/>
      <w:shd w:val="clear" w:color="auto" w:fill="E1DFDD"/>
    </w:rPr>
  </w:style>
  <w:style w:type="paragraph" w:styleId="KeinLeerraum">
    <w:name w:val="No Spacing"/>
    <w:link w:val="KeinLeerraumZchn"/>
    <w:uiPriority w:val="1"/>
    <w:qFormat/>
    <w:rsid w:val="0010103B"/>
    <w:pPr>
      <w:spacing w:line="240" w:lineRule="auto"/>
    </w:pPr>
    <w:rPr>
      <w:rFonts w:eastAsiaTheme="minorEastAsia"/>
      <w:sz w:val="22"/>
      <w:szCs w:val="22"/>
      <w:lang w:eastAsia="de-CH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10103B"/>
    <w:rPr>
      <w:rFonts w:eastAsiaTheme="minorEastAsia"/>
      <w:sz w:val="22"/>
      <w:szCs w:val="22"/>
      <w:lang w:eastAsia="de-CH"/>
    </w:rPr>
  </w:style>
  <w:style w:type="numbering" w:customStyle="1" w:styleId="SBVListeRom1">
    <w:name w:val="SBV_Liste_Rom1"/>
    <w:uiPriority w:val="99"/>
    <w:rsid w:val="00236017"/>
    <w:pPr>
      <w:numPr>
        <w:numId w:val="1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42B2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42B2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42B2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42B2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42B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3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bv.local\dfs\group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949EBB75344995BC9F807D7AF9B1" ma:contentTypeVersion="12" ma:contentTypeDescription="Create a new document." ma:contentTypeScope="" ma:versionID="3061d5168ac5d6647a82eeaf973aa61d">
  <xsd:schema xmlns:xsd="http://www.w3.org/2001/XMLSchema" xmlns:xs="http://www.w3.org/2001/XMLSchema" xmlns:p="http://schemas.microsoft.com/office/2006/metadata/properties" xmlns:ns2="fe4f4f17-b69f-4ff4-b57e-ab6e69a9e8b6" xmlns:ns3="dcef51fe-ec52-4801-892e-33d311d959a6" targetNamespace="http://schemas.microsoft.com/office/2006/metadata/properties" ma:root="true" ma:fieldsID="62d41ad726669395ceabb7cb09162ca1" ns2:_="" ns3:_="">
    <xsd:import namespace="fe4f4f17-b69f-4ff4-b57e-ab6e69a9e8b6"/>
    <xsd:import namespace="dcef51fe-ec52-4801-892e-33d311d959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f4f17-b69f-4ff4-b57e-ab6e69a9e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f51fe-ec52-4801-892e-33d311d959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ef51fe-ec52-4801-892e-33d311d959a6">
      <UserInfo>
        <DisplayName>Bigler Joel</DisplayName>
        <AccountId>13</AccountId>
        <AccountType/>
      </UserInfo>
      <UserInfo>
        <DisplayName>Gürsoy Vildan Aynur</DisplayName>
        <AccountId>14</AccountId>
        <AccountType/>
      </UserInfo>
    </SharedWithUsers>
    <MediaLengthInSeconds xmlns="fe4f4f17-b69f-4ff4-b57e-ab6e69a9e8b6" xsi:nil="true"/>
  </documentManagement>
</p:properties>
</file>

<file path=customXml/itemProps1.xml><?xml version="1.0" encoding="utf-8"?>
<ds:datastoreItem xmlns:ds="http://schemas.openxmlformats.org/officeDocument/2006/customXml" ds:itemID="{AC83C03A-4B86-457F-BB92-97EE7ACE76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DF4288-8A5A-4E50-B6A3-F03398E9147B}"/>
</file>

<file path=customXml/itemProps3.xml><?xml version="1.0" encoding="utf-8"?>
<ds:datastoreItem xmlns:ds="http://schemas.openxmlformats.org/officeDocument/2006/customXml" ds:itemID="{C0A661B1-41C6-4268-8F8F-24A9253BDC54}"/>
</file>

<file path=customXml/itemProps4.xml><?xml version="1.0" encoding="utf-8"?>
<ds:datastoreItem xmlns:ds="http://schemas.openxmlformats.org/officeDocument/2006/customXml" ds:itemID="{C4FD307F-7C41-492C-A911-C3F637D71410}"/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4</Pages>
  <Words>656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Vorname Name</dc:creator>
  <cp:keywords/>
  <dc:description/>
  <cp:lastModifiedBy>Gürsoy Vildan Aynur</cp:lastModifiedBy>
  <cp:revision>59</cp:revision>
  <cp:lastPrinted>2019-12-20T08:16:00Z</cp:lastPrinted>
  <dcterms:created xsi:type="dcterms:W3CDTF">2021-08-02T15:48:00Z</dcterms:created>
  <dcterms:modified xsi:type="dcterms:W3CDTF">2022-01-04T10:52:00Z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0x0101005CE3949EBB75344995BC9F807D7AF9B1</vt:lpwstr>
  </property>
  <property fmtid="{D5CDD505-2E9C-101B-9397-08002B2CF9AE}" pid="3" name="Order">
    <vt:r8>63200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