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enraster"/>
        <w:tblW w:w="0" w:type="auto"/>
        <w:tblLayout w:type="fixed"/>
        <w:tblLook w:val="0600" w:firstRow="0" w:lastRow="0" w:firstColumn="0" w:lastColumn="0" w:noHBand="1" w:noVBand="1"/>
      </w:tblPr>
      <w:tblGrid>
        <w:gridCol w:w="4819"/>
        <w:gridCol w:w="1871"/>
        <w:gridCol w:w="3402"/>
      </w:tblGrid>
      <w:tr w:rsidR="00F10A6D" w:rsidRPr="00111ACF" w14:paraId="3EFC193F" w14:textId="77777777" w:rsidTr="00216305">
        <w:trPr>
          <w:trHeight w:hRule="exact" w:val="260"/>
        </w:trPr>
        <w:tc>
          <w:tcPr>
            <w:tcW w:w="4819" w:type="dxa"/>
          </w:tcPr>
          <w:tbl>
            <w:tblPr>
              <w:tblStyle w:val="Tabellenraster"/>
              <w:tblW w:w="0" w:type="auto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3"/>
            </w:tblGrid>
            <w:tr w:rsidR="00F10A6D" w:rsidRPr="00111ACF" w14:paraId="1FE87A76" w14:textId="77777777" w:rsidTr="00C627C3">
              <w:tc>
                <w:tcPr>
                  <w:tcW w:w="4243" w:type="dxa"/>
                </w:tcPr>
                <w:p w14:paraId="71D1FD1F" w14:textId="403866E8" w:rsidR="00F10A6D" w:rsidRPr="00111ACF" w:rsidRDefault="004B047D" w:rsidP="00F10A6D">
                  <w:pPr>
                    <w:spacing w:line="240" w:lineRule="auto"/>
                    <w:rPr>
                      <w:sz w:val="16"/>
                      <w:szCs w:val="16"/>
                      <w:highlight w:val="yellow"/>
                      <w:lang w:val="de-CH"/>
                    </w:rPr>
                  </w:pPr>
                  <w:bookmarkStart w:id="0" w:name="_GoBack"/>
                  <w:bookmarkEnd w:id="0"/>
                  <w:r w:rsidRPr="00111ACF">
                    <w:rPr>
                      <w:sz w:val="16"/>
                      <w:highlight w:val="yellow"/>
                      <w:lang w:val="de-CH"/>
                    </w:rPr>
                    <w:t>Hier können Sie Ihre Firmenadresse einfügen</w:t>
                  </w:r>
                </w:p>
              </w:tc>
            </w:tr>
          </w:tbl>
          <w:p w14:paraId="34AEBF6F" w14:textId="77777777" w:rsidR="00F10A6D" w:rsidRPr="00111ACF" w:rsidRDefault="00F10A6D" w:rsidP="00E70292">
            <w:pPr>
              <w:rPr>
                <w:lang w:val="de-CH"/>
              </w:rPr>
            </w:pPr>
          </w:p>
        </w:tc>
        <w:tc>
          <w:tcPr>
            <w:tcW w:w="1871" w:type="dxa"/>
          </w:tcPr>
          <w:p w14:paraId="2EF2D280" w14:textId="77777777" w:rsidR="00F10A6D" w:rsidRPr="00111ACF" w:rsidRDefault="00F10A6D" w:rsidP="00E70292">
            <w:pPr>
              <w:rPr>
                <w:lang w:val="de-CH"/>
              </w:rPr>
            </w:pPr>
          </w:p>
        </w:tc>
        <w:tc>
          <w:tcPr>
            <w:tcW w:w="3402" w:type="dxa"/>
            <w:vMerge w:val="restart"/>
          </w:tcPr>
          <w:p w14:paraId="4F852450" w14:textId="77777777" w:rsidR="004B047D" w:rsidRPr="00111ACF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  <w:lang w:val="de-CH"/>
              </w:rPr>
            </w:pPr>
            <w:r w:rsidRPr="00111ACF">
              <w:rPr>
                <w:sz w:val="16"/>
                <w:highlight w:val="yellow"/>
                <w:lang w:val="de-CH"/>
              </w:rPr>
              <w:t xml:space="preserve">Hier </w:t>
            </w:r>
          </w:p>
          <w:p w14:paraId="0D481966" w14:textId="7276B831" w:rsidR="004B047D" w:rsidRPr="00111ACF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  <w:lang w:val="de-CH"/>
              </w:rPr>
            </w:pPr>
            <w:r w:rsidRPr="00111ACF">
              <w:rPr>
                <w:sz w:val="16"/>
                <w:highlight w:val="yellow"/>
                <w:lang w:val="de-CH"/>
              </w:rPr>
              <w:t xml:space="preserve">können </w:t>
            </w:r>
          </w:p>
          <w:p w14:paraId="3CB15396" w14:textId="77777777" w:rsidR="004B047D" w:rsidRPr="00111ACF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  <w:lang w:val="de-CH"/>
              </w:rPr>
            </w:pPr>
            <w:r w:rsidRPr="00111ACF">
              <w:rPr>
                <w:sz w:val="16"/>
                <w:highlight w:val="yellow"/>
                <w:lang w:val="de-CH"/>
              </w:rPr>
              <w:t xml:space="preserve">Sie </w:t>
            </w:r>
          </w:p>
          <w:p w14:paraId="6A994204" w14:textId="41CEFC49" w:rsidR="004B047D" w:rsidRPr="00111ACF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  <w:lang w:val="de-CH"/>
              </w:rPr>
            </w:pPr>
            <w:r w:rsidRPr="00111ACF">
              <w:rPr>
                <w:sz w:val="16"/>
                <w:highlight w:val="yellow"/>
                <w:lang w:val="de-CH"/>
              </w:rPr>
              <w:t xml:space="preserve">Ihre </w:t>
            </w:r>
          </w:p>
          <w:p w14:paraId="078E2038" w14:textId="77777777" w:rsidR="004B047D" w:rsidRPr="00111ACF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  <w:lang w:val="de-CH"/>
              </w:rPr>
            </w:pPr>
            <w:r w:rsidRPr="00111ACF">
              <w:rPr>
                <w:sz w:val="16"/>
                <w:highlight w:val="yellow"/>
                <w:lang w:val="de-CH"/>
              </w:rPr>
              <w:t xml:space="preserve">Firmenadresse </w:t>
            </w:r>
          </w:p>
          <w:p w14:paraId="367838A1" w14:textId="131B7185" w:rsidR="00AB65E1" w:rsidRPr="00111ACF" w:rsidRDefault="004B047D" w:rsidP="00F10A6D">
            <w:pPr>
              <w:tabs>
                <w:tab w:val="left" w:pos="709"/>
              </w:tabs>
              <w:rPr>
                <w:highlight w:val="yellow"/>
                <w:lang w:val="de-CH"/>
              </w:rPr>
            </w:pPr>
            <w:r w:rsidRPr="00111ACF">
              <w:rPr>
                <w:sz w:val="16"/>
                <w:highlight w:val="yellow"/>
                <w:lang w:val="de-CH"/>
              </w:rPr>
              <w:t>einfügen</w:t>
            </w:r>
            <w:r w:rsidRPr="00111ACF">
              <w:rPr>
                <w:highlight w:val="yellow"/>
                <w:lang w:val="de-CH"/>
              </w:rPr>
              <w:t>.</w:t>
            </w:r>
          </w:p>
          <w:p w14:paraId="3D213BB3" w14:textId="3A1B6386" w:rsidR="00F10A6D" w:rsidRPr="00111ACF" w:rsidRDefault="00F10A6D" w:rsidP="00F10A6D">
            <w:pPr>
              <w:tabs>
                <w:tab w:val="left" w:pos="709"/>
              </w:tabs>
              <w:rPr>
                <w:highlight w:val="yellow"/>
                <w:lang w:val="de-CH"/>
              </w:rPr>
            </w:pPr>
          </w:p>
        </w:tc>
      </w:tr>
      <w:tr w:rsidR="00F10A6D" w:rsidRPr="00111ACF" w14:paraId="4E1FEF19" w14:textId="77777777" w:rsidTr="00216305">
        <w:trPr>
          <w:trHeight w:hRule="exact" w:val="260"/>
        </w:trPr>
        <w:tc>
          <w:tcPr>
            <w:tcW w:w="4819" w:type="dxa"/>
          </w:tcPr>
          <w:p w14:paraId="686149D8" w14:textId="77777777" w:rsidR="00F10A6D" w:rsidRPr="00111ACF" w:rsidRDefault="00F10A6D" w:rsidP="00E70292">
            <w:pPr>
              <w:rPr>
                <w:lang w:val="de-CH"/>
              </w:rPr>
            </w:pPr>
          </w:p>
        </w:tc>
        <w:tc>
          <w:tcPr>
            <w:tcW w:w="1871" w:type="dxa"/>
          </w:tcPr>
          <w:p w14:paraId="775ADA01" w14:textId="77777777" w:rsidR="00F10A6D" w:rsidRPr="00111ACF" w:rsidRDefault="00F10A6D" w:rsidP="00E70292">
            <w:pPr>
              <w:rPr>
                <w:lang w:val="de-CH"/>
              </w:rPr>
            </w:pPr>
          </w:p>
        </w:tc>
        <w:tc>
          <w:tcPr>
            <w:tcW w:w="3402" w:type="dxa"/>
            <w:vMerge/>
          </w:tcPr>
          <w:p w14:paraId="736A3FD6" w14:textId="77777777" w:rsidR="00F10A6D" w:rsidRPr="00111ACF" w:rsidRDefault="00F10A6D" w:rsidP="00E70292">
            <w:pPr>
              <w:rPr>
                <w:lang w:val="de-CH"/>
              </w:rPr>
            </w:pPr>
          </w:p>
        </w:tc>
      </w:tr>
      <w:tr w:rsidR="00F10A6D" w:rsidRPr="00111ACF" w14:paraId="098357B1" w14:textId="77777777" w:rsidTr="00216305">
        <w:trPr>
          <w:trHeight w:hRule="exact" w:val="1300"/>
        </w:trPr>
        <w:tc>
          <w:tcPr>
            <w:tcW w:w="4819" w:type="dxa"/>
          </w:tcPr>
          <w:p w14:paraId="3A2483C0" w14:textId="77777777" w:rsidR="00F10A6D" w:rsidRPr="00111ACF" w:rsidRDefault="00C627C3" w:rsidP="00F10A6D">
            <w:r w:rsidRPr="00111ACF">
              <w:fldChar w:fldCharType="begin" w:fldLock="1">
                <w:ffData>
                  <w:name w:val="start"/>
                  <w:enabled/>
                  <w:calcOnExit w:val="0"/>
                  <w:textInput>
                    <w:default w:val="Indirizzo del destinatario (max. 5 righe)"/>
                  </w:textInput>
                </w:ffData>
              </w:fldChar>
            </w:r>
            <w:bookmarkStart w:id="1" w:name="start"/>
            <w:r w:rsidRPr="00111ACF">
              <w:instrText xml:space="preserve"> FORMTEXT </w:instrText>
            </w:r>
            <w:r w:rsidRPr="00111ACF">
              <w:fldChar w:fldCharType="separate"/>
            </w:r>
            <w:r w:rsidRPr="00111ACF">
              <w:t>Indirizzo del destinatario (max. 5 righe)</w:t>
            </w:r>
            <w:r w:rsidRPr="00111ACF">
              <w:fldChar w:fldCharType="end"/>
            </w:r>
            <w:bookmarkEnd w:id="1"/>
          </w:p>
        </w:tc>
        <w:tc>
          <w:tcPr>
            <w:tcW w:w="1871" w:type="dxa"/>
          </w:tcPr>
          <w:p w14:paraId="25DF2548" w14:textId="77777777" w:rsidR="00F10A6D" w:rsidRPr="00111ACF" w:rsidRDefault="00F10A6D" w:rsidP="00E70292"/>
        </w:tc>
        <w:tc>
          <w:tcPr>
            <w:tcW w:w="3402" w:type="dxa"/>
            <w:vMerge/>
          </w:tcPr>
          <w:p w14:paraId="7CA60E66" w14:textId="77777777" w:rsidR="00F10A6D" w:rsidRPr="00111ACF" w:rsidRDefault="00F10A6D" w:rsidP="00E70292"/>
        </w:tc>
      </w:tr>
      <w:tr w:rsidR="00F10A6D" w:rsidRPr="00111ACF" w14:paraId="624C49B7" w14:textId="77777777" w:rsidTr="00216305">
        <w:trPr>
          <w:trHeight w:hRule="exact" w:val="907"/>
        </w:trPr>
        <w:tc>
          <w:tcPr>
            <w:tcW w:w="4819" w:type="dxa"/>
          </w:tcPr>
          <w:p w14:paraId="0EC7E5DD" w14:textId="77777777" w:rsidR="00F10A6D" w:rsidRPr="00111ACF" w:rsidRDefault="00F10A6D" w:rsidP="00E70292"/>
        </w:tc>
        <w:tc>
          <w:tcPr>
            <w:tcW w:w="1871" w:type="dxa"/>
          </w:tcPr>
          <w:p w14:paraId="25CA0A7B" w14:textId="77777777" w:rsidR="00F10A6D" w:rsidRPr="00111ACF" w:rsidRDefault="00F10A6D" w:rsidP="00E70292"/>
        </w:tc>
        <w:tc>
          <w:tcPr>
            <w:tcW w:w="3402" w:type="dxa"/>
            <w:vMerge/>
          </w:tcPr>
          <w:p w14:paraId="5300D731" w14:textId="77777777" w:rsidR="00F10A6D" w:rsidRPr="00111ACF" w:rsidRDefault="00F10A6D" w:rsidP="00E70292"/>
        </w:tc>
      </w:tr>
      <w:tr w:rsidR="00F10A6D" w:rsidRPr="00111ACF" w14:paraId="57740D45" w14:textId="77777777" w:rsidTr="00216305">
        <w:tc>
          <w:tcPr>
            <w:tcW w:w="4819" w:type="dxa"/>
          </w:tcPr>
          <w:p w14:paraId="23B4E64C" w14:textId="47AACD4D" w:rsidR="00F10A6D" w:rsidRPr="00111ACF" w:rsidRDefault="00504FB6" w:rsidP="00E70292">
            <w:r w:rsidRPr="00111ACF">
              <w:rPr>
                <w:highlight w:val="yellow"/>
              </w:rPr>
              <w:t>Luogo, x.12.2020</w:t>
            </w:r>
          </w:p>
        </w:tc>
        <w:tc>
          <w:tcPr>
            <w:tcW w:w="1871" w:type="dxa"/>
          </w:tcPr>
          <w:p w14:paraId="6DF3ABE7" w14:textId="77777777" w:rsidR="00F10A6D" w:rsidRPr="00111ACF" w:rsidRDefault="00F10A6D" w:rsidP="00E70292"/>
        </w:tc>
        <w:tc>
          <w:tcPr>
            <w:tcW w:w="3402" w:type="dxa"/>
          </w:tcPr>
          <w:p w14:paraId="3816A2E5" w14:textId="77777777" w:rsidR="00F10A6D" w:rsidRPr="00111ACF" w:rsidRDefault="00F10A6D" w:rsidP="00E70292"/>
        </w:tc>
      </w:tr>
      <w:tr w:rsidR="00F10A6D" w:rsidRPr="00111ACF" w14:paraId="72DCE820" w14:textId="77777777" w:rsidTr="00216305">
        <w:trPr>
          <w:trHeight w:hRule="exact" w:val="260"/>
        </w:trPr>
        <w:tc>
          <w:tcPr>
            <w:tcW w:w="10092" w:type="dxa"/>
            <w:gridSpan w:val="3"/>
          </w:tcPr>
          <w:p w14:paraId="1A2E075B" w14:textId="77777777" w:rsidR="00F10A6D" w:rsidRPr="00111ACF" w:rsidRDefault="00F10A6D" w:rsidP="00E70292"/>
        </w:tc>
      </w:tr>
      <w:tr w:rsidR="00F10A6D" w:rsidRPr="00111ACF" w14:paraId="722F2CF7" w14:textId="77777777" w:rsidTr="00216305">
        <w:tc>
          <w:tcPr>
            <w:tcW w:w="10092" w:type="dxa"/>
            <w:gridSpan w:val="3"/>
          </w:tcPr>
          <w:p w14:paraId="1FC20B10" w14:textId="2AD86869" w:rsidR="00F10A6D" w:rsidRPr="00111ACF" w:rsidRDefault="0000753B" w:rsidP="00FF28DF">
            <w:pPr>
              <w:pStyle w:val="Betreff"/>
              <w:tabs>
                <w:tab w:val="center" w:pos="5046"/>
              </w:tabs>
            </w:pPr>
            <w:r w:rsidRPr="00111ACF">
              <w:t xml:space="preserve">Un sentito ringraziamento in un anno difficile </w:t>
            </w:r>
          </w:p>
        </w:tc>
      </w:tr>
      <w:tr w:rsidR="00F10A6D" w:rsidRPr="00111ACF" w14:paraId="36DD6AF3" w14:textId="77777777" w:rsidTr="00216305">
        <w:trPr>
          <w:trHeight w:hRule="exact" w:val="520"/>
        </w:trPr>
        <w:tc>
          <w:tcPr>
            <w:tcW w:w="10092" w:type="dxa"/>
            <w:gridSpan w:val="3"/>
          </w:tcPr>
          <w:p w14:paraId="16DCFCDD" w14:textId="77777777" w:rsidR="00F10A6D" w:rsidRPr="00111ACF" w:rsidRDefault="00F10A6D" w:rsidP="00E70292"/>
        </w:tc>
      </w:tr>
    </w:tbl>
    <w:p w14:paraId="675CBCC0" w14:textId="1717BC7A" w:rsidR="00F10A6D" w:rsidRPr="00111ACF" w:rsidRDefault="00A13A22" w:rsidP="00F10A6D">
      <w:r w:rsidRPr="00111ACF">
        <w:t>Stimate collaboratrici, stimati collaboratori,</w:t>
      </w:r>
    </w:p>
    <w:p w14:paraId="1A43DC7A" w14:textId="77777777" w:rsidR="009B038F" w:rsidRPr="00111ACF" w:rsidRDefault="009B038F" w:rsidP="00F10A6D"/>
    <w:p w14:paraId="646B621F" w14:textId="679C3DD2" w:rsidR="007D7C8E" w:rsidRPr="00111ACF" w:rsidRDefault="003208B5" w:rsidP="00ED3A8B">
      <w:r w:rsidRPr="00111ACF">
        <w:t xml:space="preserve">il 2020 è stato un anno complicato per tutti. Abbiamo dovuto prenderci cura della salute e della sicurezza delle nostre famiglie, dei nostri amici e dei nostri cari. Per garantire la sicurezza nostra e di tutti i nostri dipendenti sui cantieri abbiamo dovuto adottare alcune onerose misure di sicurezza e svolgere lavori aggiuntivi che ci hanno richiesto molto tempo. </w:t>
      </w:r>
    </w:p>
    <w:p w14:paraId="3AA33BFB" w14:textId="77777777" w:rsidR="00790391" w:rsidRPr="00111ACF" w:rsidRDefault="00790391" w:rsidP="00ED3A8B"/>
    <w:p w14:paraId="6E58AD6F" w14:textId="6314D97F" w:rsidR="000F76DF" w:rsidRPr="00111ACF" w:rsidRDefault="000202C9" w:rsidP="00EC6D55">
      <w:r w:rsidRPr="00111ACF">
        <w:t xml:space="preserve">Sono contento e orgoglioso di ciò che abbiamo realizzato insieme quest'anno. Grazie al notevole impegno di ciascuno di noi siamo riusciti a portare avanti il lavoro dei cantieri in sicurezza. Per questo devo ringraziarvi tutti. Come impresa di costruzione ci troviamo fortemente esposti in un mercato altamente competitivo con margini ridotti e rischi elevati. Solo grazie a collaboratori come voi, che si impegnano giorno dopo giorno per il benessere dell'azienda e partecipano attivamente alla gestione di sfide sempre nuove, siamo stati in grado di affrontare la crisi del coronavirus con risultati ragionevolmente positivi. </w:t>
      </w:r>
      <w:r w:rsidRPr="00111ACF">
        <w:br/>
      </w:r>
      <w:r w:rsidRPr="00111ACF">
        <w:br/>
        <w:t>Siamo fiduciosi del fatto che supereremo di slancio anche il 2021 con grande successo. Continueremo a fare di tutto per mantenere i posti di lavoro nella nostra azienda e per fornire sempre un ottimo lavoro ai nostri committenti e clienti. Desideriamo ringraziarvi ancora una volta per la vostra preziosa collaborazione nel corso dell'intero anno ed anche nei mesi che ci aspettano.</w:t>
      </w:r>
    </w:p>
    <w:p w14:paraId="254AB094" w14:textId="433CFB76" w:rsidR="00FF28DF" w:rsidRPr="00111ACF" w:rsidRDefault="003A4628" w:rsidP="00F10A6D">
      <w:r w:rsidRPr="00111ACF">
        <w:br/>
        <w:t>Vi auguriamo di trascorrere giorni di festa all'insegna della felicità e del relax e speriamo che possiate godervi appieno le festività anche in questo periodo difficile.</w:t>
      </w:r>
    </w:p>
    <w:p w14:paraId="17606F73" w14:textId="77777777" w:rsidR="00224EF4" w:rsidRPr="00111ACF" w:rsidRDefault="00224EF4" w:rsidP="00F10A6D"/>
    <w:p w14:paraId="6154AD9C" w14:textId="77777777" w:rsidR="00F10A6D" w:rsidRPr="00111ACF" w:rsidRDefault="00F10A6D" w:rsidP="00F10A6D">
      <w:pPr>
        <w:rPr>
          <w:highlight w:val="yellow"/>
        </w:rPr>
      </w:pPr>
      <w:r w:rsidRPr="00111ACF">
        <w:rPr>
          <w:highlight w:val="yellow"/>
        </w:rPr>
        <w:t>Cordiali saluti</w:t>
      </w:r>
    </w:p>
    <w:p w14:paraId="590B5B56" w14:textId="5283AD87" w:rsidR="00F10A6D" w:rsidRPr="00111ACF" w:rsidRDefault="00C7658D" w:rsidP="00F10A6D">
      <w:proofErr w:type="spellStart"/>
      <w:r w:rsidRPr="00111ACF">
        <w:rPr>
          <w:highlight w:val="yellow"/>
        </w:rPr>
        <w:t>Ihr</w:t>
      </w:r>
      <w:proofErr w:type="spellEnd"/>
      <w:r w:rsidRPr="00111ACF">
        <w:rPr>
          <w:highlight w:val="yellow"/>
        </w:rPr>
        <w:t xml:space="preserve"> </w:t>
      </w:r>
      <w:proofErr w:type="spellStart"/>
      <w:r w:rsidRPr="00111ACF">
        <w:rPr>
          <w:highlight w:val="yellow"/>
        </w:rPr>
        <w:t>Firmenname</w:t>
      </w:r>
      <w:proofErr w:type="spellEnd"/>
      <w:r w:rsidRPr="00111ACF">
        <w:br/>
      </w:r>
    </w:p>
    <w:tbl>
      <w:tblPr>
        <w:tblStyle w:val="Tabellenraster"/>
        <w:tblW w:w="9637" w:type="dxa"/>
        <w:tblLook w:val="0600" w:firstRow="0" w:lastRow="0" w:firstColumn="0" w:lastColumn="0" w:noHBand="1" w:noVBand="1"/>
      </w:tblPr>
      <w:tblGrid>
        <w:gridCol w:w="3402"/>
        <w:gridCol w:w="6235"/>
      </w:tblGrid>
      <w:tr w:rsidR="00C7658D" w:rsidRPr="00111ACF" w14:paraId="6CFB6022" w14:textId="77777777" w:rsidTr="00C7658D">
        <w:tc>
          <w:tcPr>
            <w:tcW w:w="3402" w:type="dxa"/>
          </w:tcPr>
          <w:p w14:paraId="0105BD4C" w14:textId="77777777" w:rsidR="00C7658D" w:rsidRPr="00111ACF" w:rsidRDefault="00C7658D" w:rsidP="00C7658D">
            <w:pPr>
              <w:rPr>
                <w:b/>
                <w:bCs/>
                <w:highlight w:val="yellow"/>
              </w:rPr>
            </w:pPr>
            <w:r w:rsidRPr="00111ACF">
              <w:rPr>
                <w:b/>
                <w:highlight w:val="yellow"/>
              </w:rPr>
              <w:fldChar w:fldCharType="begin">
                <w:ffData>
                  <w:name w:val="absender3"/>
                  <w:enabled/>
                  <w:calcOnExit w:val="0"/>
                  <w:textInput>
                    <w:default w:val="Vorname Name"/>
                  </w:textInput>
                </w:ffData>
              </w:fldChar>
            </w:r>
            <w:r w:rsidRPr="00111ACF">
              <w:rPr>
                <w:b/>
                <w:highlight w:val="yellow"/>
              </w:rPr>
              <w:instrText xml:space="preserve"> FORMTEXT </w:instrText>
            </w:r>
            <w:r w:rsidRPr="00111ACF">
              <w:rPr>
                <w:b/>
                <w:highlight w:val="yellow"/>
              </w:rPr>
            </w:r>
            <w:r w:rsidRPr="00111ACF">
              <w:rPr>
                <w:b/>
                <w:highlight w:val="yellow"/>
              </w:rPr>
              <w:fldChar w:fldCharType="separate"/>
            </w:r>
            <w:r w:rsidRPr="00111ACF">
              <w:rPr>
                <w:b/>
                <w:highlight w:val="yellow"/>
              </w:rPr>
              <w:t>Vorname Name</w:t>
            </w:r>
            <w:r w:rsidRPr="00111ACF">
              <w:rPr>
                <w:b/>
                <w:highlight w:val="yellow"/>
              </w:rPr>
              <w:fldChar w:fldCharType="end"/>
            </w:r>
          </w:p>
          <w:p w14:paraId="0BFE2FF0" w14:textId="543BBEA9" w:rsidR="00C7658D" w:rsidRPr="00111ACF" w:rsidRDefault="00C7658D" w:rsidP="00C7658D">
            <w:pPr>
              <w:rPr>
                <w:b/>
                <w:bCs/>
                <w:highlight w:val="yellow"/>
              </w:rPr>
            </w:pPr>
            <w:r w:rsidRPr="00111ACF">
              <w:rPr>
                <w:highlight w:val="yellow"/>
              </w:rPr>
              <w:fldChar w:fldCharType="begin">
                <w:ffData>
                  <w:name w:val="funktion3"/>
                  <w:enabled/>
                  <w:calcOnExit w:val="0"/>
                  <w:textInput>
                    <w:default w:val="Funktion"/>
                  </w:textInput>
                </w:ffData>
              </w:fldChar>
            </w:r>
            <w:r w:rsidRPr="00111ACF">
              <w:rPr>
                <w:highlight w:val="yellow"/>
              </w:rPr>
              <w:instrText xml:space="preserve"> FORMTEXT </w:instrText>
            </w:r>
            <w:r w:rsidRPr="00111ACF">
              <w:rPr>
                <w:highlight w:val="yellow"/>
              </w:rPr>
            </w:r>
            <w:r w:rsidRPr="00111ACF">
              <w:rPr>
                <w:highlight w:val="yellow"/>
              </w:rPr>
              <w:fldChar w:fldCharType="separate"/>
            </w:r>
            <w:r w:rsidRPr="00111ACF">
              <w:rPr>
                <w:highlight w:val="yellow"/>
              </w:rPr>
              <w:t>Funktion</w:t>
            </w:r>
            <w:r w:rsidRPr="00111ACF">
              <w:rPr>
                <w:highlight w:val="yellow"/>
              </w:rPr>
              <w:fldChar w:fldCharType="end"/>
            </w:r>
          </w:p>
        </w:tc>
        <w:tc>
          <w:tcPr>
            <w:tcW w:w="6235" w:type="dxa"/>
          </w:tcPr>
          <w:p w14:paraId="3A4CF562" w14:textId="77777777" w:rsidR="00C7658D" w:rsidRPr="00111ACF" w:rsidRDefault="00C7658D" w:rsidP="00C7658D">
            <w:pPr>
              <w:rPr>
                <w:b/>
                <w:bCs/>
                <w:highlight w:val="yellow"/>
              </w:rPr>
            </w:pPr>
            <w:r w:rsidRPr="00111ACF">
              <w:rPr>
                <w:b/>
                <w:highlight w:val="yellow"/>
              </w:rPr>
              <w:fldChar w:fldCharType="begin">
                <w:ffData>
                  <w:name w:val="absender3"/>
                  <w:enabled/>
                  <w:calcOnExit w:val="0"/>
                  <w:textInput>
                    <w:default w:val="Vorname Name"/>
                  </w:textInput>
                </w:ffData>
              </w:fldChar>
            </w:r>
            <w:bookmarkStart w:id="2" w:name="absender3"/>
            <w:r w:rsidRPr="00111ACF">
              <w:rPr>
                <w:b/>
                <w:highlight w:val="yellow"/>
              </w:rPr>
              <w:instrText xml:space="preserve"> FORMTEXT </w:instrText>
            </w:r>
            <w:r w:rsidRPr="00111ACF">
              <w:rPr>
                <w:b/>
                <w:highlight w:val="yellow"/>
              </w:rPr>
            </w:r>
            <w:r w:rsidRPr="00111ACF">
              <w:rPr>
                <w:b/>
                <w:highlight w:val="yellow"/>
              </w:rPr>
              <w:fldChar w:fldCharType="separate"/>
            </w:r>
            <w:r w:rsidRPr="00111ACF">
              <w:rPr>
                <w:b/>
                <w:highlight w:val="yellow"/>
              </w:rPr>
              <w:t>Vorname Name</w:t>
            </w:r>
            <w:r w:rsidRPr="00111ACF">
              <w:rPr>
                <w:b/>
                <w:highlight w:val="yellow"/>
              </w:rPr>
              <w:fldChar w:fldCharType="end"/>
            </w:r>
            <w:bookmarkEnd w:id="2"/>
          </w:p>
          <w:p w14:paraId="356E8BF1" w14:textId="77777777" w:rsidR="00C7658D" w:rsidRPr="00111ACF" w:rsidRDefault="00C7658D" w:rsidP="00C7658D">
            <w:pPr>
              <w:rPr>
                <w:highlight w:val="yellow"/>
              </w:rPr>
            </w:pPr>
            <w:r w:rsidRPr="00111ACF">
              <w:rPr>
                <w:highlight w:val="yellow"/>
              </w:rPr>
              <w:fldChar w:fldCharType="begin">
                <w:ffData>
                  <w:name w:val="funktion3"/>
                  <w:enabled/>
                  <w:calcOnExit w:val="0"/>
                  <w:textInput>
                    <w:default w:val="Funktion"/>
                  </w:textInput>
                </w:ffData>
              </w:fldChar>
            </w:r>
            <w:bookmarkStart w:id="3" w:name="funktion3"/>
            <w:r w:rsidRPr="00111ACF">
              <w:rPr>
                <w:highlight w:val="yellow"/>
              </w:rPr>
              <w:instrText xml:space="preserve"> FORMTEXT </w:instrText>
            </w:r>
            <w:r w:rsidRPr="00111ACF">
              <w:rPr>
                <w:highlight w:val="yellow"/>
              </w:rPr>
            </w:r>
            <w:r w:rsidRPr="00111ACF">
              <w:rPr>
                <w:highlight w:val="yellow"/>
              </w:rPr>
              <w:fldChar w:fldCharType="separate"/>
            </w:r>
            <w:r w:rsidRPr="00111ACF">
              <w:rPr>
                <w:highlight w:val="yellow"/>
              </w:rPr>
              <w:t>Funktion</w:t>
            </w:r>
            <w:r w:rsidRPr="00111ACF">
              <w:rPr>
                <w:highlight w:val="yellow"/>
              </w:rPr>
              <w:fldChar w:fldCharType="end"/>
            </w:r>
            <w:bookmarkEnd w:id="3"/>
          </w:p>
        </w:tc>
      </w:tr>
    </w:tbl>
    <w:p w14:paraId="02A3F26A" w14:textId="77777777" w:rsidR="003C0A44" w:rsidRPr="00111ACF" w:rsidRDefault="003C0A44" w:rsidP="00CB6BDC"/>
    <w:sectPr w:rsidR="003C0A44" w:rsidRPr="00111ACF" w:rsidSect="00F10A6D">
      <w:headerReference w:type="default" r:id="rId11"/>
      <w:pgSz w:w="11906" w:h="16838" w:code="9"/>
      <w:pgMar w:top="2948" w:right="851" w:bottom="1418" w:left="1418" w:header="851" w:footer="227" w:gutter="0"/>
      <w:cols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6E1451" w14:textId="77777777" w:rsidR="00643BB9" w:rsidRDefault="00643BB9" w:rsidP="0070135A">
      <w:pPr>
        <w:spacing w:line="240" w:lineRule="auto"/>
      </w:pPr>
      <w:r>
        <w:separator/>
      </w:r>
    </w:p>
  </w:endnote>
  <w:endnote w:type="continuationSeparator" w:id="0">
    <w:p w14:paraId="377E1255" w14:textId="77777777" w:rsidR="00643BB9" w:rsidRDefault="00643BB9" w:rsidP="0070135A">
      <w:pPr>
        <w:spacing w:line="240" w:lineRule="auto"/>
      </w:pPr>
      <w:r>
        <w:continuationSeparator/>
      </w:r>
    </w:p>
  </w:endnote>
  <w:endnote w:type="continuationNotice" w:id="1">
    <w:p w14:paraId="4F0A320A" w14:textId="77777777" w:rsidR="00643BB9" w:rsidRDefault="00643BB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422095" w14:textId="77777777" w:rsidR="00643BB9" w:rsidRDefault="00643BB9" w:rsidP="0070135A">
      <w:pPr>
        <w:spacing w:line="240" w:lineRule="auto"/>
      </w:pPr>
    </w:p>
  </w:footnote>
  <w:footnote w:type="continuationSeparator" w:id="0">
    <w:p w14:paraId="413D9D3B" w14:textId="77777777" w:rsidR="00643BB9" w:rsidRDefault="00643BB9" w:rsidP="0070135A">
      <w:pPr>
        <w:spacing w:line="240" w:lineRule="auto"/>
      </w:pPr>
      <w:r>
        <w:continuationSeparator/>
      </w:r>
    </w:p>
  </w:footnote>
  <w:footnote w:type="continuationNotice" w:id="1">
    <w:p w14:paraId="004C065A" w14:textId="77777777" w:rsidR="00643BB9" w:rsidRDefault="00643BB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18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263"/>
      <w:gridCol w:w="5921"/>
    </w:tblGrid>
    <w:tr w:rsidR="00306F54" w:rsidRPr="00111ACF" w14:paraId="032615DB" w14:textId="77777777" w:rsidTr="6A01F862">
      <w:trPr>
        <w:trHeight w:val="1160"/>
      </w:trPr>
      <w:tc>
        <w:tcPr>
          <w:tcW w:w="3263" w:type="dxa"/>
        </w:tcPr>
        <w:p w14:paraId="486D51FC" w14:textId="77777777" w:rsidR="00306F54" w:rsidRPr="00111ACF" w:rsidRDefault="6A01F862" w:rsidP="00306F54">
          <w:pPr>
            <w:spacing w:before="120"/>
          </w:pPr>
          <w:r w:rsidRPr="00111ACF">
            <w:rPr>
              <w:noProof/>
              <w:lang w:val="de-CH" w:eastAsia="de-CH"/>
            </w:rPr>
            <w:drawing>
              <wp:inline distT="0" distB="0" distL="0" distR="0" wp14:anchorId="1523BBB8" wp14:editId="563DE382">
                <wp:extent cx="1758696" cy="795528"/>
                <wp:effectExtent l="0" t="0" r="0" b="5080"/>
                <wp:docPr id="1" name="Grafik 1" descr="Ein Bild, das Text, ClipAr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696" cy="795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1" w:type="dxa"/>
        </w:tcPr>
        <w:p w14:paraId="24EF15DA" w14:textId="77777777" w:rsidR="00306F54" w:rsidRPr="00111ACF" w:rsidRDefault="00306F54" w:rsidP="00306F54">
          <w:pPr>
            <w:ind w:right="21"/>
            <w:jc w:val="right"/>
            <w:rPr>
              <w:b/>
              <w:bCs/>
              <w:sz w:val="48"/>
              <w:szCs w:val="48"/>
              <w:highlight w:val="yellow"/>
              <w:lang w:val="de-CH"/>
            </w:rPr>
          </w:pPr>
          <w:r w:rsidRPr="00111ACF">
            <w:rPr>
              <w:b/>
              <w:sz w:val="48"/>
              <w:highlight w:val="yellow"/>
              <w:lang w:val="de-CH"/>
            </w:rPr>
            <w:t>Hier können Sie Ihr Firmenlogo einfügen</w:t>
          </w:r>
        </w:p>
      </w:tc>
    </w:tr>
  </w:tbl>
  <w:p w14:paraId="672114E0" w14:textId="77777777" w:rsidR="00C627C3" w:rsidRPr="00111ACF" w:rsidRDefault="00C627C3" w:rsidP="00C627C3">
    <w:pPr>
      <w:pStyle w:val="Kopfzeile"/>
      <w:rPr>
        <w:lang w:val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850E3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54E9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9417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024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EAFB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78814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864C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A4F3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BA1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1B46E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0B34C9"/>
    <w:multiLevelType w:val="multilevel"/>
    <w:tmpl w:val="140C736C"/>
    <w:numStyleLink w:val="SBVListeHeading1-3"/>
  </w:abstractNum>
  <w:abstractNum w:abstractNumId="11" w15:restartNumberingAfterBreak="0">
    <w:nsid w:val="0ABC6CD0"/>
    <w:multiLevelType w:val="multilevel"/>
    <w:tmpl w:val="E476126C"/>
    <w:lvl w:ilvl="0">
      <w:start w:val="1"/>
      <w:numFmt w:val="decimal"/>
      <w:pStyle w:val="Listennumm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12" w15:restartNumberingAfterBreak="0">
    <w:nsid w:val="0ABF6F83"/>
    <w:multiLevelType w:val="multilevel"/>
    <w:tmpl w:val="736C65FC"/>
    <w:styleLink w:val="SBVList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13" w15:restartNumberingAfterBreak="0">
    <w:nsid w:val="0C1709B7"/>
    <w:multiLevelType w:val="multilevel"/>
    <w:tmpl w:val="6CE6114A"/>
    <w:numStyleLink w:val="SBVListeRom"/>
  </w:abstractNum>
  <w:abstractNum w:abstractNumId="14" w15:restartNumberingAfterBreak="0">
    <w:nsid w:val="18EF3865"/>
    <w:multiLevelType w:val="multilevel"/>
    <w:tmpl w:val="6CE6114A"/>
    <w:styleLink w:val="SBVListeRom"/>
    <w:lvl w:ilvl="0">
      <w:start w:val="1"/>
      <w:numFmt w:val="upperRoman"/>
      <w:pStyle w:val="berschrift9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BBE7397"/>
    <w:multiLevelType w:val="multilevel"/>
    <w:tmpl w:val="CDB29D7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FD306DC"/>
    <w:multiLevelType w:val="multilevel"/>
    <w:tmpl w:val="140C736C"/>
    <w:numStyleLink w:val="SBVListeHeading1-3"/>
  </w:abstractNum>
  <w:abstractNum w:abstractNumId="17" w15:restartNumberingAfterBreak="0">
    <w:nsid w:val="2CB60F81"/>
    <w:multiLevelType w:val="multilevel"/>
    <w:tmpl w:val="07C2F13C"/>
    <w:styleLink w:val="SBVAufz"/>
    <w:lvl w:ilvl="0">
      <w:start w:val="1"/>
      <w:numFmt w:val="bullet"/>
      <w:pStyle w:val="Aufzhlungszeichen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0000"/>
      </w:rPr>
    </w:lvl>
    <w:lvl w:ilvl="1">
      <w:start w:val="1"/>
      <w:numFmt w:val="bullet"/>
      <w:pStyle w:val="Aufzhlungszeichen2"/>
      <w:lvlText w:val="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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  <w:color w:val="000000"/>
      </w:rPr>
    </w:lvl>
    <w:lvl w:ilvl="3">
      <w:start w:val="1"/>
      <w:numFmt w:val="bullet"/>
      <w:pStyle w:val="Aufzhlungszeichen4"/>
      <w:lvlText w:val=""/>
      <w:lvlJc w:val="left"/>
      <w:pPr>
        <w:tabs>
          <w:tab w:val="num" w:pos="567"/>
        </w:tabs>
        <w:ind w:left="567" w:hanging="283"/>
      </w:pPr>
      <w:rPr>
        <w:rFonts w:ascii="Wingdings 3" w:hAnsi="Wingdings 3" w:hint="default"/>
        <w:color w:val="000000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8" w15:restartNumberingAfterBreak="0">
    <w:nsid w:val="30B95AB1"/>
    <w:multiLevelType w:val="multilevel"/>
    <w:tmpl w:val="6CE6114A"/>
    <w:numStyleLink w:val="SBVListeRom"/>
  </w:abstractNum>
  <w:abstractNum w:abstractNumId="19" w15:restartNumberingAfterBreak="0">
    <w:nsid w:val="33B728A1"/>
    <w:multiLevelType w:val="multilevel"/>
    <w:tmpl w:val="140C736C"/>
    <w:numStyleLink w:val="SBVListeHeading1-3"/>
  </w:abstractNum>
  <w:abstractNum w:abstractNumId="20" w15:restartNumberingAfterBreak="0">
    <w:nsid w:val="40176811"/>
    <w:multiLevelType w:val="hybridMultilevel"/>
    <w:tmpl w:val="3768FC1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8926D5"/>
    <w:multiLevelType w:val="multilevel"/>
    <w:tmpl w:val="140C736C"/>
    <w:styleLink w:val="SBVListeHeading1-3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berschrift2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pStyle w:val="berschrift3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5Level2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46A85A67"/>
    <w:multiLevelType w:val="hybridMultilevel"/>
    <w:tmpl w:val="0807001D"/>
    <w:lvl w:ilvl="0" w:tplc="C128B91C">
      <w:start w:val="1"/>
      <w:numFmt w:val="decimal"/>
      <w:lvlText w:val="%1)"/>
      <w:lvlJc w:val="left"/>
      <w:pPr>
        <w:ind w:left="360" w:hanging="360"/>
      </w:pPr>
    </w:lvl>
    <w:lvl w:ilvl="1" w:tplc="FFE0BDD8">
      <w:start w:val="1"/>
      <w:numFmt w:val="lowerLetter"/>
      <w:lvlText w:val="%2)"/>
      <w:lvlJc w:val="left"/>
      <w:pPr>
        <w:ind w:left="720" w:hanging="360"/>
      </w:pPr>
    </w:lvl>
    <w:lvl w:ilvl="2" w:tplc="9014CB40">
      <w:start w:val="1"/>
      <w:numFmt w:val="lowerRoman"/>
      <w:lvlText w:val="%3)"/>
      <w:lvlJc w:val="left"/>
      <w:pPr>
        <w:ind w:left="1080" w:hanging="360"/>
      </w:pPr>
    </w:lvl>
    <w:lvl w:ilvl="3" w:tplc="0396DCE0">
      <w:start w:val="1"/>
      <w:numFmt w:val="decimal"/>
      <w:lvlText w:val="(%4)"/>
      <w:lvlJc w:val="left"/>
      <w:pPr>
        <w:ind w:left="1440" w:hanging="360"/>
      </w:pPr>
    </w:lvl>
    <w:lvl w:ilvl="4" w:tplc="260E4750">
      <w:start w:val="1"/>
      <w:numFmt w:val="lowerLetter"/>
      <w:lvlText w:val="(%5)"/>
      <w:lvlJc w:val="left"/>
      <w:pPr>
        <w:ind w:left="1800" w:hanging="360"/>
      </w:pPr>
    </w:lvl>
    <w:lvl w:ilvl="5" w:tplc="28F47B80">
      <w:start w:val="1"/>
      <w:numFmt w:val="lowerRoman"/>
      <w:lvlText w:val="(%6)"/>
      <w:lvlJc w:val="left"/>
      <w:pPr>
        <w:ind w:left="2160" w:hanging="360"/>
      </w:pPr>
    </w:lvl>
    <w:lvl w:ilvl="6" w:tplc="833054E0">
      <w:start w:val="1"/>
      <w:numFmt w:val="decimal"/>
      <w:lvlText w:val="%7."/>
      <w:lvlJc w:val="left"/>
      <w:pPr>
        <w:ind w:left="2520" w:hanging="360"/>
      </w:pPr>
    </w:lvl>
    <w:lvl w:ilvl="7" w:tplc="A40CC806">
      <w:start w:val="1"/>
      <w:numFmt w:val="lowerLetter"/>
      <w:lvlText w:val="%8."/>
      <w:lvlJc w:val="left"/>
      <w:pPr>
        <w:ind w:left="2880" w:hanging="360"/>
      </w:pPr>
    </w:lvl>
    <w:lvl w:ilvl="8" w:tplc="386C0CCE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2A96AE9"/>
    <w:multiLevelType w:val="multilevel"/>
    <w:tmpl w:val="736C65FC"/>
    <w:numStyleLink w:val="SBVListe"/>
  </w:abstractNum>
  <w:abstractNum w:abstractNumId="24" w15:restartNumberingAfterBreak="0">
    <w:nsid w:val="55BB2E1F"/>
    <w:multiLevelType w:val="multilevel"/>
    <w:tmpl w:val="6CE6114A"/>
    <w:numStyleLink w:val="SBVListeRom"/>
  </w:abstractNum>
  <w:abstractNum w:abstractNumId="25" w15:restartNumberingAfterBreak="0">
    <w:nsid w:val="5D41556C"/>
    <w:multiLevelType w:val="multilevel"/>
    <w:tmpl w:val="140C736C"/>
    <w:numStyleLink w:val="SBVListeHeading1-3"/>
  </w:abstractNum>
  <w:abstractNum w:abstractNumId="26" w15:restartNumberingAfterBreak="0">
    <w:nsid w:val="5DC6477D"/>
    <w:multiLevelType w:val="multilevel"/>
    <w:tmpl w:val="736C65FC"/>
    <w:numStyleLink w:val="SBVListe"/>
  </w:abstractNum>
  <w:abstractNum w:abstractNumId="27" w15:restartNumberingAfterBreak="0">
    <w:nsid w:val="6CEA1C1D"/>
    <w:multiLevelType w:val="hybridMultilevel"/>
    <w:tmpl w:val="08781C7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30A726">
      <w:start w:val="2"/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3B52D6"/>
    <w:multiLevelType w:val="multilevel"/>
    <w:tmpl w:val="140C736C"/>
    <w:numStyleLink w:val="SBVListeHeading1-3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21"/>
    <w:lvlOverride w:ilvl="0">
      <w:lvl w:ilvl="0">
        <w:start w:val="1"/>
        <w:numFmt w:val="decimal"/>
        <w:pStyle w:val="berschrift1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</w:num>
  <w:num w:numId="13">
    <w:abstractNumId w:val="28"/>
  </w:num>
  <w:num w:numId="14">
    <w:abstractNumId w:val="25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2"/>
  </w:num>
  <w:num w:numId="19">
    <w:abstractNumId w:val="22"/>
  </w:num>
  <w:num w:numId="20">
    <w:abstractNumId w:val="26"/>
  </w:num>
  <w:num w:numId="21">
    <w:abstractNumId w:val="23"/>
  </w:num>
  <w:num w:numId="22">
    <w:abstractNumId w:val="20"/>
  </w:num>
  <w:num w:numId="23">
    <w:abstractNumId w:val="21"/>
  </w:num>
  <w:num w:numId="24">
    <w:abstractNumId w:val="11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4"/>
  </w:num>
  <w:num w:numId="29">
    <w:abstractNumId w:val="10"/>
  </w:num>
  <w:num w:numId="30">
    <w:abstractNumId w:val="18"/>
  </w:num>
  <w:num w:numId="31">
    <w:abstractNumId w:val="13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24"/>
  </w:num>
  <w:num w:numId="37">
    <w:abstractNumId w:val="24"/>
  </w:num>
  <w:num w:numId="38">
    <w:abstractNumId w:val="21"/>
  </w:num>
  <w:num w:numId="39">
    <w:abstractNumId w:val="19"/>
  </w:num>
  <w:num w:numId="40">
    <w:abstractNumId w:val="19"/>
  </w:num>
  <w:num w:numId="41">
    <w:abstractNumId w:val="19"/>
  </w:num>
  <w:num w:numId="42">
    <w:abstractNumId w:val="19"/>
  </w:num>
  <w:num w:numId="43">
    <w:abstractNumId w:val="24"/>
  </w:num>
  <w:num w:numId="44">
    <w:abstractNumId w:val="24"/>
  </w:num>
  <w:num w:numId="45">
    <w:abstractNumId w:val="15"/>
  </w:num>
  <w:num w:numId="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F54"/>
    <w:rsid w:val="00000A91"/>
    <w:rsid w:val="0000753B"/>
    <w:rsid w:val="000202C9"/>
    <w:rsid w:val="0003285C"/>
    <w:rsid w:val="000449D2"/>
    <w:rsid w:val="00060DE4"/>
    <w:rsid w:val="00067667"/>
    <w:rsid w:val="00071EB6"/>
    <w:rsid w:val="00072CA7"/>
    <w:rsid w:val="00077138"/>
    <w:rsid w:val="000B5F24"/>
    <w:rsid w:val="000C0DDD"/>
    <w:rsid w:val="000C4637"/>
    <w:rsid w:val="000C6B14"/>
    <w:rsid w:val="000E16FC"/>
    <w:rsid w:val="000E17F3"/>
    <w:rsid w:val="000E5965"/>
    <w:rsid w:val="000F76DF"/>
    <w:rsid w:val="00111ACF"/>
    <w:rsid w:val="00122F5C"/>
    <w:rsid w:val="001340FF"/>
    <w:rsid w:val="0014420F"/>
    <w:rsid w:val="0015518F"/>
    <w:rsid w:val="00170E2C"/>
    <w:rsid w:val="00171BEE"/>
    <w:rsid w:val="001829F6"/>
    <w:rsid w:val="001947A4"/>
    <w:rsid w:val="001A47DF"/>
    <w:rsid w:val="001A68DD"/>
    <w:rsid w:val="001B2E98"/>
    <w:rsid w:val="001B3605"/>
    <w:rsid w:val="001B5E82"/>
    <w:rsid w:val="001B772A"/>
    <w:rsid w:val="001D6FE9"/>
    <w:rsid w:val="00210678"/>
    <w:rsid w:val="0021178D"/>
    <w:rsid w:val="00216305"/>
    <w:rsid w:val="00222B49"/>
    <w:rsid w:val="00224EF4"/>
    <w:rsid w:val="002264BE"/>
    <w:rsid w:val="00226958"/>
    <w:rsid w:val="00245AEC"/>
    <w:rsid w:val="00263CA8"/>
    <w:rsid w:val="00273EB9"/>
    <w:rsid w:val="0027621D"/>
    <w:rsid w:val="002A4229"/>
    <w:rsid w:val="002A4E4D"/>
    <w:rsid w:val="002C2EC3"/>
    <w:rsid w:val="002C54BE"/>
    <w:rsid w:val="002D05BE"/>
    <w:rsid w:val="002D28E1"/>
    <w:rsid w:val="002F57E4"/>
    <w:rsid w:val="002F62A9"/>
    <w:rsid w:val="00306F54"/>
    <w:rsid w:val="003202E2"/>
    <w:rsid w:val="003208B5"/>
    <w:rsid w:val="003224D0"/>
    <w:rsid w:val="00333842"/>
    <w:rsid w:val="00360469"/>
    <w:rsid w:val="00365EF9"/>
    <w:rsid w:val="00371D2D"/>
    <w:rsid w:val="0037575A"/>
    <w:rsid w:val="003814FA"/>
    <w:rsid w:val="00385958"/>
    <w:rsid w:val="00385D67"/>
    <w:rsid w:val="0039255C"/>
    <w:rsid w:val="003A0D39"/>
    <w:rsid w:val="003A4628"/>
    <w:rsid w:val="003A57CD"/>
    <w:rsid w:val="003C0A44"/>
    <w:rsid w:val="003C377F"/>
    <w:rsid w:val="003D7DE4"/>
    <w:rsid w:val="003F311C"/>
    <w:rsid w:val="00402B05"/>
    <w:rsid w:val="00423A5A"/>
    <w:rsid w:val="004322EA"/>
    <w:rsid w:val="004341A9"/>
    <w:rsid w:val="00450CD3"/>
    <w:rsid w:val="004552D1"/>
    <w:rsid w:val="0049254F"/>
    <w:rsid w:val="00493376"/>
    <w:rsid w:val="004A0CA4"/>
    <w:rsid w:val="004B047D"/>
    <w:rsid w:val="004C7DAD"/>
    <w:rsid w:val="004D0CB0"/>
    <w:rsid w:val="00500AD2"/>
    <w:rsid w:val="00504FB6"/>
    <w:rsid w:val="005162AF"/>
    <w:rsid w:val="005237E9"/>
    <w:rsid w:val="00526D09"/>
    <w:rsid w:val="00543E22"/>
    <w:rsid w:val="005670FD"/>
    <w:rsid w:val="00581C0E"/>
    <w:rsid w:val="00583D29"/>
    <w:rsid w:val="00595AA3"/>
    <w:rsid w:val="005F3D95"/>
    <w:rsid w:val="005F6A12"/>
    <w:rsid w:val="006000A6"/>
    <w:rsid w:val="00625AD6"/>
    <w:rsid w:val="00643BB9"/>
    <w:rsid w:val="006468F3"/>
    <w:rsid w:val="00660B93"/>
    <w:rsid w:val="0066198B"/>
    <w:rsid w:val="00670226"/>
    <w:rsid w:val="00690FDF"/>
    <w:rsid w:val="006A76BB"/>
    <w:rsid w:val="006E7DFC"/>
    <w:rsid w:val="006F098D"/>
    <w:rsid w:val="006F327B"/>
    <w:rsid w:val="006F3A53"/>
    <w:rsid w:val="006F7679"/>
    <w:rsid w:val="0070083F"/>
    <w:rsid w:val="007010ED"/>
    <w:rsid w:val="0070135A"/>
    <w:rsid w:val="00714060"/>
    <w:rsid w:val="007315D0"/>
    <w:rsid w:val="007511C6"/>
    <w:rsid w:val="00756A79"/>
    <w:rsid w:val="007641A4"/>
    <w:rsid w:val="00773060"/>
    <w:rsid w:val="00775999"/>
    <w:rsid w:val="007854D5"/>
    <w:rsid w:val="00790391"/>
    <w:rsid w:val="007A1481"/>
    <w:rsid w:val="007B02E5"/>
    <w:rsid w:val="007B06FE"/>
    <w:rsid w:val="007B0C9C"/>
    <w:rsid w:val="007B60A6"/>
    <w:rsid w:val="007C3AE8"/>
    <w:rsid w:val="007C692D"/>
    <w:rsid w:val="007D2B0A"/>
    <w:rsid w:val="007D7C8E"/>
    <w:rsid w:val="007E087C"/>
    <w:rsid w:val="007E3822"/>
    <w:rsid w:val="007E6A2A"/>
    <w:rsid w:val="008160A0"/>
    <w:rsid w:val="00823589"/>
    <w:rsid w:val="00836F7A"/>
    <w:rsid w:val="00845C8B"/>
    <w:rsid w:val="00851822"/>
    <w:rsid w:val="00864CFD"/>
    <w:rsid w:val="00873E18"/>
    <w:rsid w:val="0087700F"/>
    <w:rsid w:val="00883B59"/>
    <w:rsid w:val="00883DE3"/>
    <w:rsid w:val="008D3296"/>
    <w:rsid w:val="00917070"/>
    <w:rsid w:val="00920859"/>
    <w:rsid w:val="00940680"/>
    <w:rsid w:val="0094332A"/>
    <w:rsid w:val="00944007"/>
    <w:rsid w:val="0095140F"/>
    <w:rsid w:val="00965AD3"/>
    <w:rsid w:val="009738C1"/>
    <w:rsid w:val="00981EB6"/>
    <w:rsid w:val="00983F07"/>
    <w:rsid w:val="00986F27"/>
    <w:rsid w:val="00997B3E"/>
    <w:rsid w:val="009A3F3F"/>
    <w:rsid w:val="009A44D9"/>
    <w:rsid w:val="009B038F"/>
    <w:rsid w:val="009B0B22"/>
    <w:rsid w:val="009D143C"/>
    <w:rsid w:val="009E1994"/>
    <w:rsid w:val="009E5026"/>
    <w:rsid w:val="009E5963"/>
    <w:rsid w:val="009E5DE9"/>
    <w:rsid w:val="00A00BB8"/>
    <w:rsid w:val="00A04615"/>
    <w:rsid w:val="00A13A22"/>
    <w:rsid w:val="00A41D12"/>
    <w:rsid w:val="00A42ABE"/>
    <w:rsid w:val="00A4365C"/>
    <w:rsid w:val="00A94B70"/>
    <w:rsid w:val="00A94F76"/>
    <w:rsid w:val="00AB65E1"/>
    <w:rsid w:val="00AC1699"/>
    <w:rsid w:val="00AE6DFB"/>
    <w:rsid w:val="00AE79D4"/>
    <w:rsid w:val="00AF654C"/>
    <w:rsid w:val="00B060A5"/>
    <w:rsid w:val="00B0701E"/>
    <w:rsid w:val="00B11D5A"/>
    <w:rsid w:val="00B16734"/>
    <w:rsid w:val="00B2304B"/>
    <w:rsid w:val="00B3673A"/>
    <w:rsid w:val="00B55AC2"/>
    <w:rsid w:val="00B71D23"/>
    <w:rsid w:val="00B77598"/>
    <w:rsid w:val="00B83194"/>
    <w:rsid w:val="00BB32A5"/>
    <w:rsid w:val="00BE77DE"/>
    <w:rsid w:val="00BF0200"/>
    <w:rsid w:val="00C36064"/>
    <w:rsid w:val="00C51836"/>
    <w:rsid w:val="00C55960"/>
    <w:rsid w:val="00C627C3"/>
    <w:rsid w:val="00C637AA"/>
    <w:rsid w:val="00C66A32"/>
    <w:rsid w:val="00C7658D"/>
    <w:rsid w:val="00C93714"/>
    <w:rsid w:val="00C96704"/>
    <w:rsid w:val="00CA0B2E"/>
    <w:rsid w:val="00CA443F"/>
    <w:rsid w:val="00CB6BDC"/>
    <w:rsid w:val="00CC4715"/>
    <w:rsid w:val="00CD5D13"/>
    <w:rsid w:val="00CD6C75"/>
    <w:rsid w:val="00CE1B22"/>
    <w:rsid w:val="00CE3F2A"/>
    <w:rsid w:val="00CE7A35"/>
    <w:rsid w:val="00D45BC3"/>
    <w:rsid w:val="00D7213B"/>
    <w:rsid w:val="00D77FC3"/>
    <w:rsid w:val="00DA5CC2"/>
    <w:rsid w:val="00DD579E"/>
    <w:rsid w:val="00DD6D3B"/>
    <w:rsid w:val="00E011DF"/>
    <w:rsid w:val="00E050B6"/>
    <w:rsid w:val="00E37515"/>
    <w:rsid w:val="00E43A1A"/>
    <w:rsid w:val="00E53A67"/>
    <w:rsid w:val="00E6243C"/>
    <w:rsid w:val="00E66132"/>
    <w:rsid w:val="00E672B1"/>
    <w:rsid w:val="00E70292"/>
    <w:rsid w:val="00E81821"/>
    <w:rsid w:val="00E826A2"/>
    <w:rsid w:val="00E96013"/>
    <w:rsid w:val="00EA6F1D"/>
    <w:rsid w:val="00EC3A7D"/>
    <w:rsid w:val="00EC4E69"/>
    <w:rsid w:val="00EC6D55"/>
    <w:rsid w:val="00ED3A8B"/>
    <w:rsid w:val="00ED44AC"/>
    <w:rsid w:val="00EE6B2A"/>
    <w:rsid w:val="00EF1820"/>
    <w:rsid w:val="00EF2C90"/>
    <w:rsid w:val="00F10A6D"/>
    <w:rsid w:val="00F10B28"/>
    <w:rsid w:val="00F12BBA"/>
    <w:rsid w:val="00F135D6"/>
    <w:rsid w:val="00F251A6"/>
    <w:rsid w:val="00F25C26"/>
    <w:rsid w:val="00F277A5"/>
    <w:rsid w:val="00F4199A"/>
    <w:rsid w:val="00F55EA9"/>
    <w:rsid w:val="00F55EC7"/>
    <w:rsid w:val="00F7743C"/>
    <w:rsid w:val="00F91F4B"/>
    <w:rsid w:val="00FC08CD"/>
    <w:rsid w:val="00FC1AEA"/>
    <w:rsid w:val="00FE6337"/>
    <w:rsid w:val="00FF28DF"/>
    <w:rsid w:val="00FF413F"/>
    <w:rsid w:val="6A01F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7842C23C"/>
  <w15:chartTrackingRefBased/>
  <w15:docId w15:val="{5DE7781A-C2EE-4785-B3DD-AAE98E77A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it-IT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iPriority="2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4CFD"/>
  </w:style>
  <w:style w:type="paragraph" w:styleId="berschrift1">
    <w:name w:val="heading 1"/>
    <w:aliases w:val="H1"/>
    <w:basedOn w:val="Standard"/>
    <w:next w:val="Standard"/>
    <w:link w:val="berschrift1Zchn"/>
    <w:uiPriority w:val="9"/>
    <w:qFormat/>
    <w:rsid w:val="00EE6B2A"/>
    <w:pPr>
      <w:keepNext/>
      <w:keepLines/>
      <w:framePr w:w="9639" w:h="1304" w:wrap="around" w:vAnchor="text" w:hAnchor="text" w:y="1" w:anchorLock="1"/>
      <w:numPr>
        <w:numId w:val="42"/>
      </w:numPr>
      <w:spacing w:line="440" w:lineRule="atLeast"/>
      <w:outlineLvl w:val="0"/>
    </w:pPr>
    <w:rPr>
      <w:rFonts w:ascii="Arial" w:eastAsiaTheme="majorEastAsia" w:hAnsi="Arial" w:cstheme="majorBidi"/>
      <w:b/>
      <w:color w:val="C80000"/>
      <w:sz w:val="36"/>
      <w:szCs w:val="32"/>
    </w:rPr>
  </w:style>
  <w:style w:type="paragraph" w:styleId="berschrift2">
    <w:name w:val="heading 2"/>
    <w:aliases w:val="H2"/>
    <w:basedOn w:val="Standard"/>
    <w:next w:val="Standard"/>
    <w:link w:val="berschrift2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1"/>
        <w:numId w:val="42"/>
      </w:numPr>
      <w:spacing w:line="360" w:lineRule="atLeast"/>
      <w:outlineLvl w:val="1"/>
    </w:pPr>
    <w:rPr>
      <w:rFonts w:ascii="Arial" w:eastAsiaTheme="majorEastAsia" w:hAnsi="Arial" w:cstheme="majorBidi"/>
      <w:b/>
      <w:color w:val="C80000"/>
      <w:sz w:val="28"/>
      <w:szCs w:val="26"/>
    </w:rPr>
  </w:style>
  <w:style w:type="paragraph" w:styleId="berschrift3">
    <w:name w:val="heading 3"/>
    <w:aliases w:val="H3"/>
    <w:basedOn w:val="Standard"/>
    <w:next w:val="Standard"/>
    <w:link w:val="berschrift3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2"/>
        <w:numId w:val="42"/>
      </w:numPr>
      <w:spacing w:line="320" w:lineRule="atLeast"/>
      <w:outlineLvl w:val="2"/>
    </w:pPr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berschrift4">
    <w:name w:val="heading 4"/>
    <w:aliases w:val="H4"/>
    <w:basedOn w:val="Standard"/>
    <w:next w:val="Standard"/>
    <w:link w:val="berschrift4Zchn"/>
    <w:uiPriority w:val="9"/>
    <w:unhideWhenUsed/>
    <w:qFormat/>
    <w:rsid w:val="009B0B22"/>
    <w:pPr>
      <w:keepNext/>
      <w:keepLines/>
      <w:numPr>
        <w:ilvl w:val="3"/>
        <w:numId w:val="42"/>
      </w:num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spacing w:before="260" w:line="240" w:lineRule="auto"/>
      <w:ind w:left="227" w:right="227"/>
      <w:outlineLvl w:val="3"/>
    </w:pPr>
    <w:rPr>
      <w:rFonts w:ascii="Arial" w:eastAsiaTheme="majorEastAsia" w:hAnsi="Arial" w:cstheme="majorBidi"/>
      <w:b/>
      <w:iCs/>
      <w:color w:val="FFFFFF"/>
    </w:rPr>
  </w:style>
  <w:style w:type="paragraph" w:styleId="berschrift5">
    <w:name w:val="heading 5"/>
    <w:aliases w:val="H5"/>
    <w:basedOn w:val="Standard"/>
    <w:next w:val="Standard"/>
    <w:link w:val="berschrift5Zchn"/>
    <w:uiPriority w:val="9"/>
    <w:unhideWhenUsed/>
    <w:qFormat/>
    <w:rsid w:val="00FF413F"/>
    <w:pPr>
      <w:keepNext/>
      <w:keepLines/>
      <w:numPr>
        <w:ilvl w:val="4"/>
        <w:numId w:val="42"/>
      </w:numPr>
      <w:spacing w:before="260"/>
      <w:outlineLvl w:val="4"/>
    </w:pPr>
    <w:rPr>
      <w:rFonts w:ascii="Arial" w:eastAsiaTheme="majorEastAsia" w:hAnsi="Arial" w:cstheme="majorBidi"/>
      <w:b/>
    </w:rPr>
  </w:style>
  <w:style w:type="paragraph" w:styleId="berschrift6">
    <w:name w:val="heading 6"/>
    <w:aliases w:val="H6"/>
    <w:basedOn w:val="berschrift4"/>
    <w:next w:val="Standard"/>
    <w:link w:val="berschrift6Zchn"/>
    <w:uiPriority w:val="9"/>
    <w:unhideWhenUsed/>
    <w:qFormat/>
    <w:rsid w:val="00FF413F"/>
    <w:pPr>
      <w:numPr>
        <w:ilvl w:val="0"/>
        <w:numId w:val="0"/>
      </w:numPr>
      <w:ind w:left="227"/>
      <w:outlineLvl w:val="5"/>
    </w:pPr>
  </w:style>
  <w:style w:type="paragraph" w:styleId="berschrift7">
    <w:name w:val="heading 7"/>
    <w:aliases w:val="H7"/>
    <w:basedOn w:val="Standard"/>
    <w:next w:val="Standard"/>
    <w:link w:val="berschrift7Zchn"/>
    <w:uiPriority w:val="9"/>
    <w:unhideWhenUsed/>
    <w:qFormat/>
    <w:rsid w:val="00FF413F"/>
    <w:pPr>
      <w:keepNext/>
      <w:keepLines/>
      <w:spacing w:before="260"/>
      <w:contextualSpacing/>
      <w:outlineLvl w:val="6"/>
    </w:pPr>
    <w:rPr>
      <w:rFonts w:ascii="Arial" w:eastAsiaTheme="majorEastAsia" w:hAnsi="Arial" w:cstheme="majorBidi"/>
      <w:b/>
      <w:iCs/>
    </w:rPr>
  </w:style>
  <w:style w:type="paragraph" w:styleId="berschrift8">
    <w:name w:val="heading 8"/>
    <w:aliases w:val="H8"/>
    <w:basedOn w:val="berschrift7"/>
    <w:next w:val="Standard"/>
    <w:link w:val="berschrift8Zchn"/>
    <w:uiPriority w:val="9"/>
    <w:unhideWhenUsed/>
    <w:qFormat/>
    <w:rsid w:val="00FF413F"/>
    <w:pPr>
      <w:outlineLvl w:val="7"/>
    </w:pPr>
    <w:rPr>
      <w:color w:val="C80000"/>
    </w:rPr>
  </w:style>
  <w:style w:type="paragraph" w:styleId="berschrift9">
    <w:name w:val="heading 9"/>
    <w:aliases w:val="H9"/>
    <w:basedOn w:val="berschrift4"/>
    <w:next w:val="Standard"/>
    <w:link w:val="berschrift9Zchn"/>
    <w:uiPriority w:val="9"/>
    <w:unhideWhenUsed/>
    <w:qFormat/>
    <w:rsid w:val="00CB6BDC"/>
    <w:pPr>
      <w:numPr>
        <w:ilvl w:val="0"/>
        <w:numId w:val="44"/>
      </w:numPr>
      <w:tabs>
        <w:tab w:val="left" w:pos="1038"/>
      </w:tabs>
      <w:ind w:left="227" w:firstLine="0"/>
      <w:outlineLvl w:val="8"/>
    </w:pPr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1D23"/>
    <w:tblPr>
      <w:tblCellMar>
        <w:left w:w="0" w:type="dxa"/>
        <w:right w:w="0" w:type="dxa"/>
      </w:tblCellMar>
    </w:tblPr>
  </w:style>
  <w:style w:type="paragraph" w:styleId="Titel">
    <w:name w:val="Title"/>
    <w:basedOn w:val="Standard"/>
    <w:next w:val="Untertitel"/>
    <w:link w:val="TitelZchn"/>
    <w:uiPriority w:val="10"/>
    <w:qFormat/>
    <w:rsid w:val="00077138"/>
    <w:pPr>
      <w:spacing w:line="240" w:lineRule="auto"/>
      <w:contextualSpacing/>
    </w:pPr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77138"/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138"/>
    <w:pPr>
      <w:numPr>
        <w:ilvl w:val="1"/>
      </w:numPr>
      <w:spacing w:before="160" w:line="240" w:lineRule="auto"/>
      <w:contextualSpacing/>
    </w:pPr>
    <w:rPr>
      <w:rFonts w:ascii="Arial" w:eastAsiaTheme="minorEastAsia" w:hAnsi="Arial"/>
      <w:sz w:val="40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138"/>
    <w:rPr>
      <w:rFonts w:ascii="Arial" w:eastAsiaTheme="minorEastAsia" w:hAnsi="Arial"/>
      <w:color w:val="000000"/>
      <w:sz w:val="40"/>
      <w:szCs w:val="22"/>
    </w:rPr>
  </w:style>
  <w:style w:type="numbering" w:customStyle="1" w:styleId="SBVAufz">
    <w:name w:val="SBV_Aufz"/>
    <w:uiPriority w:val="99"/>
    <w:rsid w:val="00F251A6"/>
    <w:pPr>
      <w:numPr>
        <w:numId w:val="11"/>
      </w:numPr>
    </w:pPr>
  </w:style>
  <w:style w:type="paragraph" w:customStyle="1" w:styleId="Checkbox-Text">
    <w:name w:val="Checkbox-Text"/>
    <w:basedOn w:val="Standard"/>
    <w:uiPriority w:val="99"/>
    <w:qFormat/>
    <w:rsid w:val="00F251A6"/>
    <w:pPr>
      <w:tabs>
        <w:tab w:val="left" w:pos="284"/>
      </w:tabs>
      <w:ind w:left="284" w:hanging="284"/>
    </w:pPr>
    <w:rPr>
      <w:rFonts w:ascii="Arial" w:hAnsi="Arial"/>
    </w:rPr>
  </w:style>
  <w:style w:type="paragraph" w:styleId="Aufzhlungszeichen">
    <w:name w:val="List Bullet"/>
    <w:basedOn w:val="Standard"/>
    <w:uiPriority w:val="2"/>
    <w:unhideWhenUsed/>
    <w:qFormat/>
    <w:rsid w:val="00F251A6"/>
    <w:pPr>
      <w:numPr>
        <w:numId w:val="11"/>
      </w:numPr>
      <w:contextualSpacing/>
    </w:pPr>
  </w:style>
  <w:style w:type="paragraph" w:styleId="Aufzhlungszeichen2">
    <w:name w:val="List Bullet 2"/>
    <w:basedOn w:val="Standard"/>
    <w:uiPriority w:val="2"/>
    <w:unhideWhenUsed/>
    <w:qFormat/>
    <w:rsid w:val="00F251A6"/>
    <w:pPr>
      <w:numPr>
        <w:ilvl w:val="1"/>
        <w:numId w:val="11"/>
      </w:numPr>
      <w:contextualSpacing/>
    </w:pPr>
  </w:style>
  <w:style w:type="paragraph" w:styleId="Aufzhlungszeichen3">
    <w:name w:val="List Bullet 3"/>
    <w:basedOn w:val="Standard"/>
    <w:uiPriority w:val="2"/>
    <w:unhideWhenUsed/>
    <w:qFormat/>
    <w:rsid w:val="00F251A6"/>
    <w:pPr>
      <w:numPr>
        <w:ilvl w:val="2"/>
        <w:numId w:val="11"/>
      </w:numPr>
      <w:contextualSpacing/>
    </w:pPr>
  </w:style>
  <w:style w:type="paragraph" w:styleId="Aufzhlungszeichen4">
    <w:name w:val="List Bullet 4"/>
    <w:basedOn w:val="Standard"/>
    <w:uiPriority w:val="2"/>
    <w:unhideWhenUsed/>
    <w:qFormat/>
    <w:rsid w:val="00F251A6"/>
    <w:pPr>
      <w:numPr>
        <w:ilvl w:val="3"/>
        <w:numId w:val="11"/>
      </w:numPr>
      <w:contextualSpacing/>
    </w:pPr>
  </w:style>
  <w:style w:type="paragraph" w:customStyle="1" w:styleId="Lead1spschwarz">
    <w:name w:val="Lead 1sp schwarz"/>
    <w:basedOn w:val="Standard"/>
    <w:uiPriority w:val="19"/>
    <w:qFormat/>
    <w:rsid w:val="0014420F"/>
    <w:pPr>
      <w:spacing w:after="520"/>
      <w:contextualSpacing/>
    </w:pPr>
    <w:rPr>
      <w:rFonts w:ascii="Arial" w:hAnsi="Arial"/>
      <w:b/>
      <w:color w:val="000000"/>
    </w:rPr>
  </w:style>
  <w:style w:type="character" w:customStyle="1" w:styleId="berschrift1Zchn">
    <w:name w:val="Überschrift 1 Zchn"/>
    <w:aliases w:val="H1 Zchn"/>
    <w:basedOn w:val="Absatz-Standardschriftart"/>
    <w:link w:val="berschrift1"/>
    <w:uiPriority w:val="9"/>
    <w:rsid w:val="00EE6B2A"/>
    <w:rPr>
      <w:rFonts w:ascii="Arial" w:eastAsiaTheme="majorEastAsia" w:hAnsi="Arial" w:cstheme="majorBidi"/>
      <w:b/>
      <w:color w:val="C80000"/>
      <w:sz w:val="36"/>
      <w:szCs w:val="32"/>
    </w:rPr>
  </w:style>
  <w:style w:type="character" w:customStyle="1" w:styleId="berschrift2Zchn">
    <w:name w:val="Überschrift 2 Zchn"/>
    <w:aliases w:val="H2 Zchn"/>
    <w:basedOn w:val="Absatz-Standardschriftart"/>
    <w:link w:val="berschrift2"/>
    <w:uiPriority w:val="9"/>
    <w:rsid w:val="00EE6B2A"/>
    <w:rPr>
      <w:rFonts w:ascii="Arial" w:eastAsiaTheme="majorEastAsia" w:hAnsi="Arial" w:cstheme="majorBidi"/>
      <w:b/>
      <w:color w:val="C80000"/>
      <w:sz w:val="28"/>
      <w:szCs w:val="26"/>
    </w:rPr>
  </w:style>
  <w:style w:type="character" w:customStyle="1" w:styleId="berschrift3Zchn">
    <w:name w:val="Überschrift 3 Zchn"/>
    <w:aliases w:val="H3 Zchn"/>
    <w:basedOn w:val="Absatz-Standardschriftart"/>
    <w:link w:val="berschrift3"/>
    <w:uiPriority w:val="9"/>
    <w:rsid w:val="00EE6B2A"/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F91F4B"/>
    <w:pPr>
      <w:framePr w:w="0" w:hRule="auto" w:wrap="auto" w:vAnchor="margin" w:yAlign="inline"/>
      <w:numPr>
        <w:numId w:val="0"/>
      </w:numPr>
      <w:spacing w:after="780"/>
      <w:contextualSpacing/>
      <w:outlineLvl w:val="9"/>
    </w:pPr>
    <w:rPr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FF413F"/>
    <w:pPr>
      <w:tabs>
        <w:tab w:val="right" w:pos="9469"/>
      </w:tabs>
      <w:spacing w:before="260"/>
      <w:contextualSpacing/>
    </w:pPr>
    <w:rPr>
      <w:rFonts w:ascii="Arial" w:hAnsi="Arial"/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FF413F"/>
    <w:p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tabs>
        <w:tab w:val="right" w:pos="9469"/>
      </w:tabs>
      <w:spacing w:before="260"/>
      <w:ind w:left="227"/>
      <w:contextualSpacing/>
    </w:pPr>
    <w:rPr>
      <w:rFonts w:ascii="Arial" w:hAnsi="Arial"/>
      <w:b/>
      <w:color w:val="FFFFFF"/>
    </w:rPr>
  </w:style>
  <w:style w:type="paragraph" w:styleId="Verzeichnis3">
    <w:name w:val="toc 3"/>
    <w:basedOn w:val="Verzeichnis2"/>
    <w:next w:val="Standard"/>
    <w:autoRedefine/>
    <w:uiPriority w:val="39"/>
    <w:unhideWhenUsed/>
    <w:rsid w:val="00FF413F"/>
  </w:style>
  <w:style w:type="character" w:styleId="Hyperlink">
    <w:name w:val="Hyperlink"/>
    <w:basedOn w:val="Absatz-Standardschriftart"/>
    <w:uiPriority w:val="99"/>
    <w:unhideWhenUsed/>
    <w:rsid w:val="00845C8B"/>
    <w:rPr>
      <w:color w:val="000000" w:themeColor="hyperlink"/>
      <w:u w:val="single"/>
    </w:rPr>
  </w:style>
  <w:style w:type="numbering" w:customStyle="1" w:styleId="SBVListeHeading1-3">
    <w:name w:val="SBV_Liste_Heading_1-3"/>
    <w:uiPriority w:val="99"/>
    <w:rsid w:val="00FF413F"/>
    <w:pPr>
      <w:numPr>
        <w:numId w:val="23"/>
      </w:numPr>
    </w:pPr>
  </w:style>
  <w:style w:type="paragraph" w:styleId="Listenabsatz">
    <w:name w:val="List Paragraph"/>
    <w:basedOn w:val="Standard"/>
    <w:uiPriority w:val="34"/>
    <w:rsid w:val="00E53A67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E53A6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4Zchn">
    <w:name w:val="Überschrift 4 Zchn"/>
    <w:aliases w:val="H4 Zchn"/>
    <w:basedOn w:val="Absatz-Standardschriftart"/>
    <w:link w:val="berschrift4"/>
    <w:uiPriority w:val="9"/>
    <w:rsid w:val="009B0B22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character" w:customStyle="1" w:styleId="berschrift5Zchn">
    <w:name w:val="Überschrift 5 Zchn"/>
    <w:aliases w:val="H5 Zchn"/>
    <w:basedOn w:val="Absatz-Standardschriftart"/>
    <w:link w:val="berschrift5"/>
    <w:uiPriority w:val="9"/>
    <w:rsid w:val="00FF413F"/>
    <w:rPr>
      <w:rFonts w:ascii="Arial" w:eastAsiaTheme="majorEastAsia" w:hAnsi="Arial" w:cstheme="majorBidi"/>
      <w:b/>
    </w:rPr>
  </w:style>
  <w:style w:type="paragraph" w:styleId="Verzeichnis4">
    <w:name w:val="toc 4"/>
    <w:basedOn w:val="Verzeichnis3"/>
    <w:next w:val="Standard"/>
    <w:autoRedefine/>
    <w:uiPriority w:val="39"/>
    <w:unhideWhenUsed/>
    <w:rsid w:val="00FF413F"/>
    <w:pPr>
      <w:tabs>
        <w:tab w:val="right" w:pos="9628"/>
      </w:tabs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customStyle="1" w:styleId="berschrift4grau">
    <w:name w:val="Überschrift 4 grau"/>
    <w:aliases w:val="H4 grey"/>
    <w:basedOn w:val="berschrift4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customStyle="1" w:styleId="berschrift6Zchn">
    <w:name w:val="Überschrift 6 Zchn"/>
    <w:aliases w:val="H6 Zchn"/>
    <w:basedOn w:val="Absatz-Standardschriftart"/>
    <w:link w:val="berschrift6"/>
    <w:uiPriority w:val="9"/>
    <w:rsid w:val="00FF413F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paragraph" w:customStyle="1" w:styleId="berschrift6grau">
    <w:name w:val="Überschrift 6 grau"/>
    <w:aliases w:val="H6 grey"/>
    <w:basedOn w:val="berschrift6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  <w:contextualSpacing/>
    </w:pPr>
  </w:style>
  <w:style w:type="character" w:customStyle="1" w:styleId="berschrift7Zchn">
    <w:name w:val="Überschrift 7 Zchn"/>
    <w:aliases w:val="H7 Zchn"/>
    <w:basedOn w:val="Absatz-Standardschriftart"/>
    <w:link w:val="berschrift7"/>
    <w:uiPriority w:val="9"/>
    <w:rsid w:val="00FF413F"/>
    <w:rPr>
      <w:rFonts w:ascii="Arial" w:eastAsiaTheme="majorEastAsia" w:hAnsi="Arial" w:cstheme="majorBidi"/>
      <w:b/>
      <w:iCs/>
    </w:rPr>
  </w:style>
  <w:style w:type="paragraph" w:customStyle="1" w:styleId="Box-Textgrau">
    <w:name w:val="Box-Text grau"/>
    <w:basedOn w:val="berschrift6grau"/>
    <w:uiPriority w:val="30"/>
    <w:qFormat/>
    <w:rsid w:val="002A4229"/>
    <w:pPr>
      <w:keepNext w:val="0"/>
      <w:keepLines w:val="0"/>
      <w:pBdr>
        <w:top w:val="single" w:sz="18" w:space="1" w:color="D9D9D9"/>
        <w:left w:val="single" w:sz="48" w:space="4" w:color="D9D9D9"/>
        <w:bottom w:val="single" w:sz="18" w:space="1" w:color="D9D9D9"/>
        <w:right w:val="single" w:sz="48" w:space="4" w:color="D9D9D9"/>
      </w:pBdr>
      <w:shd w:val="clear" w:color="auto" w:fill="D9D9D9"/>
      <w:spacing w:before="0"/>
    </w:pPr>
    <w:rPr>
      <w:b w:val="0"/>
      <w:color w:val="000000"/>
    </w:rPr>
  </w:style>
  <w:style w:type="paragraph" w:customStyle="1" w:styleId="Box-Titeltrkis">
    <w:name w:val="Box-Titel türkis"/>
    <w:basedOn w:val="berschrift6"/>
    <w:next w:val="Box-Texttrkis"/>
    <w:uiPriority w:val="31"/>
    <w:qFormat/>
    <w:rsid w:val="00365EF9"/>
    <w:pPr>
      <w:pBdr>
        <w:top w:val="single" w:sz="18" w:space="1" w:color="6BB5BF"/>
        <w:left w:val="single" w:sz="48" w:space="4" w:color="6BB5BF"/>
        <w:bottom w:val="single" w:sz="18" w:space="1" w:color="6BB5BF"/>
        <w:right w:val="single" w:sz="48" w:space="4" w:color="6BB5BF"/>
      </w:pBdr>
      <w:shd w:val="clear" w:color="auto" w:fill="6BB5BF"/>
    </w:pPr>
  </w:style>
  <w:style w:type="paragraph" w:customStyle="1" w:styleId="Box-Titeldunkelblau">
    <w:name w:val="Box-Titel dunkelblau"/>
    <w:basedOn w:val="berschrift6"/>
    <w:next w:val="Box-Textdunkelblau"/>
    <w:uiPriority w:val="33"/>
    <w:qFormat/>
    <w:rsid w:val="00365EF9"/>
    <w:pPr>
      <w:pBdr>
        <w:top w:val="single" w:sz="18" w:space="1" w:color="455975"/>
        <w:left w:val="single" w:sz="48" w:space="4" w:color="455975"/>
        <w:bottom w:val="single" w:sz="18" w:space="1" w:color="455975"/>
        <w:right w:val="single" w:sz="48" w:space="4" w:color="455975"/>
      </w:pBdr>
      <w:shd w:val="clear" w:color="auto" w:fill="455975"/>
    </w:pPr>
  </w:style>
  <w:style w:type="paragraph" w:customStyle="1" w:styleId="Box-Titelgelb">
    <w:name w:val="Box-Titel gelb"/>
    <w:basedOn w:val="berschrift6"/>
    <w:next w:val="Box-Textgelb"/>
    <w:uiPriority w:val="35"/>
    <w:qFormat/>
    <w:rsid w:val="00365EF9"/>
    <w:pPr>
      <w:pBdr>
        <w:top w:val="single" w:sz="18" w:space="1" w:color="F2F03D"/>
        <w:left w:val="single" w:sz="48" w:space="4" w:color="F2F03D"/>
        <w:bottom w:val="single" w:sz="18" w:space="1" w:color="F2F03D"/>
        <w:right w:val="single" w:sz="48" w:space="4" w:color="F2F03D"/>
      </w:pBdr>
      <w:shd w:val="clear" w:color="auto" w:fill="F2F03D"/>
    </w:pPr>
    <w:rPr>
      <w:color w:val="000000"/>
    </w:rPr>
  </w:style>
  <w:style w:type="paragraph" w:customStyle="1" w:styleId="Box-Titelaubergine">
    <w:name w:val="Box-Titel aubergine"/>
    <w:basedOn w:val="berschrift6"/>
    <w:next w:val="Box-Textaubergine"/>
    <w:uiPriority w:val="37"/>
    <w:qFormat/>
    <w:rsid w:val="00365EF9"/>
    <w:pPr>
      <w:pBdr>
        <w:top w:val="single" w:sz="18" w:space="1" w:color="75306B"/>
        <w:left w:val="single" w:sz="48" w:space="4" w:color="75306B"/>
        <w:bottom w:val="single" w:sz="18" w:space="1" w:color="75306B"/>
        <w:right w:val="single" w:sz="48" w:space="4" w:color="75306B"/>
      </w:pBdr>
      <w:shd w:val="clear" w:color="auto" w:fill="75306B"/>
    </w:pPr>
  </w:style>
  <w:style w:type="paragraph" w:customStyle="1" w:styleId="Box-Titelgrn">
    <w:name w:val="Box-Titel grün"/>
    <w:basedOn w:val="berschrift6"/>
    <w:next w:val="Box-Textgrn"/>
    <w:uiPriority w:val="39"/>
    <w:qFormat/>
    <w:rsid w:val="00365EF9"/>
    <w:pPr>
      <w:pBdr>
        <w:top w:val="single" w:sz="18" w:space="1" w:color="5C9475"/>
        <w:left w:val="single" w:sz="48" w:space="4" w:color="5C9475"/>
        <w:bottom w:val="single" w:sz="18" w:space="1" w:color="5C9475"/>
        <w:right w:val="single" w:sz="48" w:space="4" w:color="5C9475"/>
      </w:pBdr>
      <w:shd w:val="clear" w:color="auto" w:fill="5C9475"/>
    </w:pPr>
  </w:style>
  <w:style w:type="paragraph" w:customStyle="1" w:styleId="Box-Texttrkis">
    <w:name w:val="Box-Text türkis"/>
    <w:basedOn w:val="Box-Textgrau"/>
    <w:uiPriority w:val="32"/>
    <w:qFormat/>
    <w:rsid w:val="00365EF9"/>
    <w:pPr>
      <w:pBdr>
        <w:top w:val="single" w:sz="18" w:space="1" w:color="E1F0F2"/>
        <w:left w:val="single" w:sz="48" w:space="4" w:color="E1F0F2"/>
        <w:bottom w:val="single" w:sz="18" w:space="1" w:color="E1F0F2"/>
        <w:right w:val="single" w:sz="48" w:space="4" w:color="E1F0F2"/>
      </w:pBdr>
      <w:shd w:val="clear" w:color="auto" w:fill="E1F0F2"/>
    </w:pPr>
  </w:style>
  <w:style w:type="paragraph" w:customStyle="1" w:styleId="Box-Textdunkelblau">
    <w:name w:val="Box-Text dunkelblau"/>
    <w:basedOn w:val="Box-Textgrau"/>
    <w:uiPriority w:val="34"/>
    <w:qFormat/>
    <w:rsid w:val="00365EF9"/>
    <w:pPr>
      <w:pBdr>
        <w:top w:val="single" w:sz="18" w:space="1" w:color="DADEE3"/>
        <w:left w:val="single" w:sz="48" w:space="4" w:color="DADEE3"/>
        <w:bottom w:val="single" w:sz="18" w:space="1" w:color="DADEE3"/>
        <w:right w:val="single" w:sz="48" w:space="4" w:color="DADEE3"/>
      </w:pBdr>
      <w:shd w:val="clear" w:color="auto" w:fill="DADEE3"/>
    </w:pPr>
  </w:style>
  <w:style w:type="paragraph" w:customStyle="1" w:styleId="Box-Textgelb">
    <w:name w:val="Box-Text gelb"/>
    <w:basedOn w:val="Box-Textgrau"/>
    <w:uiPriority w:val="36"/>
    <w:qFormat/>
    <w:rsid w:val="00365EF9"/>
    <w:pPr>
      <w:pBdr>
        <w:top w:val="single" w:sz="18" w:space="1" w:color="FCFCD8"/>
        <w:left w:val="single" w:sz="48" w:space="4" w:color="FCFCD8"/>
        <w:bottom w:val="single" w:sz="18" w:space="1" w:color="FCFCD8"/>
        <w:right w:val="single" w:sz="48" w:space="4" w:color="FCFCD8"/>
      </w:pBdr>
      <w:shd w:val="clear" w:color="auto" w:fill="FCFCD8"/>
    </w:pPr>
  </w:style>
  <w:style w:type="paragraph" w:customStyle="1" w:styleId="Box-Textaubergine">
    <w:name w:val="Box-Text aubergine"/>
    <w:basedOn w:val="Box-Textgrau"/>
    <w:uiPriority w:val="38"/>
    <w:qFormat/>
    <w:rsid w:val="00365EF9"/>
    <w:pPr>
      <w:pBdr>
        <w:top w:val="single" w:sz="18" w:space="1" w:color="E3D6E1"/>
        <w:left w:val="single" w:sz="48" w:space="4" w:color="E3D6E1"/>
        <w:bottom w:val="single" w:sz="18" w:space="1" w:color="E3D6E1"/>
        <w:right w:val="single" w:sz="48" w:space="4" w:color="E3D6E1"/>
      </w:pBdr>
      <w:shd w:val="clear" w:color="auto" w:fill="E3D6E1"/>
    </w:pPr>
  </w:style>
  <w:style w:type="paragraph" w:customStyle="1" w:styleId="Box-Textgrn">
    <w:name w:val="Box-Text grün"/>
    <w:basedOn w:val="Box-Textgrau"/>
    <w:uiPriority w:val="40"/>
    <w:qFormat/>
    <w:rsid w:val="00365EF9"/>
    <w:pPr>
      <w:pBdr>
        <w:top w:val="single" w:sz="18" w:space="1" w:color="DEEAE3"/>
        <w:left w:val="single" w:sz="48" w:space="4" w:color="DEEAE3"/>
        <w:bottom w:val="single" w:sz="18" w:space="1" w:color="DEEAE3"/>
        <w:right w:val="single" w:sz="48" w:space="4" w:color="DEEAE3"/>
      </w:pBdr>
      <w:shd w:val="clear" w:color="auto" w:fill="DEEAE3"/>
    </w:pPr>
  </w:style>
  <w:style w:type="paragraph" w:customStyle="1" w:styleId="Box-Titelgrau">
    <w:name w:val="Box-Titel grau"/>
    <w:basedOn w:val="berschrift6"/>
    <w:next w:val="Box-Textgrau"/>
    <w:uiPriority w:val="29"/>
    <w:qFormat/>
    <w:rsid w:val="00365EF9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paragraph" w:styleId="Verzeichnis6">
    <w:name w:val="toc 6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styleId="Beschriftung">
    <w:name w:val="caption"/>
    <w:basedOn w:val="Standard"/>
    <w:next w:val="Standard"/>
    <w:uiPriority w:val="99"/>
    <w:unhideWhenUsed/>
    <w:qFormat/>
    <w:rsid w:val="00E81821"/>
    <w:pPr>
      <w:spacing w:before="40" w:after="260" w:line="220" w:lineRule="atLeast"/>
      <w:contextualSpacing/>
    </w:pPr>
    <w:rPr>
      <w:rFonts w:ascii="Arial" w:hAnsi="Arial"/>
      <w:iCs/>
      <w:sz w:val="16"/>
      <w:szCs w:val="18"/>
    </w:rPr>
  </w:style>
  <w:style w:type="paragraph" w:styleId="Liste">
    <w:name w:val="List"/>
    <w:basedOn w:val="Standard"/>
    <w:uiPriority w:val="99"/>
    <w:unhideWhenUsed/>
    <w:rsid w:val="00EF1820"/>
    <w:pPr>
      <w:contextualSpacing/>
    </w:pPr>
  </w:style>
  <w:style w:type="paragraph" w:styleId="Listennummer">
    <w:name w:val="List Number"/>
    <w:basedOn w:val="Standard"/>
    <w:uiPriority w:val="3"/>
    <w:unhideWhenUsed/>
    <w:qFormat/>
    <w:rsid w:val="00873E18"/>
    <w:pPr>
      <w:numPr>
        <w:numId w:val="24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0C4637"/>
    <w:pPr>
      <w:spacing w:after="120"/>
      <w:ind w:left="283"/>
      <w:contextualSpacing/>
    </w:pPr>
  </w:style>
  <w:style w:type="numbering" w:customStyle="1" w:styleId="SBVListe">
    <w:name w:val="SBV_Liste"/>
    <w:uiPriority w:val="99"/>
    <w:rsid w:val="00873E18"/>
    <w:pPr>
      <w:numPr>
        <w:numId w:val="18"/>
      </w:numPr>
    </w:pPr>
  </w:style>
  <w:style w:type="paragraph" w:styleId="Liste2">
    <w:name w:val="List 2"/>
    <w:basedOn w:val="Standard"/>
    <w:uiPriority w:val="99"/>
    <w:unhideWhenUsed/>
    <w:rsid w:val="00EF1820"/>
    <w:pPr>
      <w:contextualSpacing/>
    </w:pPr>
  </w:style>
  <w:style w:type="paragraph" w:styleId="Datum">
    <w:name w:val="Date"/>
    <w:basedOn w:val="Standard"/>
    <w:next w:val="Standard"/>
    <w:link w:val="DatumZchn"/>
    <w:uiPriority w:val="13"/>
    <w:unhideWhenUsed/>
    <w:qFormat/>
    <w:rsid w:val="0070135A"/>
    <w:pPr>
      <w:spacing w:line="320" w:lineRule="atLeast"/>
    </w:pPr>
    <w:rPr>
      <w:rFonts w:ascii="Arial" w:hAnsi="Arial"/>
      <w:color w:val="C80000"/>
      <w:sz w:val="24"/>
    </w:rPr>
  </w:style>
  <w:style w:type="character" w:customStyle="1" w:styleId="DatumZchn">
    <w:name w:val="Datum Zchn"/>
    <w:basedOn w:val="Absatz-Standardschriftart"/>
    <w:link w:val="Datum"/>
    <w:uiPriority w:val="13"/>
    <w:rsid w:val="00997B3E"/>
    <w:rPr>
      <w:rFonts w:ascii="Arial" w:hAnsi="Arial"/>
      <w:color w:val="C80000"/>
      <w:sz w:val="24"/>
    </w:rPr>
  </w:style>
  <w:style w:type="character" w:customStyle="1" w:styleId="berschrift8Zchn">
    <w:name w:val="Überschrift 8 Zchn"/>
    <w:aliases w:val="H8 Zchn"/>
    <w:basedOn w:val="Absatz-Standardschriftart"/>
    <w:link w:val="berschrift8"/>
    <w:uiPriority w:val="9"/>
    <w:rsid w:val="00FF413F"/>
    <w:rPr>
      <w:rFonts w:ascii="Arial" w:eastAsiaTheme="majorEastAsia" w:hAnsi="Arial" w:cstheme="majorBidi"/>
      <w:b/>
      <w:iCs/>
      <w:color w:val="C80000"/>
    </w:rPr>
  </w:style>
  <w:style w:type="paragraph" w:styleId="Kopfzeile">
    <w:name w:val="header"/>
    <w:basedOn w:val="Standard"/>
    <w:link w:val="KopfzeileZchn"/>
    <w:uiPriority w:val="99"/>
    <w:unhideWhenUsed/>
    <w:rsid w:val="0014420F"/>
    <w:pPr>
      <w:spacing w:line="220" w:lineRule="atLeast"/>
    </w:pPr>
    <w:rPr>
      <w:rFonts w:ascii="Arial" w:hAnsi="Arial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14420F"/>
    <w:rPr>
      <w:rFonts w:ascii="Arial" w:hAnsi="Arial"/>
      <w:sz w:val="16"/>
    </w:rPr>
  </w:style>
  <w:style w:type="paragraph" w:styleId="Fuzeile">
    <w:name w:val="footer"/>
    <w:basedOn w:val="Standard"/>
    <w:link w:val="FuzeileZchn"/>
    <w:uiPriority w:val="99"/>
    <w:unhideWhenUsed/>
    <w:rsid w:val="0070135A"/>
    <w:pPr>
      <w:spacing w:line="220" w:lineRule="atLeast"/>
    </w:pPr>
    <w:rPr>
      <w:rFonts w:ascii="Arial" w:hAnsi="Arial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70135A"/>
    <w:rPr>
      <w:rFonts w:ascii="Arial" w:hAnsi="Arial"/>
      <w:sz w:val="16"/>
    </w:rPr>
  </w:style>
  <w:style w:type="paragraph" w:customStyle="1" w:styleId="Lead1sprot">
    <w:name w:val="Lead 1sp rot"/>
    <w:basedOn w:val="Lead1spschwarz"/>
    <w:uiPriority w:val="21"/>
    <w:qFormat/>
    <w:rsid w:val="0014420F"/>
    <w:rPr>
      <w:color w:val="C80000"/>
    </w:rPr>
  </w:style>
  <w:style w:type="table" w:styleId="Gitternetztabelle1hellAkzent1">
    <w:name w:val="Grid Table 1 Light Accent 1"/>
    <w:basedOn w:val="NormaleTabelle"/>
    <w:uiPriority w:val="46"/>
    <w:rsid w:val="00F7743C"/>
    <w:pPr>
      <w:spacing w:line="240" w:lineRule="auto"/>
    </w:pPr>
    <w:tblPr>
      <w:tblStyleRowBandSize w:val="1"/>
      <w:tblStyleColBandSize w:val="1"/>
      <w:tblBorders>
        <w:top w:val="single" w:sz="4" w:space="0" w:color="C3E1E5" w:themeColor="accent1" w:themeTint="66"/>
        <w:left w:val="single" w:sz="4" w:space="0" w:color="C3E1E5" w:themeColor="accent1" w:themeTint="66"/>
        <w:bottom w:val="single" w:sz="4" w:space="0" w:color="C3E1E5" w:themeColor="accent1" w:themeTint="66"/>
        <w:right w:val="single" w:sz="4" w:space="0" w:color="C3E1E5" w:themeColor="accent1" w:themeTint="66"/>
        <w:insideH w:val="single" w:sz="4" w:space="0" w:color="C3E1E5" w:themeColor="accent1" w:themeTint="66"/>
        <w:insideV w:val="single" w:sz="4" w:space="0" w:color="C3E1E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6D2D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6D2D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BVTab01">
    <w:name w:val="SBV_Tab_01"/>
    <w:basedOn w:val="NormaleTabelle"/>
    <w:uiPriority w:val="99"/>
    <w:rsid w:val="00583D29"/>
    <w:rPr>
      <w:color w:val="00000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top w:w="28" w:type="dxa"/>
        <w:left w:w="0" w:type="dxa"/>
        <w:bottom w:w="85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</w:style>
  <w:style w:type="table" w:styleId="Gitternetztabelle1hellAkzent6">
    <w:name w:val="Grid Table 1 Light Accent 6"/>
    <w:basedOn w:val="NormaleTabelle"/>
    <w:uiPriority w:val="46"/>
    <w:rsid w:val="00C55960"/>
    <w:pPr>
      <w:spacing w:line="240" w:lineRule="auto"/>
    </w:pPr>
    <w:tblPr>
      <w:tblStyleRowBandSize w:val="1"/>
      <w:tblStyleColBandSize w:val="1"/>
      <w:tblBorders>
        <w:top w:val="single" w:sz="4" w:space="0" w:color="EFEFEF" w:themeColor="accent6" w:themeTint="66"/>
        <w:left w:val="single" w:sz="4" w:space="0" w:color="EFEFEF" w:themeColor="accent6" w:themeTint="66"/>
        <w:bottom w:val="single" w:sz="4" w:space="0" w:color="EFEFEF" w:themeColor="accent6" w:themeTint="66"/>
        <w:right w:val="single" w:sz="4" w:space="0" w:color="EFEFEF" w:themeColor="accent6" w:themeTint="66"/>
        <w:insideH w:val="single" w:sz="4" w:space="0" w:color="EFEFEF" w:themeColor="accent6" w:themeTint="66"/>
        <w:insideV w:val="single" w:sz="4" w:space="0" w:color="EFEF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8E8E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8E8E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D7213B"/>
    <w:pPr>
      <w:spacing w:before="40" w:line="220" w:lineRule="atLeast"/>
    </w:pPr>
    <w:rPr>
      <w:rFonts w:ascii="Arial" w:hAnsi="Arial"/>
      <w:color w:val="000000"/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7213B"/>
    <w:rPr>
      <w:rFonts w:ascii="Arial" w:hAnsi="Arial"/>
      <w:color w:val="000000"/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D7213B"/>
    <w:rPr>
      <w:color w:val="000000"/>
      <w:vertAlign w:val="superscript"/>
    </w:rPr>
  </w:style>
  <w:style w:type="paragraph" w:styleId="Abbildungsverzeichnis">
    <w:name w:val="table of figures"/>
    <w:basedOn w:val="Standard"/>
    <w:next w:val="Standard"/>
    <w:uiPriority w:val="99"/>
    <w:unhideWhenUsed/>
    <w:rsid w:val="003A57CD"/>
    <w:pPr>
      <w:ind w:right="567"/>
    </w:pPr>
    <w:rPr>
      <w:color w:val="000000"/>
    </w:rPr>
  </w:style>
  <w:style w:type="paragraph" w:customStyle="1" w:styleId="Lead2spschwarz">
    <w:name w:val="Lead 2sp schwarz"/>
    <w:basedOn w:val="Lead1spschwarz"/>
    <w:uiPriority w:val="20"/>
    <w:qFormat/>
    <w:rsid w:val="00EE6B2A"/>
    <w:pPr>
      <w:framePr w:w="9639" w:h="260" w:wrap="around" w:vAnchor="text" w:hAnchor="text" w:y="1" w:anchorLock="1"/>
    </w:pPr>
  </w:style>
  <w:style w:type="paragraph" w:customStyle="1" w:styleId="Lead2sprot">
    <w:name w:val="Lead 2sp rot"/>
    <w:basedOn w:val="Lead2spschwarz"/>
    <w:uiPriority w:val="22"/>
    <w:qFormat/>
    <w:rsid w:val="00EE6B2A"/>
    <w:pPr>
      <w:framePr w:wrap="around"/>
    </w:pPr>
    <w:rPr>
      <w:color w:val="C8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1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178D"/>
    <w:rPr>
      <w:rFonts w:ascii="Segoe UI" w:hAnsi="Segoe UI" w:cs="Segoe UI"/>
      <w:sz w:val="18"/>
      <w:szCs w:val="18"/>
    </w:rPr>
  </w:style>
  <w:style w:type="table" w:customStyle="1" w:styleId="SBVTab02">
    <w:name w:val="SBV_Tab_02"/>
    <w:basedOn w:val="NormaleTabelle"/>
    <w:uiPriority w:val="99"/>
    <w:rsid w:val="00FC08CD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8" w:type="dxa"/>
        <w:bottom w:w="85" w:type="dxa"/>
      </w:tblCellMar>
    </w:tblPr>
    <w:tblStylePr w:type="firstRow">
      <w:rPr>
        <w:b/>
        <w:color w:val="FFFFFF"/>
      </w:rPr>
      <w:tblPr/>
      <w:tcPr>
        <w:shd w:val="clear" w:color="auto" w:fill="929292"/>
      </w:tcPr>
    </w:tblStylePr>
    <w:tblStylePr w:type="lastRow">
      <w:rPr>
        <w:b/>
        <w:color w:val="FFFFFF"/>
      </w:rPr>
      <w:tblPr/>
      <w:tcPr>
        <w:shd w:val="clear" w:color="auto" w:fill="929292"/>
      </w:tcPr>
    </w:tblStylePr>
    <w:tblStylePr w:type="firstCol">
      <w:rPr>
        <w:b/>
        <w:color w:val="FFFFFF"/>
      </w:rPr>
      <w:tblPr/>
      <w:tcPr>
        <w:shd w:val="clear" w:color="auto" w:fill="929292"/>
      </w:tcPr>
    </w:tblStylePr>
  </w:style>
  <w:style w:type="paragraph" w:customStyle="1" w:styleId="Dok-Titel">
    <w:name w:val="Dok-Titel"/>
    <w:basedOn w:val="Standard"/>
    <w:uiPriority w:val="12"/>
    <w:unhideWhenUsed/>
    <w:qFormat/>
    <w:rsid w:val="006A76BB"/>
    <w:pPr>
      <w:framePr w:w="2665" w:h="278" w:hRule="exact" w:wrap="notBeside" w:vAnchor="page" w:hAnchor="page" w:x="1589" w:y="1872" w:anchorLock="1"/>
      <w:spacing w:line="240" w:lineRule="auto"/>
    </w:pPr>
    <w:rPr>
      <w:rFonts w:ascii="Arial" w:hAnsi="Arial"/>
      <w:b/>
      <w:color w:val="FFFFFF"/>
    </w:rPr>
  </w:style>
  <w:style w:type="paragraph" w:customStyle="1" w:styleId="Betreff">
    <w:name w:val="Betreff"/>
    <w:basedOn w:val="Standard"/>
    <w:rsid w:val="00F10A6D"/>
    <w:pPr>
      <w:spacing w:line="312" w:lineRule="atLeast"/>
    </w:pPr>
    <w:rPr>
      <w:b/>
      <w:sz w:val="24"/>
    </w:rPr>
  </w:style>
  <w:style w:type="character" w:styleId="Platzhaltertext">
    <w:name w:val="Placeholder Text"/>
    <w:basedOn w:val="Absatz-Standardschriftart"/>
    <w:uiPriority w:val="99"/>
    <w:semiHidden/>
    <w:rsid w:val="00C627C3"/>
    <w:rPr>
      <w:color w:val="808080"/>
    </w:rPr>
  </w:style>
  <w:style w:type="paragraph" w:customStyle="1" w:styleId="StandardmitEinzug">
    <w:name w:val="Standard mit Einzug"/>
    <w:basedOn w:val="Standard"/>
    <w:qFormat/>
    <w:rsid w:val="00EC3A7D"/>
    <w:pPr>
      <w:ind w:left="454"/>
    </w:pPr>
  </w:style>
  <w:style w:type="numbering" w:customStyle="1" w:styleId="SBVListeRom">
    <w:name w:val="SBV_Liste_Rom"/>
    <w:uiPriority w:val="99"/>
    <w:rsid w:val="00EC3A7D"/>
    <w:pPr>
      <w:numPr>
        <w:numId w:val="28"/>
      </w:numPr>
    </w:pPr>
  </w:style>
  <w:style w:type="paragraph" w:customStyle="1" w:styleId="berschrift5Level2">
    <w:name w:val="Überschrift 5 Level 2"/>
    <w:aliases w:val="H5 Level 2"/>
    <w:basedOn w:val="Standard"/>
    <w:next w:val="StandardmitEinzug"/>
    <w:uiPriority w:val="9"/>
    <w:qFormat/>
    <w:rsid w:val="009B0B22"/>
    <w:pPr>
      <w:numPr>
        <w:ilvl w:val="5"/>
        <w:numId w:val="42"/>
      </w:numPr>
      <w:spacing w:before="260"/>
      <w:ind w:left="454"/>
    </w:pPr>
    <w:rPr>
      <w:b/>
    </w:rPr>
  </w:style>
  <w:style w:type="character" w:customStyle="1" w:styleId="berschrift9Zchn">
    <w:name w:val="Überschrift 9 Zchn"/>
    <w:aliases w:val="H9 Zchn"/>
    <w:basedOn w:val="Absatz-Standardschriftart"/>
    <w:link w:val="berschrift9"/>
    <w:uiPriority w:val="9"/>
    <w:rsid w:val="00CB6BDC"/>
    <w:rPr>
      <w:rFonts w:ascii="Arial" w:eastAsiaTheme="majorEastAsia" w:hAnsi="Arial" w:cstheme="majorBidi"/>
      <w:b/>
      <w:iCs/>
      <w:noProof/>
      <w:color w:val="FFFFFF"/>
      <w:shd w:val="clear" w:color="auto" w:fill="C80000"/>
    </w:rPr>
  </w:style>
  <w:style w:type="paragraph" w:customStyle="1" w:styleId="berschrift9grau">
    <w:name w:val="Überschrift 9 grau"/>
    <w:aliases w:val="H9 grey"/>
    <w:basedOn w:val="berschrift9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E502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E5026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E5026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E502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E50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BV-GS\Vorlagen\Vorlagen%20SBV%20DE\Brief_DE.dotm" TargetMode="External"/></Relationships>
</file>

<file path=word/theme/theme1.xml><?xml version="1.0" encoding="utf-8"?>
<a:theme xmlns:a="http://schemas.openxmlformats.org/drawingml/2006/main" name="SBV_v2019-09-20">
  <a:themeElements>
    <a:clrScheme name="SBV-SSE-SSIC_Farben">
      <a:dk1>
        <a:srgbClr val="000000"/>
      </a:dk1>
      <a:lt1>
        <a:srgbClr val="FFFFFF"/>
      </a:lt1>
      <a:dk2>
        <a:srgbClr val="C80000"/>
      </a:dk2>
      <a:lt2>
        <a:srgbClr val="929292"/>
      </a:lt2>
      <a:accent1>
        <a:srgbClr val="6BB5BF"/>
      </a:accent1>
      <a:accent2>
        <a:srgbClr val="455975"/>
      </a:accent2>
      <a:accent3>
        <a:srgbClr val="F2F03D"/>
      </a:accent3>
      <a:accent4>
        <a:srgbClr val="75306B"/>
      </a:accent4>
      <a:accent5>
        <a:srgbClr val="5C9475"/>
      </a:accent5>
      <a:accent6>
        <a:srgbClr val="D9D9D9"/>
      </a:accent6>
      <a:hlink>
        <a:srgbClr val="000000"/>
      </a:hlink>
      <a:folHlink>
        <a:srgbClr val="000000"/>
      </a:folHlink>
    </a:clrScheme>
    <a:fontScheme name="SBV-SSE-SSIC_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D9D9D9"/>
        </a:solidFill>
        <a:ln>
          <a:noFill/>
        </a:ln>
      </a:spPr>
      <a:bodyPr lIns="72000" tIns="72000" rIns="72000" bIns="72000" rtlCol="0" anchor="t" anchorCtr="0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>
          <a:solidFill>
            <a:srgbClr val="C8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lnSpc>
            <a:spcPct val="100000"/>
          </a:lnSpc>
          <a:defRPr sz="2000" dirty="0" err="1" smtClean="0">
            <a:solidFill>
              <a:srgbClr val="000000"/>
            </a:solidFill>
          </a:defRPr>
        </a:defPPr>
      </a:lstStyle>
    </a:txDef>
  </a:objectDefaults>
  <a:extraClrSchemeLst>
    <a:extraClrScheme>
      <a:clrScheme name="SBV-SSE-SSIC_Farben">
        <a:dk1>
          <a:srgbClr val="000000"/>
        </a:dk1>
        <a:lt1>
          <a:srgbClr val="FFFFFF"/>
        </a:lt1>
        <a:dk2>
          <a:srgbClr val="C80000"/>
        </a:dk2>
        <a:lt2>
          <a:srgbClr val="929292"/>
        </a:lt2>
        <a:accent1>
          <a:srgbClr val="6BB5BF"/>
        </a:accent1>
        <a:accent2>
          <a:srgbClr val="455975"/>
        </a:accent2>
        <a:accent3>
          <a:srgbClr val="F2F03D"/>
        </a:accent3>
        <a:accent4>
          <a:srgbClr val="75306B"/>
        </a:accent4>
        <a:accent5>
          <a:srgbClr val="5C9475"/>
        </a:accent5>
        <a:accent6>
          <a:srgbClr val="D9D9D9"/>
        </a:accent6>
        <a:hlink>
          <a:srgbClr val="000000"/>
        </a:hlink>
        <a:folHlink>
          <a:srgbClr val="0000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Weiss">
      <a:srgbClr val="FFFFFF"/>
    </a:custClr>
    <a:custClr name="Schwarz">
      <a:srgbClr val="000000"/>
    </a:custClr>
    <a:custClr name="Grau">
      <a:srgbClr val="929292"/>
    </a:custClr>
    <a:custClr name="Rot">
      <a:srgbClr val="C80000"/>
    </a:custClr>
    <a:custClr name="Türkis">
      <a:srgbClr val="6BB5BF"/>
    </a:custClr>
    <a:custClr name="Dunkelblau">
      <a:srgbClr val="455975"/>
    </a:custClr>
    <a:custClr name="Gelb">
      <a:srgbClr val="F2F03D"/>
    </a:custClr>
    <a:custClr name="Aubergine">
      <a:srgbClr val="75306B"/>
    </a:custClr>
    <a:custClr name="Grün">
      <a:srgbClr val="5C9475"/>
    </a:custClr>
    <a:custClr name="Hellgrau K20">
      <a:srgbClr val="D9D9D9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  <a:custClr name="Türkis 20%">
      <a:srgbClr val="E1F0F2"/>
    </a:custClr>
    <a:custClr name="Dunkelblau 20%">
      <a:srgbClr val="DADEE3"/>
    </a:custClr>
    <a:custClr name="Gelb 20%">
      <a:srgbClr val="FCFCD8"/>
    </a:custClr>
    <a:custClr name="Aubergine 20%">
      <a:srgbClr val="E3D6E1"/>
    </a:custClr>
    <a:custClr name="Grün 20%">
      <a:srgbClr val="DEEAE3"/>
    </a:custClr>
    <a:custClr name="Weiss">
      <a:srgbClr val="FFFFFF"/>
    </a:custClr>
  </a:custClrLst>
  <a:extLst>
    <a:ext uri="{05A4C25C-085E-4340-85A3-A5531E510DB2}">
      <thm15:themeFamily xmlns:thm15="http://schemas.microsoft.com/office/thememl/2012/main" name="SBV_v2019-09-20" id="{C65157CD-97D4-4021-92A7-67CEAEB09E30}" vid="{16057AF3-DC03-4031-9035-FA3318D89ED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D74FAD567D864A8A6A9900415DE53D" ma:contentTypeVersion="13" ma:contentTypeDescription="Ein neues Dokument erstellen." ma:contentTypeScope="" ma:versionID="ca5529667787968c96547822aceb1b94">
  <xsd:schema xmlns:xsd="http://www.w3.org/2001/XMLSchema" xmlns:xs="http://www.w3.org/2001/XMLSchema" xmlns:p="http://schemas.microsoft.com/office/2006/metadata/properties" xmlns:ns2="a1517e30-6a0c-494f-b5e4-1aa36e470dfc" xmlns:ns3="55201472-4dfe-4dc3-94ac-288987f6fe7e" targetNamespace="http://schemas.microsoft.com/office/2006/metadata/properties" ma:root="true" ma:fieldsID="b2f167a77ec193c1645d301231025559" ns2:_="" ns3:_="">
    <xsd:import namespace="a1517e30-6a0c-494f-b5e4-1aa36e470dfc"/>
    <xsd:import namespace="55201472-4dfe-4dc3-94ac-288987f6f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17e30-6a0c-494f-b5e4-1aa36e470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01472-4dfe-4dc3-94ac-288987f6fe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BE63E-E76B-4E7B-BC3D-0BF60B20B8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2FFFCC-7572-4E3C-A20D-DCE33A718CE7}">
  <ds:schemaRefs>
    <ds:schemaRef ds:uri="http://purl.org/dc/terms/"/>
    <ds:schemaRef ds:uri="a1517e30-6a0c-494f-b5e4-1aa36e470df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5201472-4dfe-4dc3-94ac-288987f6fe7e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CB8FF9D-1A0A-4510-8EA8-4B51071536B6}"/>
</file>

<file path=customXml/itemProps4.xml><?xml version="1.0" encoding="utf-8"?>
<ds:datastoreItem xmlns:ds="http://schemas.openxmlformats.org/officeDocument/2006/customXml" ds:itemID="{15BF84EC-391F-449D-929A-D30544D05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Brief_DE.dotm</Template>
  <TotalTime>0</TotalTime>
  <Pages>1</Pages>
  <Words>270</Words>
  <Characters>1707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Engel Matthias</dc:creator>
  <cp:keywords/>
  <dc:description/>
  <cp:lastModifiedBy>Engel Matthias</cp:lastModifiedBy>
  <cp:revision>2</cp:revision>
  <cp:lastPrinted>2019-12-20T08:16:00Z</cp:lastPrinted>
  <dcterms:created xsi:type="dcterms:W3CDTF">2020-12-15T13:41:00Z</dcterms:created>
  <dcterms:modified xsi:type="dcterms:W3CDTF">2020-12-15T13:41:00Z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0x01010024D74FAD567D864A8A6A9900415DE53D</vt:lpwstr>
  </property>
</Properties>
</file>