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CC84E2" w14:textId="77777777" w:rsidR="00B97F2F" w:rsidRPr="00E52719" w:rsidRDefault="00B97F2F" w:rsidP="00B97F2F">
      <w:pPr>
        <w:rPr>
          <w:rFonts w:cs="Arial"/>
          <w:b/>
          <w:sz w:val="2"/>
          <w:szCs w:val="2"/>
        </w:rPr>
        <w:sectPr w:rsidR="00B97F2F" w:rsidRPr="00E52719" w:rsidSect="00E91B70">
          <w:headerReference w:type="default" r:id="rId10"/>
          <w:footerReference w:type="even" r:id="rId11"/>
          <w:footerReference w:type="default" r:id="rId12"/>
          <w:headerReference w:type="first" r:id="rId13"/>
          <w:type w:val="continuous"/>
          <w:pgSz w:w="11906" w:h="16838" w:code="9"/>
          <w:pgMar w:top="720" w:right="720" w:bottom="720" w:left="720" w:header="397" w:footer="737" w:gutter="0"/>
          <w:cols w:space="708"/>
          <w:titlePg/>
          <w:docGrid w:linePitch="360"/>
        </w:sectPr>
      </w:pPr>
    </w:p>
    <w:p w14:paraId="1357B54E" w14:textId="26D33AB1" w:rsidR="00471E05" w:rsidRDefault="00471E05" w:rsidP="00E76875">
      <w:pPr>
        <w:pStyle w:val="Standardohne6Pkt-Absatz"/>
        <w:numPr>
          <w:ilvl w:val="0"/>
          <w:numId w:val="42"/>
        </w:numPr>
        <w:rPr>
          <w:b/>
          <w:sz w:val="52"/>
          <w:szCs w:val="52"/>
        </w:rPr>
      </w:pPr>
      <w:r>
        <w:rPr>
          <w:b/>
          <w:sz w:val="52"/>
        </w:rPr>
        <w:t>Očuvanje radnih mesta na našim gradilištima</w:t>
      </w:r>
    </w:p>
    <w:p w14:paraId="107F6B79" w14:textId="77777777" w:rsidR="00471E05" w:rsidRDefault="00471E05" w:rsidP="00471E05">
      <w:pPr>
        <w:pStyle w:val="Standardohne6Pkt-Absatz"/>
        <w:ind w:left="720"/>
        <w:rPr>
          <w:b/>
          <w:sz w:val="52"/>
          <w:szCs w:val="52"/>
        </w:rPr>
      </w:pPr>
    </w:p>
    <w:p w14:paraId="222DEB7E" w14:textId="77777777" w:rsidR="00E76875" w:rsidRDefault="009806DF" w:rsidP="00E76875">
      <w:pPr>
        <w:pStyle w:val="Standardohne6Pkt-Absatz"/>
        <w:numPr>
          <w:ilvl w:val="0"/>
          <w:numId w:val="42"/>
        </w:numPr>
        <w:rPr>
          <w:b/>
          <w:sz w:val="52"/>
          <w:szCs w:val="52"/>
        </w:rPr>
      </w:pPr>
      <w:r>
        <w:rPr>
          <w:b/>
          <w:sz w:val="52"/>
        </w:rPr>
        <w:t>Sigurna gradilišta zahvaljujući</w:t>
      </w:r>
    </w:p>
    <w:p w14:paraId="3D60E7E7" w14:textId="00E26868" w:rsidR="00E76875" w:rsidRDefault="007115A2" w:rsidP="00E76875">
      <w:pPr>
        <w:pStyle w:val="Standardohne6Pkt-Absatz"/>
        <w:numPr>
          <w:ilvl w:val="0"/>
          <w:numId w:val="40"/>
        </w:numPr>
        <w:rPr>
          <w:b/>
          <w:sz w:val="52"/>
          <w:szCs w:val="52"/>
        </w:rPr>
      </w:pPr>
      <w:r>
        <w:rPr>
          <w:b/>
          <w:sz w:val="52"/>
        </w:rPr>
        <w:t xml:space="preserve">pranju ruku </w:t>
      </w:r>
    </w:p>
    <w:p w14:paraId="6E5B2AE1" w14:textId="736546D4" w:rsidR="00E76875" w:rsidRDefault="007115A2" w:rsidP="00E76875">
      <w:pPr>
        <w:pStyle w:val="Standardohne6Pkt-Absatz"/>
        <w:numPr>
          <w:ilvl w:val="0"/>
          <w:numId w:val="40"/>
        </w:numPr>
        <w:rPr>
          <w:b/>
          <w:sz w:val="52"/>
          <w:szCs w:val="52"/>
        </w:rPr>
      </w:pPr>
      <w:r>
        <w:rPr>
          <w:b/>
          <w:sz w:val="52"/>
        </w:rPr>
        <w:t>nošenju maski u prostorijama za pauze i tokom transporta</w:t>
      </w:r>
    </w:p>
    <w:p w14:paraId="63B59ABD" w14:textId="2DD08566" w:rsidR="00471E05" w:rsidRPr="00471E05" w:rsidRDefault="00E76875" w:rsidP="00E76875">
      <w:pPr>
        <w:pStyle w:val="Standardohne6Pkt-Absatz"/>
        <w:ind w:left="1440"/>
        <w:rPr>
          <w:b/>
          <w:sz w:val="52"/>
          <w:szCs w:val="52"/>
        </w:rPr>
      </w:pPr>
      <w:r>
        <w:rPr>
          <w:b/>
          <w:sz w:val="52"/>
        </w:rPr>
        <w:t xml:space="preserve">3. održavanju distance </w:t>
      </w:r>
    </w:p>
    <w:p w14:paraId="37B1F5F2" w14:textId="77777777" w:rsidR="0082774B" w:rsidRPr="007A3090" w:rsidRDefault="0082774B" w:rsidP="0082774B">
      <w:pPr>
        <w:pStyle w:val="Standardohne6Pkt-Absatz"/>
        <w:rPr>
          <w:b/>
          <w:sz w:val="52"/>
          <w:szCs w:val="52"/>
        </w:rPr>
      </w:pPr>
    </w:p>
    <w:p w14:paraId="522E86AC" w14:textId="1763F459" w:rsidR="00F011DD" w:rsidRDefault="00F011DD" w:rsidP="00E76875">
      <w:pPr>
        <w:pStyle w:val="Standardohne6Pkt-Absatz"/>
        <w:numPr>
          <w:ilvl w:val="0"/>
          <w:numId w:val="44"/>
        </w:numPr>
        <w:rPr>
          <w:b/>
          <w:sz w:val="52"/>
          <w:szCs w:val="52"/>
        </w:rPr>
      </w:pPr>
      <w:r>
        <w:rPr>
          <w:b/>
          <w:sz w:val="52"/>
        </w:rPr>
        <w:t>Zdravlje svih nas – ko je bolestan, ostaje kod kuće</w:t>
      </w:r>
    </w:p>
    <w:p w14:paraId="093B4C28" w14:textId="77777777" w:rsidR="00F011DD" w:rsidRDefault="00F011DD" w:rsidP="00F011DD">
      <w:pPr>
        <w:pStyle w:val="Standardohne6Pkt-Absatz"/>
        <w:ind w:left="720"/>
        <w:rPr>
          <w:b/>
          <w:sz w:val="52"/>
          <w:szCs w:val="52"/>
        </w:rPr>
      </w:pPr>
    </w:p>
    <w:p w14:paraId="71E78D06" w14:textId="4599C483" w:rsidR="00F011DD" w:rsidRDefault="00F011DD" w:rsidP="00E76875">
      <w:pPr>
        <w:pStyle w:val="Standardohne6Pkt-Absatz"/>
        <w:numPr>
          <w:ilvl w:val="0"/>
          <w:numId w:val="44"/>
        </w:numPr>
        <w:rPr>
          <w:b/>
          <w:sz w:val="52"/>
          <w:szCs w:val="52"/>
        </w:rPr>
      </w:pPr>
      <w:r>
        <w:rPr>
          <w:b/>
          <w:sz w:val="52"/>
        </w:rPr>
        <w:t>Kontrole od strane SUVA-e i kantona – ne od strane ilegalnih građevinskih timova Unije</w:t>
      </w:r>
    </w:p>
    <w:p w14:paraId="71395C8B" w14:textId="77777777" w:rsidR="00F011DD" w:rsidRPr="00F011DD" w:rsidRDefault="00F011DD" w:rsidP="00F011DD">
      <w:pPr>
        <w:pStyle w:val="Standardohne6Pkt-Absatz"/>
        <w:rPr>
          <w:b/>
          <w:sz w:val="52"/>
          <w:szCs w:val="52"/>
        </w:rPr>
      </w:pPr>
    </w:p>
    <w:p w14:paraId="0E9E203D" w14:textId="77777777" w:rsidR="0082774B" w:rsidRPr="007A3090" w:rsidRDefault="0082774B" w:rsidP="00E91B70">
      <w:pPr>
        <w:pStyle w:val="Standardohne6Pkt-Absatz"/>
        <w:ind w:left="624"/>
        <w:rPr>
          <w:b/>
          <w:i/>
          <w:sz w:val="52"/>
          <w:szCs w:val="52"/>
        </w:rPr>
      </w:pPr>
      <w:r>
        <w:rPr>
          <w:b/>
          <w:i/>
          <w:sz w:val="52"/>
        </w:rPr>
        <w:t xml:space="preserve">Sve informacije na </w:t>
      </w:r>
    </w:p>
    <w:p w14:paraId="515F5EBC" w14:textId="61A43C86" w:rsidR="008F3F51" w:rsidRPr="00DB2E3E" w:rsidRDefault="00DB2E3E" w:rsidP="00DB2E3E">
      <w:pPr>
        <w:pStyle w:val="Standardohne6Pkt-Absatz"/>
        <w:ind w:left="624"/>
        <w:rPr>
          <w:b/>
          <w:i/>
          <w:color w:val="0000FF"/>
          <w:sz w:val="52"/>
          <w:szCs w:val="52"/>
          <w:u w:val="single"/>
        </w:rPr>
      </w:pPr>
      <w:hyperlink r:id="rId14" w:history="1">
        <w:r w:rsidR="00BD736C">
          <w:rPr>
            <w:rStyle w:val="Hyperlink"/>
            <w:b/>
            <w:i/>
            <w:sz w:val="52"/>
          </w:rPr>
          <w:t>www.baumeister.ch/coronavirus</w:t>
        </w:r>
      </w:hyperlink>
      <w:bookmarkStart w:id="1" w:name="_GoBack"/>
      <w:bookmarkEnd w:id="1"/>
    </w:p>
    <w:sectPr w:rsidR="008F3F51" w:rsidRPr="00DB2E3E" w:rsidSect="00AA614C">
      <w:headerReference w:type="even" r:id="rId15"/>
      <w:headerReference w:type="default" r:id="rId16"/>
      <w:footerReference w:type="default" r:id="rId17"/>
      <w:type w:val="continuous"/>
      <w:pgSz w:w="11906" w:h="16838" w:code="9"/>
      <w:pgMar w:top="1418" w:right="1134" w:bottom="1134" w:left="1701" w:header="454" w:footer="1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11A3C3" w14:textId="77777777" w:rsidR="007A3090" w:rsidRDefault="007A3090">
      <w:r>
        <w:separator/>
      </w:r>
    </w:p>
  </w:endnote>
  <w:endnote w:type="continuationSeparator" w:id="0">
    <w:p w14:paraId="230A0EDE" w14:textId="77777777" w:rsidR="007A3090" w:rsidRDefault="007A3090">
      <w:r>
        <w:continuationSeparator/>
      </w:r>
    </w:p>
  </w:endnote>
  <w:endnote w:type="continuationNotice" w:id="1">
    <w:p w14:paraId="3150B675" w14:textId="77777777" w:rsidR="0060547F" w:rsidRDefault="0060547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19C2A2" w14:textId="77777777" w:rsidR="007A3090" w:rsidRDefault="007A309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fldChar w:fldCharType="end"/>
    </w:r>
  </w:p>
  <w:p w14:paraId="6F4CB690" w14:textId="77777777" w:rsidR="007A3090" w:rsidRDefault="007A309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F8E52" w14:textId="77777777" w:rsidR="007A3090" w:rsidRDefault="007A3090">
    <w:pPr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9FAA01" w14:textId="77777777" w:rsidR="007A3090" w:rsidRDefault="007A3090" w:rsidP="00890F2C">
    <w:pPr>
      <w:pStyle w:val="Fuss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2B4A9B" w14:textId="77777777" w:rsidR="007A3090" w:rsidRDefault="007A3090">
      <w:r>
        <w:separator/>
      </w:r>
    </w:p>
  </w:footnote>
  <w:footnote w:type="continuationSeparator" w:id="0">
    <w:p w14:paraId="487F369D" w14:textId="77777777" w:rsidR="007A3090" w:rsidRDefault="007A3090">
      <w:r>
        <w:continuationSeparator/>
      </w:r>
    </w:p>
  </w:footnote>
  <w:footnote w:type="continuationNotice" w:id="1">
    <w:p w14:paraId="014D3305" w14:textId="77777777" w:rsidR="0060547F" w:rsidRDefault="0060547F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301" w:type="dxa"/>
      <w:tblInd w:w="70" w:type="dxa"/>
      <w:tblBorders>
        <w:bottom w:val="single" w:sz="4" w:space="0" w:color="auto"/>
        <w:insideH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853"/>
      <w:gridCol w:w="1448"/>
    </w:tblGrid>
    <w:tr w:rsidR="007A3090" w14:paraId="1504F4DA" w14:textId="77777777">
      <w:tc>
        <w:tcPr>
          <w:tcW w:w="7853" w:type="dxa"/>
        </w:tcPr>
        <w:p w14:paraId="7C057B5A" w14:textId="044A6AE0" w:rsidR="007A3090" w:rsidRDefault="00BD736C">
          <w:pPr>
            <w:tabs>
              <w:tab w:val="left" w:pos="4425"/>
            </w:tabs>
            <w:ind w:left="-98"/>
          </w:pPr>
          <w:r>
            <w:fldChar w:fldCharType="begin"/>
          </w:r>
          <w:r>
            <w:instrText xml:space="preserve"> REF Betreff  \* MERGEFORMAT </w:instrText>
          </w:r>
          <w:r>
            <w:fldChar w:fldCharType="separate"/>
          </w:r>
          <w:r w:rsidR="003978BB">
            <w:rPr>
              <w:b/>
              <w:bCs/>
              <w:lang w:val="de-DE"/>
            </w:rPr>
            <w:t>Fehler! Verweisquelle konnte nicht gefunden werden.</w:t>
          </w:r>
          <w:r>
            <w:fldChar w:fldCharType="end"/>
          </w:r>
          <w:r>
            <w:t xml:space="preserve"> </w:t>
          </w:r>
          <w:r>
            <w:tab/>
          </w:r>
        </w:p>
      </w:tc>
      <w:tc>
        <w:tcPr>
          <w:tcW w:w="1448" w:type="dxa"/>
        </w:tcPr>
        <w:p w14:paraId="795A3735" w14:textId="3EAC4064" w:rsidR="007A3090" w:rsidRDefault="007A3090">
          <w:pPr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  <w:r>
            <w:t xml:space="preserve"> </w:t>
          </w:r>
          <w:r>
            <w:t xml:space="preserve">/ </w:t>
          </w:r>
          <w:fldSimple w:instr=" NUMPAGES ">
            <w:r w:rsidR="003978BB">
              <w:rPr>
                <w:noProof/>
              </w:rPr>
              <w:t>1</w:t>
            </w:r>
          </w:fldSimple>
        </w:p>
      </w:tc>
    </w:tr>
  </w:tbl>
  <w:p w14:paraId="7A3207C3" w14:textId="77777777" w:rsidR="007A3090" w:rsidRDefault="007A309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184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3263"/>
      <w:gridCol w:w="5921"/>
    </w:tblGrid>
    <w:tr w:rsidR="007A3090" w:rsidRPr="003978BB" w14:paraId="1CADEBAC" w14:textId="77777777">
      <w:trPr>
        <w:trHeight w:val="1160"/>
      </w:trPr>
      <w:tc>
        <w:tcPr>
          <w:tcW w:w="3263" w:type="dxa"/>
        </w:tcPr>
        <w:p w14:paraId="15047920" w14:textId="5E2CE868" w:rsidR="007A3090" w:rsidRPr="003978BB" w:rsidRDefault="007A3090">
          <w:pPr>
            <w:spacing w:before="120"/>
          </w:pPr>
          <w:r w:rsidRPr="003978BB">
            <w:rPr>
              <w:noProof/>
              <w:lang w:val="de-CH" w:eastAsia="de-CH"/>
            </w:rPr>
            <w:drawing>
              <wp:inline distT="0" distB="0" distL="0" distR="0" wp14:anchorId="7BDCD703" wp14:editId="62E82E89">
                <wp:extent cx="1758696" cy="795528"/>
                <wp:effectExtent l="0" t="0" r="0" b="5080"/>
                <wp:docPr id="1" name="Grafik 1" descr="Ein Bild, das Text, ClipArt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BV-Logo-CMYK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8696" cy="7955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21" w:type="dxa"/>
        </w:tcPr>
        <w:p w14:paraId="67A76A82" w14:textId="151D00B0" w:rsidR="007A3090" w:rsidRPr="003978BB" w:rsidRDefault="007A3090" w:rsidP="00B57D08">
          <w:pPr>
            <w:ind w:right="21"/>
            <w:jc w:val="right"/>
            <w:rPr>
              <w:b/>
              <w:bCs/>
              <w:sz w:val="48"/>
              <w:szCs w:val="48"/>
              <w:highlight w:val="yellow"/>
            </w:rPr>
          </w:pPr>
          <w:r w:rsidRPr="003978BB">
            <w:rPr>
              <w:b/>
              <w:sz w:val="48"/>
              <w:highlight w:val="yellow"/>
            </w:rPr>
            <w:t xml:space="preserve">Hier </w:t>
          </w:r>
          <w:r w:rsidRPr="003978BB">
            <w:rPr>
              <w:b/>
              <w:sz w:val="48"/>
              <w:highlight w:val="yellow"/>
            </w:rPr>
            <w:t>können Sie Ihr Firmenlogo einfügen</w:t>
          </w:r>
        </w:p>
      </w:tc>
    </w:tr>
  </w:tbl>
  <w:p w14:paraId="5736F548" w14:textId="77777777" w:rsidR="007A3090" w:rsidRPr="003978BB" w:rsidRDefault="007A3090" w:rsidP="009104EB">
    <w:pPr>
      <w:rPr>
        <w:b/>
        <w:color w:val="FF0000"/>
        <w:sz w:val="56"/>
        <w:szCs w:val="56"/>
      </w:rPr>
    </w:pPr>
    <w:bookmarkStart w:id="0" w:name="_Hlk511823739"/>
  </w:p>
  <w:bookmarkEnd w:id="0"/>
  <w:p w14:paraId="726CB627" w14:textId="2FEBDB12" w:rsidR="007A3090" w:rsidRPr="003978BB" w:rsidRDefault="007A3090" w:rsidP="009104EB">
    <w:pPr>
      <w:rPr>
        <w:b/>
        <w:color w:val="FF0000"/>
        <w:sz w:val="56"/>
        <w:szCs w:val="56"/>
      </w:rPr>
    </w:pPr>
    <w:r w:rsidRPr="003978BB">
      <w:rPr>
        <w:b/>
        <w:color w:val="FF0000"/>
        <w:sz w:val="56"/>
      </w:rPr>
      <w:t>Zajedno protiv korone</w:t>
    </w:r>
  </w:p>
  <w:p w14:paraId="1D301521" w14:textId="5DC47FC9" w:rsidR="007A3090" w:rsidRPr="003978BB" w:rsidRDefault="007A3090" w:rsidP="009104EB">
    <w:pPr>
      <w:rPr>
        <w:b/>
        <w:sz w:val="28"/>
      </w:rPr>
    </w:pPr>
    <w:r w:rsidRPr="003978BB">
      <w:rPr>
        <w:b/>
        <w:sz w:val="72"/>
      </w:rPr>
      <w:t>Zalažemo se za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2A0FE4" w14:textId="77777777" w:rsidR="007A3090" w:rsidRDefault="007A3090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07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70" w:type="dxa"/>
      </w:tblCellMar>
      <w:tblLook w:val="0000" w:firstRow="0" w:lastRow="0" w:firstColumn="0" w:lastColumn="0" w:noHBand="0" w:noVBand="0"/>
    </w:tblPr>
    <w:tblGrid>
      <w:gridCol w:w="7853"/>
      <w:gridCol w:w="1226"/>
    </w:tblGrid>
    <w:tr w:rsidR="007A3090" w14:paraId="558488A1" w14:textId="77777777">
      <w:tc>
        <w:tcPr>
          <w:tcW w:w="7853" w:type="dxa"/>
        </w:tcPr>
        <w:p w14:paraId="136B00A8" w14:textId="77777777" w:rsidR="007A3090" w:rsidRDefault="007A3090" w:rsidP="00890F2C">
          <w:pPr>
            <w:pStyle w:val="Kopfzeile"/>
          </w:pPr>
        </w:p>
      </w:tc>
      <w:tc>
        <w:tcPr>
          <w:tcW w:w="1226" w:type="dxa"/>
        </w:tcPr>
        <w:p w14:paraId="0B04E2FC" w14:textId="387FF119" w:rsidR="007A3090" w:rsidRDefault="007A3090" w:rsidP="00890F2C">
          <w:pPr>
            <w:pStyle w:val="Kopfzeile"/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3978BB">
            <w:rPr>
              <w:noProof/>
            </w:rPr>
            <w:t>2</w:t>
          </w:r>
          <w:r>
            <w:fldChar w:fldCharType="end"/>
          </w:r>
          <w:r>
            <w:t xml:space="preserve"> / </w:t>
          </w:r>
          <w:fldSimple w:instr=" NUMPAGES ">
            <w:r w:rsidR="003978BB">
              <w:rPr>
                <w:noProof/>
              </w:rPr>
              <w:t>2</w:t>
            </w:r>
          </w:fldSimple>
        </w:p>
      </w:tc>
    </w:tr>
  </w:tbl>
  <w:p w14:paraId="587A7356" w14:textId="77777777" w:rsidR="007A3090" w:rsidRDefault="007A309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E72E5C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9A1CCA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8584B78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71C880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FAD692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8CB1696"/>
    <w:multiLevelType w:val="hybridMultilevel"/>
    <w:tmpl w:val="C83E7356"/>
    <w:lvl w:ilvl="0" w:tplc="AF42E9D8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520" w:hanging="360"/>
      </w:pPr>
    </w:lvl>
    <w:lvl w:ilvl="2" w:tplc="0807001B" w:tentative="1">
      <w:start w:val="1"/>
      <w:numFmt w:val="lowerRoman"/>
      <w:lvlText w:val="%3."/>
      <w:lvlJc w:val="right"/>
      <w:pPr>
        <w:ind w:left="3240" w:hanging="180"/>
      </w:pPr>
    </w:lvl>
    <w:lvl w:ilvl="3" w:tplc="0807000F" w:tentative="1">
      <w:start w:val="1"/>
      <w:numFmt w:val="decimal"/>
      <w:lvlText w:val="%4."/>
      <w:lvlJc w:val="left"/>
      <w:pPr>
        <w:ind w:left="3960" w:hanging="360"/>
      </w:pPr>
    </w:lvl>
    <w:lvl w:ilvl="4" w:tplc="08070019" w:tentative="1">
      <w:start w:val="1"/>
      <w:numFmt w:val="lowerLetter"/>
      <w:lvlText w:val="%5."/>
      <w:lvlJc w:val="left"/>
      <w:pPr>
        <w:ind w:left="4680" w:hanging="360"/>
      </w:pPr>
    </w:lvl>
    <w:lvl w:ilvl="5" w:tplc="0807001B" w:tentative="1">
      <w:start w:val="1"/>
      <w:numFmt w:val="lowerRoman"/>
      <w:lvlText w:val="%6."/>
      <w:lvlJc w:val="right"/>
      <w:pPr>
        <w:ind w:left="5400" w:hanging="180"/>
      </w:pPr>
    </w:lvl>
    <w:lvl w:ilvl="6" w:tplc="0807000F" w:tentative="1">
      <w:start w:val="1"/>
      <w:numFmt w:val="decimal"/>
      <w:lvlText w:val="%7."/>
      <w:lvlJc w:val="left"/>
      <w:pPr>
        <w:ind w:left="6120" w:hanging="360"/>
      </w:pPr>
    </w:lvl>
    <w:lvl w:ilvl="7" w:tplc="08070019" w:tentative="1">
      <w:start w:val="1"/>
      <w:numFmt w:val="lowerLetter"/>
      <w:lvlText w:val="%8."/>
      <w:lvlJc w:val="left"/>
      <w:pPr>
        <w:ind w:left="6840" w:hanging="360"/>
      </w:pPr>
    </w:lvl>
    <w:lvl w:ilvl="8" w:tplc="080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8DB6754"/>
    <w:multiLevelType w:val="multilevel"/>
    <w:tmpl w:val="8FEA6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D42D85"/>
    <w:multiLevelType w:val="multilevel"/>
    <w:tmpl w:val="6456B4C6"/>
    <w:lvl w:ilvl="0">
      <w:start w:val="1"/>
      <w:numFmt w:val="bullet"/>
      <w:lvlText w:val="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  <w:lvl w:ilvl="2">
      <w:start w:val="1"/>
      <w:numFmt w:val="none"/>
      <w:lvlText w:val="-"/>
      <w:lvlJc w:val="left"/>
      <w:pPr>
        <w:tabs>
          <w:tab w:val="num" w:pos="1077"/>
        </w:tabs>
        <w:ind w:left="1077" w:hanging="17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1784514A"/>
    <w:multiLevelType w:val="multilevel"/>
    <w:tmpl w:val="C6D68DD6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2"/>
      </w:rPr>
    </w:lvl>
    <w:lvl w:ilvl="1">
      <w:start w:val="1"/>
      <w:numFmt w:val="bullet"/>
      <w:lvlText w:val=""/>
      <w:lvlJc w:val="left"/>
      <w:pPr>
        <w:tabs>
          <w:tab w:val="num" w:pos="680"/>
        </w:tabs>
        <w:ind w:left="680" w:hanging="320"/>
      </w:pPr>
      <w:rPr>
        <w:rFonts w:ascii="Wingdings 2" w:hAnsi="Wingdings 2" w:hint="default"/>
      </w:rPr>
    </w:lvl>
    <w:lvl w:ilvl="2">
      <w:start w:val="1"/>
      <w:numFmt w:val="none"/>
      <w:lvlText w:val="-"/>
      <w:lvlJc w:val="left"/>
      <w:pPr>
        <w:tabs>
          <w:tab w:val="num" w:pos="1077"/>
        </w:tabs>
        <w:ind w:left="1077" w:hanging="17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185517D0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1B111C61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1D0F0537"/>
    <w:multiLevelType w:val="hybridMultilevel"/>
    <w:tmpl w:val="5CE2C150"/>
    <w:lvl w:ilvl="0" w:tplc="08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4AB5E1D"/>
    <w:multiLevelType w:val="multilevel"/>
    <w:tmpl w:val="08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99F7987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2C52768B"/>
    <w:multiLevelType w:val="hybridMultilevel"/>
    <w:tmpl w:val="6C46272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5100F5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315B3B38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339A457F"/>
    <w:multiLevelType w:val="hybridMultilevel"/>
    <w:tmpl w:val="A1B641FE"/>
    <w:lvl w:ilvl="0" w:tplc="0807000F">
      <w:start w:val="1"/>
      <w:numFmt w:val="decimal"/>
      <w:lvlText w:val="%1."/>
      <w:lvlJc w:val="left"/>
      <w:pPr>
        <w:ind w:left="2160" w:hanging="360"/>
      </w:pPr>
    </w:lvl>
    <w:lvl w:ilvl="1" w:tplc="08070019" w:tentative="1">
      <w:start w:val="1"/>
      <w:numFmt w:val="lowerLetter"/>
      <w:lvlText w:val="%2."/>
      <w:lvlJc w:val="left"/>
      <w:pPr>
        <w:ind w:left="2880" w:hanging="360"/>
      </w:pPr>
    </w:lvl>
    <w:lvl w:ilvl="2" w:tplc="0807001B" w:tentative="1">
      <w:start w:val="1"/>
      <w:numFmt w:val="lowerRoman"/>
      <w:lvlText w:val="%3."/>
      <w:lvlJc w:val="right"/>
      <w:pPr>
        <w:ind w:left="3600" w:hanging="180"/>
      </w:pPr>
    </w:lvl>
    <w:lvl w:ilvl="3" w:tplc="0807000F" w:tentative="1">
      <w:start w:val="1"/>
      <w:numFmt w:val="decimal"/>
      <w:lvlText w:val="%4."/>
      <w:lvlJc w:val="left"/>
      <w:pPr>
        <w:ind w:left="4320" w:hanging="360"/>
      </w:pPr>
    </w:lvl>
    <w:lvl w:ilvl="4" w:tplc="08070019" w:tentative="1">
      <w:start w:val="1"/>
      <w:numFmt w:val="lowerLetter"/>
      <w:lvlText w:val="%5."/>
      <w:lvlJc w:val="left"/>
      <w:pPr>
        <w:ind w:left="5040" w:hanging="360"/>
      </w:pPr>
    </w:lvl>
    <w:lvl w:ilvl="5" w:tplc="0807001B" w:tentative="1">
      <w:start w:val="1"/>
      <w:numFmt w:val="lowerRoman"/>
      <w:lvlText w:val="%6."/>
      <w:lvlJc w:val="right"/>
      <w:pPr>
        <w:ind w:left="5760" w:hanging="180"/>
      </w:pPr>
    </w:lvl>
    <w:lvl w:ilvl="6" w:tplc="0807000F" w:tentative="1">
      <w:start w:val="1"/>
      <w:numFmt w:val="decimal"/>
      <w:lvlText w:val="%7."/>
      <w:lvlJc w:val="left"/>
      <w:pPr>
        <w:ind w:left="6480" w:hanging="360"/>
      </w:pPr>
    </w:lvl>
    <w:lvl w:ilvl="7" w:tplc="08070019" w:tentative="1">
      <w:start w:val="1"/>
      <w:numFmt w:val="lowerLetter"/>
      <w:lvlText w:val="%8."/>
      <w:lvlJc w:val="left"/>
      <w:pPr>
        <w:ind w:left="7200" w:hanging="360"/>
      </w:pPr>
    </w:lvl>
    <w:lvl w:ilvl="8" w:tplc="0807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36F34986"/>
    <w:multiLevelType w:val="hybridMultilevel"/>
    <w:tmpl w:val="D73C90F6"/>
    <w:lvl w:ilvl="0" w:tplc="E08E4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2821C4"/>
    <w:multiLevelType w:val="hybridMultilevel"/>
    <w:tmpl w:val="0818C12C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096003E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41464BC8"/>
    <w:multiLevelType w:val="hybridMultilevel"/>
    <w:tmpl w:val="D4043890"/>
    <w:lvl w:ilvl="0" w:tplc="2DDE0D2C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6D48A4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47A959D4"/>
    <w:multiLevelType w:val="hybridMultilevel"/>
    <w:tmpl w:val="E088703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sz w:val="28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B4A44"/>
    <w:multiLevelType w:val="multilevel"/>
    <w:tmpl w:val="02C815E0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71"/>
        </w:tabs>
        <w:ind w:left="1871" w:hanging="45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4A9B65C5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4F1054AE"/>
    <w:multiLevelType w:val="hybridMultilevel"/>
    <w:tmpl w:val="0B3099EE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244010"/>
    <w:multiLevelType w:val="multilevel"/>
    <w:tmpl w:val="C6D68DD6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2"/>
      </w:rPr>
    </w:lvl>
    <w:lvl w:ilvl="1">
      <w:start w:val="1"/>
      <w:numFmt w:val="bullet"/>
      <w:lvlText w:val=""/>
      <w:lvlJc w:val="left"/>
      <w:pPr>
        <w:tabs>
          <w:tab w:val="num" w:pos="680"/>
        </w:tabs>
        <w:ind w:left="680" w:hanging="320"/>
      </w:pPr>
      <w:rPr>
        <w:rFonts w:ascii="Wingdings 2" w:hAnsi="Wingdings 2" w:hint="default"/>
      </w:rPr>
    </w:lvl>
    <w:lvl w:ilvl="2">
      <w:start w:val="1"/>
      <w:numFmt w:val="none"/>
      <w:lvlText w:val="-"/>
      <w:lvlJc w:val="left"/>
      <w:pPr>
        <w:tabs>
          <w:tab w:val="num" w:pos="1077"/>
        </w:tabs>
        <w:ind w:left="1077" w:hanging="17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55526E5C"/>
    <w:multiLevelType w:val="hybridMultilevel"/>
    <w:tmpl w:val="4B5A2D6A"/>
    <w:lvl w:ilvl="0" w:tplc="E7CC00E2">
      <w:start w:val="2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6D0BA6"/>
    <w:multiLevelType w:val="hybridMultilevel"/>
    <w:tmpl w:val="1FBA94A0"/>
    <w:lvl w:ilvl="0" w:tplc="08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AAA6F4A"/>
    <w:multiLevelType w:val="multilevel"/>
    <w:tmpl w:val="706C5710"/>
    <w:lvl w:ilvl="0">
      <w:start w:val="1"/>
      <w:numFmt w:val="decimal"/>
      <w:pStyle w:val="Nummerierung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077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1"/>
        </w:tabs>
        <w:ind w:left="2041" w:hanging="96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45"/>
        </w:tabs>
        <w:ind w:left="3345" w:hanging="130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03"/>
        </w:tabs>
        <w:ind w:left="5103" w:hanging="175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2"/>
        </w:tabs>
        <w:ind w:left="3402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5CD636B3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5FBA2483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665171D0"/>
    <w:multiLevelType w:val="multilevel"/>
    <w:tmpl w:val="0C00A1A0"/>
    <w:lvl w:ilvl="0">
      <w:start w:val="1"/>
      <w:numFmt w:val="bullet"/>
      <w:pStyle w:val="Gliederung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66633CF3"/>
    <w:multiLevelType w:val="hybridMultilevel"/>
    <w:tmpl w:val="94B2D65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8C308D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 w15:restartNumberingAfterBreak="0">
    <w:nsid w:val="6FC7008D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7" w15:restartNumberingAfterBreak="0">
    <w:nsid w:val="6FEF6FE9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8" w15:restartNumberingAfterBreak="0">
    <w:nsid w:val="70FA7737"/>
    <w:multiLevelType w:val="hybridMultilevel"/>
    <w:tmpl w:val="AF30348A"/>
    <w:lvl w:ilvl="0" w:tplc="E08E4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  <w:sz w:val="28"/>
      </w:r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5803A3"/>
    <w:multiLevelType w:val="hybridMultilevel"/>
    <w:tmpl w:val="DF66F5EC"/>
    <w:lvl w:ilvl="0" w:tplc="E08E4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3656F9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1" w15:restartNumberingAfterBreak="0">
    <w:nsid w:val="7A14258C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2" w15:restartNumberingAfterBreak="0">
    <w:nsid w:val="7AF138D4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2"/>
  </w:num>
  <w:num w:numId="2">
    <w:abstractNumId w:val="41"/>
  </w:num>
  <w:num w:numId="3">
    <w:abstractNumId w:val="6"/>
  </w:num>
  <w:num w:numId="4">
    <w:abstractNumId w:val="13"/>
  </w:num>
  <w:num w:numId="5">
    <w:abstractNumId w:val="22"/>
  </w:num>
  <w:num w:numId="6">
    <w:abstractNumId w:val="9"/>
  </w:num>
  <w:num w:numId="7">
    <w:abstractNumId w:val="37"/>
  </w:num>
  <w:num w:numId="8">
    <w:abstractNumId w:val="8"/>
  </w:num>
  <w:num w:numId="9">
    <w:abstractNumId w:val="27"/>
  </w:num>
  <w:num w:numId="10">
    <w:abstractNumId w:val="16"/>
  </w:num>
  <w:num w:numId="11">
    <w:abstractNumId w:val="7"/>
  </w:num>
  <w:num w:numId="12">
    <w:abstractNumId w:val="42"/>
  </w:num>
  <w:num w:numId="13">
    <w:abstractNumId w:val="20"/>
  </w:num>
  <w:num w:numId="14">
    <w:abstractNumId w:val="40"/>
  </w:num>
  <w:num w:numId="15">
    <w:abstractNumId w:val="3"/>
  </w:num>
  <w:num w:numId="16">
    <w:abstractNumId w:val="15"/>
  </w:num>
  <w:num w:numId="17">
    <w:abstractNumId w:val="10"/>
  </w:num>
  <w:num w:numId="18">
    <w:abstractNumId w:val="32"/>
  </w:num>
  <w:num w:numId="19">
    <w:abstractNumId w:val="36"/>
  </w:num>
  <w:num w:numId="20">
    <w:abstractNumId w:val="35"/>
  </w:num>
  <w:num w:numId="21">
    <w:abstractNumId w:val="25"/>
  </w:num>
  <w:num w:numId="22">
    <w:abstractNumId w:val="31"/>
  </w:num>
  <w:num w:numId="23">
    <w:abstractNumId w:val="4"/>
  </w:num>
  <w:num w:numId="24">
    <w:abstractNumId w:val="1"/>
  </w:num>
  <w:num w:numId="25">
    <w:abstractNumId w:val="0"/>
  </w:num>
  <w:num w:numId="26">
    <w:abstractNumId w:val="12"/>
  </w:num>
  <w:num w:numId="27">
    <w:abstractNumId w:val="24"/>
  </w:num>
  <w:num w:numId="28">
    <w:abstractNumId w:val="42"/>
  </w:num>
  <w:num w:numId="29">
    <w:abstractNumId w:val="30"/>
  </w:num>
  <w:num w:numId="30">
    <w:abstractNumId w:val="33"/>
  </w:num>
  <w:num w:numId="31">
    <w:abstractNumId w:val="39"/>
  </w:num>
  <w:num w:numId="32">
    <w:abstractNumId w:val="18"/>
  </w:num>
  <w:num w:numId="33">
    <w:abstractNumId w:val="38"/>
  </w:num>
  <w:num w:numId="34">
    <w:abstractNumId w:val="19"/>
  </w:num>
  <w:num w:numId="35">
    <w:abstractNumId w:val="28"/>
  </w:num>
  <w:num w:numId="36">
    <w:abstractNumId w:val="21"/>
  </w:num>
  <w:num w:numId="37">
    <w:abstractNumId w:val="23"/>
  </w:num>
  <w:num w:numId="38">
    <w:abstractNumId w:val="26"/>
  </w:num>
  <w:num w:numId="39">
    <w:abstractNumId w:val="17"/>
  </w:num>
  <w:num w:numId="40">
    <w:abstractNumId w:val="5"/>
  </w:num>
  <w:num w:numId="41">
    <w:abstractNumId w:val="29"/>
  </w:num>
  <w:num w:numId="42">
    <w:abstractNumId w:val="14"/>
  </w:num>
  <w:num w:numId="43">
    <w:abstractNumId w:val="11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142"/>
  <w:drawingGridHorizontalSpacing w:val="181"/>
  <w:drawingGridVerticalSpacing w:val="181"/>
  <w:noPunctuationKerning/>
  <w:characterSpacingControl w:val="doNotCompress"/>
  <w:hdrShapeDefaults>
    <o:shapedefaults v:ext="edit" spidmax="12289" fill="f" fillcolor="white" stroke="f" strokecolor="#f9c">
      <v:fill color="white" on="f"/>
      <v:stroke color="#f9c" on="f"/>
      <v:textbox inset=",,,0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279"/>
    <w:rsid w:val="00017925"/>
    <w:rsid w:val="00020ACE"/>
    <w:rsid w:val="00022163"/>
    <w:rsid w:val="000348D2"/>
    <w:rsid w:val="00036398"/>
    <w:rsid w:val="00040A71"/>
    <w:rsid w:val="00051AB6"/>
    <w:rsid w:val="00052D97"/>
    <w:rsid w:val="00053900"/>
    <w:rsid w:val="00060EEE"/>
    <w:rsid w:val="00063C10"/>
    <w:rsid w:val="00065C24"/>
    <w:rsid w:val="00073FB1"/>
    <w:rsid w:val="0008412D"/>
    <w:rsid w:val="00093EFE"/>
    <w:rsid w:val="00096232"/>
    <w:rsid w:val="0009674F"/>
    <w:rsid w:val="00097E81"/>
    <w:rsid w:val="00097EA8"/>
    <w:rsid w:val="000B66E1"/>
    <w:rsid w:val="000C5200"/>
    <w:rsid w:val="000C6B98"/>
    <w:rsid w:val="000C6BC5"/>
    <w:rsid w:val="000D64FD"/>
    <w:rsid w:val="000E24FA"/>
    <w:rsid w:val="000F03B4"/>
    <w:rsid w:val="001037A8"/>
    <w:rsid w:val="00104C7A"/>
    <w:rsid w:val="00147DD9"/>
    <w:rsid w:val="00147ECA"/>
    <w:rsid w:val="00154887"/>
    <w:rsid w:val="00160B5C"/>
    <w:rsid w:val="00162694"/>
    <w:rsid w:val="00162B1B"/>
    <w:rsid w:val="001637A9"/>
    <w:rsid w:val="0018332D"/>
    <w:rsid w:val="0018357D"/>
    <w:rsid w:val="00196144"/>
    <w:rsid w:val="001A1767"/>
    <w:rsid w:val="001C5507"/>
    <w:rsid w:val="001C624E"/>
    <w:rsid w:val="001D6AC8"/>
    <w:rsid w:val="001F153F"/>
    <w:rsid w:val="001F2CD9"/>
    <w:rsid w:val="00226785"/>
    <w:rsid w:val="00232AFD"/>
    <w:rsid w:val="00234F42"/>
    <w:rsid w:val="00243033"/>
    <w:rsid w:val="00255995"/>
    <w:rsid w:val="0026161D"/>
    <w:rsid w:val="002A050E"/>
    <w:rsid w:val="002A7AFC"/>
    <w:rsid w:val="002A7B33"/>
    <w:rsid w:val="002C17B8"/>
    <w:rsid w:val="002C584A"/>
    <w:rsid w:val="002C5BD9"/>
    <w:rsid w:val="002D3F68"/>
    <w:rsid w:val="002D7D21"/>
    <w:rsid w:val="002F29E4"/>
    <w:rsid w:val="002F5A1F"/>
    <w:rsid w:val="002F7BD6"/>
    <w:rsid w:val="00300831"/>
    <w:rsid w:val="00300DA8"/>
    <w:rsid w:val="003145C1"/>
    <w:rsid w:val="00320EF3"/>
    <w:rsid w:val="003215AC"/>
    <w:rsid w:val="00346E7B"/>
    <w:rsid w:val="00347677"/>
    <w:rsid w:val="00351064"/>
    <w:rsid w:val="0036144F"/>
    <w:rsid w:val="00361E2F"/>
    <w:rsid w:val="003802B7"/>
    <w:rsid w:val="003808CA"/>
    <w:rsid w:val="003833DD"/>
    <w:rsid w:val="00393D64"/>
    <w:rsid w:val="003978BB"/>
    <w:rsid w:val="003A58E6"/>
    <w:rsid w:val="003B3772"/>
    <w:rsid w:val="003B5125"/>
    <w:rsid w:val="003C4FD5"/>
    <w:rsid w:val="003D161D"/>
    <w:rsid w:val="003D50E0"/>
    <w:rsid w:val="00415672"/>
    <w:rsid w:val="00423BE3"/>
    <w:rsid w:val="00424E6C"/>
    <w:rsid w:val="00431D60"/>
    <w:rsid w:val="0043244F"/>
    <w:rsid w:val="004371AC"/>
    <w:rsid w:val="004374BC"/>
    <w:rsid w:val="004624BE"/>
    <w:rsid w:val="00471E05"/>
    <w:rsid w:val="004869FE"/>
    <w:rsid w:val="004A053F"/>
    <w:rsid w:val="004A18CB"/>
    <w:rsid w:val="004A6D56"/>
    <w:rsid w:val="004B2456"/>
    <w:rsid w:val="004B59F8"/>
    <w:rsid w:val="004C0064"/>
    <w:rsid w:val="004C6194"/>
    <w:rsid w:val="004D41B1"/>
    <w:rsid w:val="004E5D10"/>
    <w:rsid w:val="004F024D"/>
    <w:rsid w:val="005023AC"/>
    <w:rsid w:val="005044CD"/>
    <w:rsid w:val="005118F3"/>
    <w:rsid w:val="00523BE9"/>
    <w:rsid w:val="005359A4"/>
    <w:rsid w:val="00537EAD"/>
    <w:rsid w:val="005437C8"/>
    <w:rsid w:val="005442CC"/>
    <w:rsid w:val="00546C9B"/>
    <w:rsid w:val="00551DAD"/>
    <w:rsid w:val="00553B14"/>
    <w:rsid w:val="00555E80"/>
    <w:rsid w:val="005611D2"/>
    <w:rsid w:val="00563140"/>
    <w:rsid w:val="00570A4F"/>
    <w:rsid w:val="00570CEC"/>
    <w:rsid w:val="00572074"/>
    <w:rsid w:val="005A0074"/>
    <w:rsid w:val="005A3672"/>
    <w:rsid w:val="005B5372"/>
    <w:rsid w:val="005B5FCF"/>
    <w:rsid w:val="005B798B"/>
    <w:rsid w:val="005C5D9E"/>
    <w:rsid w:val="005D10AF"/>
    <w:rsid w:val="005D2B3C"/>
    <w:rsid w:val="005E3D2D"/>
    <w:rsid w:val="005E3F04"/>
    <w:rsid w:val="005E78E4"/>
    <w:rsid w:val="00603192"/>
    <w:rsid w:val="0060482E"/>
    <w:rsid w:val="0060547F"/>
    <w:rsid w:val="00606FFB"/>
    <w:rsid w:val="006172DE"/>
    <w:rsid w:val="00627553"/>
    <w:rsid w:val="006307D0"/>
    <w:rsid w:val="0063553C"/>
    <w:rsid w:val="0063743A"/>
    <w:rsid w:val="00641630"/>
    <w:rsid w:val="006453D8"/>
    <w:rsid w:val="00656229"/>
    <w:rsid w:val="0065625B"/>
    <w:rsid w:val="00657B68"/>
    <w:rsid w:val="00663290"/>
    <w:rsid w:val="00664214"/>
    <w:rsid w:val="00675AA3"/>
    <w:rsid w:val="006832C3"/>
    <w:rsid w:val="00684635"/>
    <w:rsid w:val="006A2EE5"/>
    <w:rsid w:val="006B3EE6"/>
    <w:rsid w:val="006B40D0"/>
    <w:rsid w:val="006C6F2E"/>
    <w:rsid w:val="006D194A"/>
    <w:rsid w:val="006E402E"/>
    <w:rsid w:val="006E7FF9"/>
    <w:rsid w:val="006F6E0C"/>
    <w:rsid w:val="00705A93"/>
    <w:rsid w:val="00710FFD"/>
    <w:rsid w:val="007115A2"/>
    <w:rsid w:val="007220D8"/>
    <w:rsid w:val="00731279"/>
    <w:rsid w:val="00731A58"/>
    <w:rsid w:val="00737CD5"/>
    <w:rsid w:val="0074484F"/>
    <w:rsid w:val="00755561"/>
    <w:rsid w:val="00755642"/>
    <w:rsid w:val="00761154"/>
    <w:rsid w:val="007667E4"/>
    <w:rsid w:val="007924EF"/>
    <w:rsid w:val="00793DB1"/>
    <w:rsid w:val="007A1C0D"/>
    <w:rsid w:val="007A3090"/>
    <w:rsid w:val="007B3B98"/>
    <w:rsid w:val="007B6876"/>
    <w:rsid w:val="007B74B1"/>
    <w:rsid w:val="007C2251"/>
    <w:rsid w:val="007C5CE9"/>
    <w:rsid w:val="007C6213"/>
    <w:rsid w:val="007D6FEB"/>
    <w:rsid w:val="007D703D"/>
    <w:rsid w:val="007E0F55"/>
    <w:rsid w:val="007E2D5D"/>
    <w:rsid w:val="007E3479"/>
    <w:rsid w:val="007F0902"/>
    <w:rsid w:val="007F1534"/>
    <w:rsid w:val="007F4F5C"/>
    <w:rsid w:val="00825247"/>
    <w:rsid w:val="0082774B"/>
    <w:rsid w:val="00831335"/>
    <w:rsid w:val="0084486C"/>
    <w:rsid w:val="0084491F"/>
    <w:rsid w:val="00846C97"/>
    <w:rsid w:val="00857F97"/>
    <w:rsid w:val="00862DCF"/>
    <w:rsid w:val="0087250B"/>
    <w:rsid w:val="0087631F"/>
    <w:rsid w:val="00887020"/>
    <w:rsid w:val="008901CA"/>
    <w:rsid w:val="00890F2C"/>
    <w:rsid w:val="0089274E"/>
    <w:rsid w:val="008A002A"/>
    <w:rsid w:val="008B3011"/>
    <w:rsid w:val="008C6EE8"/>
    <w:rsid w:val="008C7BEE"/>
    <w:rsid w:val="008E18B6"/>
    <w:rsid w:val="008F22B1"/>
    <w:rsid w:val="008F2947"/>
    <w:rsid w:val="008F3F51"/>
    <w:rsid w:val="0090072A"/>
    <w:rsid w:val="00902455"/>
    <w:rsid w:val="00905AC7"/>
    <w:rsid w:val="009104EB"/>
    <w:rsid w:val="009163EE"/>
    <w:rsid w:val="00924169"/>
    <w:rsid w:val="00930FBA"/>
    <w:rsid w:val="0093735D"/>
    <w:rsid w:val="00943926"/>
    <w:rsid w:val="00951FFC"/>
    <w:rsid w:val="009806DF"/>
    <w:rsid w:val="00982234"/>
    <w:rsid w:val="009826D0"/>
    <w:rsid w:val="009856C6"/>
    <w:rsid w:val="00992273"/>
    <w:rsid w:val="00993291"/>
    <w:rsid w:val="00994831"/>
    <w:rsid w:val="009B5DC7"/>
    <w:rsid w:val="009C1D57"/>
    <w:rsid w:val="009C693A"/>
    <w:rsid w:val="009D6855"/>
    <w:rsid w:val="009E324D"/>
    <w:rsid w:val="009E3611"/>
    <w:rsid w:val="009E761F"/>
    <w:rsid w:val="009F6368"/>
    <w:rsid w:val="00A04056"/>
    <w:rsid w:val="00A176F4"/>
    <w:rsid w:val="00A176FF"/>
    <w:rsid w:val="00A25DA5"/>
    <w:rsid w:val="00A3645D"/>
    <w:rsid w:val="00A42755"/>
    <w:rsid w:val="00A44BE0"/>
    <w:rsid w:val="00A45010"/>
    <w:rsid w:val="00A45C84"/>
    <w:rsid w:val="00A509F5"/>
    <w:rsid w:val="00A50DB6"/>
    <w:rsid w:val="00A562FF"/>
    <w:rsid w:val="00A57ABE"/>
    <w:rsid w:val="00A62D0E"/>
    <w:rsid w:val="00A6401C"/>
    <w:rsid w:val="00A650CB"/>
    <w:rsid w:val="00A72786"/>
    <w:rsid w:val="00A82686"/>
    <w:rsid w:val="00A9701F"/>
    <w:rsid w:val="00AA575F"/>
    <w:rsid w:val="00AA614C"/>
    <w:rsid w:val="00AA7A2F"/>
    <w:rsid w:val="00AB7964"/>
    <w:rsid w:val="00AC4E93"/>
    <w:rsid w:val="00AC5E46"/>
    <w:rsid w:val="00AD74CD"/>
    <w:rsid w:val="00AE5530"/>
    <w:rsid w:val="00AF03E0"/>
    <w:rsid w:val="00AF05E7"/>
    <w:rsid w:val="00AF0D61"/>
    <w:rsid w:val="00AF52F0"/>
    <w:rsid w:val="00B00507"/>
    <w:rsid w:val="00B06D23"/>
    <w:rsid w:val="00B14676"/>
    <w:rsid w:val="00B154AD"/>
    <w:rsid w:val="00B31EE7"/>
    <w:rsid w:val="00B53983"/>
    <w:rsid w:val="00B5572D"/>
    <w:rsid w:val="00B57D08"/>
    <w:rsid w:val="00B643AF"/>
    <w:rsid w:val="00B66828"/>
    <w:rsid w:val="00B810AC"/>
    <w:rsid w:val="00B916F6"/>
    <w:rsid w:val="00B91FB0"/>
    <w:rsid w:val="00B923B7"/>
    <w:rsid w:val="00B97F2F"/>
    <w:rsid w:val="00BA1086"/>
    <w:rsid w:val="00BB69C9"/>
    <w:rsid w:val="00BC5338"/>
    <w:rsid w:val="00BD336B"/>
    <w:rsid w:val="00BD3E9E"/>
    <w:rsid w:val="00BD6312"/>
    <w:rsid w:val="00BD736C"/>
    <w:rsid w:val="00BE1DE7"/>
    <w:rsid w:val="00BE3F88"/>
    <w:rsid w:val="00BE7E6A"/>
    <w:rsid w:val="00BF573C"/>
    <w:rsid w:val="00C010C0"/>
    <w:rsid w:val="00C318C0"/>
    <w:rsid w:val="00C32286"/>
    <w:rsid w:val="00C330C9"/>
    <w:rsid w:val="00C4412D"/>
    <w:rsid w:val="00C5475A"/>
    <w:rsid w:val="00C60876"/>
    <w:rsid w:val="00C751BF"/>
    <w:rsid w:val="00C75954"/>
    <w:rsid w:val="00C8444D"/>
    <w:rsid w:val="00C84F3A"/>
    <w:rsid w:val="00C90073"/>
    <w:rsid w:val="00C9241C"/>
    <w:rsid w:val="00C93D73"/>
    <w:rsid w:val="00C95BE8"/>
    <w:rsid w:val="00CA7586"/>
    <w:rsid w:val="00CA7FB5"/>
    <w:rsid w:val="00CB59E2"/>
    <w:rsid w:val="00CC3D71"/>
    <w:rsid w:val="00CC67DB"/>
    <w:rsid w:val="00CC6DBF"/>
    <w:rsid w:val="00CE20BB"/>
    <w:rsid w:val="00CE2D1F"/>
    <w:rsid w:val="00CE4CF2"/>
    <w:rsid w:val="00CE58A8"/>
    <w:rsid w:val="00D12022"/>
    <w:rsid w:val="00D203A4"/>
    <w:rsid w:val="00D34E2C"/>
    <w:rsid w:val="00D56CFE"/>
    <w:rsid w:val="00D62C72"/>
    <w:rsid w:val="00D70F71"/>
    <w:rsid w:val="00D714E3"/>
    <w:rsid w:val="00D72719"/>
    <w:rsid w:val="00D8060F"/>
    <w:rsid w:val="00DB0573"/>
    <w:rsid w:val="00DB2E3E"/>
    <w:rsid w:val="00DB4AFC"/>
    <w:rsid w:val="00DB6923"/>
    <w:rsid w:val="00DC27D5"/>
    <w:rsid w:val="00DD225F"/>
    <w:rsid w:val="00DF6882"/>
    <w:rsid w:val="00E12AD0"/>
    <w:rsid w:val="00E13EC2"/>
    <w:rsid w:val="00E52719"/>
    <w:rsid w:val="00E709AE"/>
    <w:rsid w:val="00E76875"/>
    <w:rsid w:val="00E81450"/>
    <w:rsid w:val="00E86FDE"/>
    <w:rsid w:val="00E91B70"/>
    <w:rsid w:val="00E92629"/>
    <w:rsid w:val="00E96197"/>
    <w:rsid w:val="00E96C4C"/>
    <w:rsid w:val="00EA0CE0"/>
    <w:rsid w:val="00EA3355"/>
    <w:rsid w:val="00EA397D"/>
    <w:rsid w:val="00EA4B41"/>
    <w:rsid w:val="00EA5D7A"/>
    <w:rsid w:val="00EC459B"/>
    <w:rsid w:val="00EC55BF"/>
    <w:rsid w:val="00ED1B45"/>
    <w:rsid w:val="00ED6A51"/>
    <w:rsid w:val="00F011DD"/>
    <w:rsid w:val="00F0157C"/>
    <w:rsid w:val="00F07AB9"/>
    <w:rsid w:val="00F122E3"/>
    <w:rsid w:val="00F179A6"/>
    <w:rsid w:val="00F22217"/>
    <w:rsid w:val="00F23B07"/>
    <w:rsid w:val="00F25D89"/>
    <w:rsid w:val="00F2613B"/>
    <w:rsid w:val="00F32036"/>
    <w:rsid w:val="00F36597"/>
    <w:rsid w:val="00F67074"/>
    <w:rsid w:val="00F72AA5"/>
    <w:rsid w:val="00F816E7"/>
    <w:rsid w:val="00F8672F"/>
    <w:rsid w:val="00F91458"/>
    <w:rsid w:val="00F95F79"/>
    <w:rsid w:val="00FA0CE0"/>
    <w:rsid w:val="00FB4C6E"/>
    <w:rsid w:val="00FB5DE8"/>
    <w:rsid w:val="00FB691A"/>
    <w:rsid w:val="00FB7E49"/>
    <w:rsid w:val="00FB7F52"/>
    <w:rsid w:val="00FC0BFF"/>
    <w:rsid w:val="00FC6DA3"/>
    <w:rsid w:val="00FE1B1F"/>
    <w:rsid w:val="00FE5CF4"/>
    <w:rsid w:val="00FF46F3"/>
    <w:rsid w:val="00FF6D65"/>
    <w:rsid w:val="00FF6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 fill="f" fillcolor="white" stroke="f" strokecolor="#f9c">
      <v:fill color="white" on="f"/>
      <v:stroke color="#f9c" on="f"/>
      <v:textbox inset=",,,0"/>
    </o:shapedefaults>
    <o:shapelayout v:ext="edit">
      <o:idmap v:ext="edit" data="1"/>
    </o:shapelayout>
  </w:shapeDefaults>
  <w:decimalSymbol w:val="."/>
  <w:listSeparator w:val=";"/>
  <w14:docId w14:val="26C5BBAF"/>
  <w15:docId w15:val="{6E2F86E7-51E2-4523-94C6-B6E6A268B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r-Latn-RS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97F2F"/>
    <w:pPr>
      <w:spacing w:after="120"/>
    </w:pPr>
    <w:rPr>
      <w:rFonts w:ascii="Arial" w:hAnsi="Arial"/>
      <w:sz w:val="22"/>
      <w:szCs w:val="24"/>
      <w:lang w:eastAsia="de-DE"/>
    </w:rPr>
  </w:style>
  <w:style w:type="paragraph" w:styleId="berschrift1">
    <w:name w:val="heading 1"/>
    <w:aliases w:val="Betreff"/>
    <w:basedOn w:val="Standard"/>
    <w:next w:val="Standard"/>
    <w:qFormat/>
    <w:rsid w:val="00346E7B"/>
    <w:pPr>
      <w:keepNext/>
      <w:spacing w:after="360"/>
      <w:outlineLvl w:val="0"/>
    </w:pPr>
    <w:rPr>
      <w:rFonts w:cs="Arial"/>
      <w:b/>
      <w:bCs/>
      <w:sz w:val="28"/>
    </w:rPr>
  </w:style>
  <w:style w:type="paragraph" w:styleId="berschrift2">
    <w:name w:val="heading 2"/>
    <w:basedOn w:val="Standard"/>
    <w:next w:val="Standard"/>
    <w:qFormat/>
    <w:rsid w:val="00F22217"/>
    <w:pPr>
      <w:keepNext/>
      <w:spacing w:before="420" w:after="220"/>
      <w:outlineLvl w:val="1"/>
    </w:pPr>
    <w:rPr>
      <w:b/>
      <w:bCs/>
      <w:iCs/>
    </w:rPr>
  </w:style>
  <w:style w:type="paragraph" w:styleId="berschrift3">
    <w:name w:val="heading 3"/>
    <w:basedOn w:val="Standard"/>
    <w:next w:val="Standard"/>
    <w:qFormat/>
    <w:rsid w:val="00F22217"/>
    <w:pPr>
      <w:keepNext/>
      <w:spacing w:before="300"/>
      <w:outlineLvl w:val="2"/>
    </w:pPr>
    <w:rPr>
      <w:rFonts w:cs="Arial"/>
      <w:i/>
    </w:rPr>
  </w:style>
  <w:style w:type="paragraph" w:styleId="berschrift4">
    <w:name w:val="heading 4"/>
    <w:basedOn w:val="Standard"/>
    <w:next w:val="Standard"/>
    <w:qFormat/>
    <w:rsid w:val="00346E7B"/>
    <w:pPr>
      <w:keepNext/>
      <w:outlineLvl w:val="3"/>
    </w:pPr>
    <w:rPr>
      <w:rFonts w:cs="Arial"/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Dateipfad">
    <w:name w:val="Dateipfad"/>
    <w:basedOn w:val="Absatz-Standardschriftart"/>
    <w:rsid w:val="00346E7B"/>
    <w:rPr>
      <w:rFonts w:ascii="Arial" w:hAnsi="Arial"/>
      <w:sz w:val="14"/>
      <w:szCs w:val="14"/>
    </w:rPr>
  </w:style>
  <w:style w:type="paragraph" w:styleId="Sprechblasentext">
    <w:name w:val="Balloon Text"/>
    <w:basedOn w:val="Standard"/>
    <w:semiHidden/>
    <w:rsid w:val="00346E7B"/>
    <w:rPr>
      <w:rFonts w:ascii="Tahoma" w:hAnsi="Tahoma" w:cs="Tahoma"/>
      <w:sz w:val="16"/>
      <w:szCs w:val="16"/>
    </w:rPr>
  </w:style>
  <w:style w:type="paragraph" w:customStyle="1" w:styleId="Beilagen">
    <w:name w:val="Beilagen"/>
    <w:aliases w:val="Kopie an"/>
    <w:basedOn w:val="Standard"/>
    <w:rsid w:val="00346E7B"/>
    <w:pPr>
      <w:keepNext/>
      <w:spacing w:after="0"/>
    </w:pPr>
    <w:rPr>
      <w:bCs/>
      <w:iCs/>
      <w:sz w:val="18"/>
    </w:rPr>
  </w:style>
  <w:style w:type="paragraph" w:customStyle="1" w:styleId="MissionStatement">
    <w:name w:val="Mission Statement"/>
    <w:basedOn w:val="Standard"/>
    <w:rsid w:val="00346E7B"/>
    <w:pPr>
      <w:jc w:val="center"/>
    </w:pPr>
    <w:rPr>
      <w:b/>
      <w:sz w:val="24"/>
    </w:rPr>
  </w:style>
  <w:style w:type="paragraph" w:customStyle="1" w:styleId="Standardohne6Pkt-Absatz">
    <w:name w:val="Standard_ohne 6 Pkt-Absatz"/>
    <w:basedOn w:val="Standard"/>
    <w:link w:val="Standardohne6Pkt-AbsatzZchnZchn"/>
    <w:rsid w:val="004374BC"/>
    <w:pPr>
      <w:spacing w:after="0"/>
      <w:outlineLvl w:val="0"/>
    </w:pPr>
    <w:rPr>
      <w:rFonts w:cs="Arial"/>
    </w:rPr>
  </w:style>
  <w:style w:type="character" w:customStyle="1" w:styleId="AdresseZchn">
    <w:name w:val="Adresse Zchn"/>
    <w:basedOn w:val="Absatz-Standardschriftart"/>
    <w:link w:val="Adresse"/>
    <w:rsid w:val="00346E7B"/>
    <w:rPr>
      <w:rFonts w:ascii="Arial" w:hAnsi="Arial"/>
      <w:sz w:val="22"/>
      <w:lang w:val="sr-Latn-RS" w:eastAsia="de-DE" w:bidi="ar-SA"/>
    </w:rPr>
  </w:style>
  <w:style w:type="paragraph" w:customStyle="1" w:styleId="Nummerierung">
    <w:name w:val="Nummerierung"/>
    <w:rsid w:val="00F22217"/>
    <w:pPr>
      <w:numPr>
        <w:numId w:val="29"/>
      </w:numPr>
      <w:spacing w:after="40"/>
    </w:pPr>
    <w:rPr>
      <w:rFonts w:ascii="Arial" w:hAnsi="Arial" w:cs="Arial"/>
      <w:sz w:val="22"/>
      <w:lang w:eastAsia="de-DE"/>
    </w:rPr>
  </w:style>
  <w:style w:type="character" w:styleId="Hyperlink">
    <w:name w:val="Hyperlink"/>
    <w:rsid w:val="00346E7B"/>
    <w:rPr>
      <w:rFonts w:ascii="Arial" w:hAnsi="Arial"/>
      <w:color w:val="0000FF"/>
      <w:sz w:val="22"/>
      <w:szCs w:val="22"/>
      <w:u w:val="single"/>
    </w:rPr>
  </w:style>
  <w:style w:type="paragraph" w:customStyle="1" w:styleId="Gliederung">
    <w:name w:val="Gliederung"/>
    <w:rsid w:val="00F22217"/>
    <w:pPr>
      <w:numPr>
        <w:numId w:val="30"/>
      </w:numPr>
      <w:spacing w:after="40"/>
    </w:pPr>
    <w:rPr>
      <w:rFonts w:ascii="Arial" w:hAnsi="Arial"/>
      <w:sz w:val="22"/>
      <w:szCs w:val="24"/>
      <w:lang w:eastAsia="de-DE"/>
    </w:rPr>
  </w:style>
  <w:style w:type="paragraph" w:customStyle="1" w:styleId="Adresse">
    <w:name w:val="Adresse"/>
    <w:basedOn w:val="Standard"/>
    <w:link w:val="AdresseZchn"/>
    <w:rsid w:val="00346E7B"/>
    <w:pPr>
      <w:spacing w:after="0"/>
      <w:ind w:left="5126"/>
    </w:pPr>
    <w:rPr>
      <w:szCs w:val="20"/>
    </w:rPr>
  </w:style>
  <w:style w:type="character" w:customStyle="1" w:styleId="Standardohne6Pkt-AbsatzZchnZchn">
    <w:name w:val="Standard_ohne 6 Pkt-Absatz Zchn Zchn"/>
    <w:basedOn w:val="Absatz-Standardschriftart"/>
    <w:link w:val="Standardohne6Pkt-Absatz"/>
    <w:rsid w:val="004374BC"/>
    <w:rPr>
      <w:rFonts w:ascii="Arial" w:hAnsi="Arial" w:cs="Arial"/>
      <w:sz w:val="22"/>
      <w:szCs w:val="24"/>
      <w:lang w:val="sr-Latn-RS" w:eastAsia="de-DE" w:bidi="ar-SA"/>
    </w:rPr>
  </w:style>
  <w:style w:type="paragraph" w:styleId="Kopfzeile">
    <w:name w:val="header"/>
    <w:basedOn w:val="Standard"/>
    <w:rsid w:val="00346E7B"/>
    <w:pPr>
      <w:tabs>
        <w:tab w:val="center" w:pos="4536"/>
        <w:tab w:val="right" w:pos="9072"/>
      </w:tabs>
      <w:spacing w:after="0"/>
    </w:pPr>
    <w:rPr>
      <w:sz w:val="18"/>
    </w:rPr>
  </w:style>
  <w:style w:type="paragraph" w:customStyle="1" w:styleId="Fusszeile">
    <w:name w:val="Fusszeile"/>
    <w:basedOn w:val="Kopfzeile"/>
    <w:rsid w:val="00346E7B"/>
    <w:rPr>
      <w:rFonts w:cs="Arial"/>
    </w:rPr>
  </w:style>
  <w:style w:type="paragraph" w:customStyle="1" w:styleId="Default">
    <w:name w:val="Default"/>
    <w:rsid w:val="007667E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B923B7"/>
    <w:pPr>
      <w:spacing w:before="100" w:beforeAutospacing="1" w:after="100" w:afterAutospacing="1"/>
    </w:pPr>
    <w:rPr>
      <w:rFonts w:ascii="Times New Roman" w:hAnsi="Times New Roman"/>
      <w:sz w:val="24"/>
      <w:lang w:eastAsia="de-CH"/>
    </w:rPr>
  </w:style>
  <w:style w:type="paragraph" w:styleId="Listenabsatz">
    <w:name w:val="List Paragraph"/>
    <w:basedOn w:val="Standard"/>
    <w:uiPriority w:val="34"/>
    <w:qFormat/>
    <w:rsid w:val="0082774B"/>
    <w:pPr>
      <w:ind w:left="720"/>
      <w:contextualSpacing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2774B"/>
    <w:rPr>
      <w:color w:val="808080"/>
      <w:shd w:val="clear" w:color="auto" w:fill="E6E6E6"/>
    </w:rPr>
  </w:style>
  <w:style w:type="paragraph" w:styleId="Fuzeile">
    <w:name w:val="footer"/>
    <w:basedOn w:val="Standard"/>
    <w:link w:val="FuzeileZchn"/>
    <w:unhideWhenUsed/>
    <w:rsid w:val="0060547F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rsid w:val="0060547F"/>
    <w:rPr>
      <w:rFonts w:ascii="Arial" w:hAnsi="Arial"/>
      <w:sz w:val="22"/>
      <w:szCs w:val="24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60547F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60547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60547F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60547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60547F"/>
    <w:rPr>
      <w:rFonts w:ascii="Arial" w:hAnsi="Arial"/>
      <w:b/>
      <w:bCs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0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baumeister.ch/coronaviru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D74FAD567D864A8A6A9900415DE53D" ma:contentTypeVersion="13" ma:contentTypeDescription="Ein neues Dokument erstellen." ma:contentTypeScope="" ma:versionID="ca5529667787968c96547822aceb1b94">
  <xsd:schema xmlns:xsd="http://www.w3.org/2001/XMLSchema" xmlns:xs="http://www.w3.org/2001/XMLSchema" xmlns:p="http://schemas.microsoft.com/office/2006/metadata/properties" xmlns:ns2="a1517e30-6a0c-494f-b5e4-1aa36e470dfc" xmlns:ns3="55201472-4dfe-4dc3-94ac-288987f6fe7e" targetNamespace="http://schemas.microsoft.com/office/2006/metadata/properties" ma:root="true" ma:fieldsID="b2f167a77ec193c1645d301231025559" ns2:_="" ns3:_="">
    <xsd:import namespace="a1517e30-6a0c-494f-b5e4-1aa36e470dfc"/>
    <xsd:import namespace="55201472-4dfe-4dc3-94ac-288987f6fe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17e30-6a0c-494f-b5e4-1aa36e470d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201472-4dfe-4dc3-94ac-288987f6fe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980CAF9-54E7-49B4-8DAC-8860DD87777B}"/>
</file>

<file path=customXml/itemProps2.xml><?xml version="1.0" encoding="utf-8"?>
<ds:datastoreItem xmlns:ds="http://schemas.openxmlformats.org/officeDocument/2006/customXml" ds:itemID="{8EC816D9-CDFF-45F3-AD01-15FC073388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D58CC8-E3AC-41D6-B656-28998D0C95B6}">
  <ds:schemaRefs>
    <ds:schemaRef ds:uri="http://purl.org/dc/elements/1.1/"/>
    <ds:schemaRef ds:uri="55201472-4dfe-4dc3-94ac-288987f6fe7e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a1517e30-6a0c-494f-b5e4-1aa36e470dfc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33C4DB6.dotm</Template>
  <TotalTime>0</TotalTime>
  <Pages>1</Pages>
  <Words>51</Words>
  <Characters>366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Briefmaske</vt:lpstr>
    </vt:vector>
  </TitlesOfParts>
  <Company>Schweizerischer Baumeisterverband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Briefmaske</dc:title>
  <dc:creator>Bisig Maja</dc:creator>
  <cp:lastModifiedBy>Engel Matthias</cp:lastModifiedBy>
  <cp:revision>2</cp:revision>
  <cp:lastPrinted>2018-01-26T10:29:00Z</cp:lastPrinted>
  <dcterms:created xsi:type="dcterms:W3CDTF">2020-12-15T13:52:00Z</dcterms:created>
  <dcterms:modified xsi:type="dcterms:W3CDTF">2020-12-15T13:52:00Z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0x01010024D74FAD567D864A8A6A9900415DE53D</vt:lpwstr>
  </property>
</Properties>
</file>