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C84E2" w14:textId="77777777" w:rsidR="00B97F2F" w:rsidRPr="00E52719" w:rsidRDefault="00B97F2F" w:rsidP="00B97F2F">
      <w:pPr>
        <w:rPr>
          <w:rFonts w:cs="Arial"/>
          <w:b/>
          <w:sz w:val="2"/>
          <w:szCs w:val="2"/>
        </w:rPr>
        <w:sectPr w:rsidR="00B97F2F" w:rsidRPr="00E52719" w:rsidSect="00E91B70">
          <w:headerReference w:type="default" r:id="rId10"/>
          <w:footerReference w:type="even" r:id="rId11"/>
          <w:footerReference w:type="default" r:id="rId12"/>
          <w:headerReference w:type="first" r:id="rId13"/>
          <w:type w:val="continuous"/>
          <w:pgSz w:w="11906" w:h="16838" w:code="9"/>
          <w:pgMar w:top="720" w:right="720" w:bottom="720" w:left="720" w:header="397" w:footer="737" w:gutter="0"/>
          <w:cols w:space="708"/>
          <w:titlePg/>
          <w:docGrid w:linePitch="360"/>
        </w:sectPr>
      </w:pPr>
      <w:bookmarkStart w:id="1" w:name="_GoBack"/>
      <w:bookmarkEnd w:id="1"/>
    </w:p>
    <w:p w14:paraId="1357B54E" w14:textId="17F10F4C" w:rsidR="00471E05" w:rsidRDefault="000A773F" w:rsidP="00E76875">
      <w:pPr>
        <w:pStyle w:val="Standardohne6Pkt-Absatz"/>
        <w:numPr>
          <w:ilvl w:val="0"/>
          <w:numId w:val="42"/>
        </w:numPr>
        <w:rPr>
          <w:b/>
          <w:sz w:val="52"/>
          <w:szCs w:val="52"/>
        </w:rPr>
      </w:pPr>
      <w:proofErr w:type="spellStart"/>
      <w:r>
        <w:rPr>
          <w:b/>
          <w:sz w:val="52"/>
          <w:szCs w:val="52"/>
        </w:rPr>
        <w:t>mantegnair</w:t>
      </w:r>
      <w:proofErr w:type="spellEnd"/>
      <w:r>
        <w:rPr>
          <w:b/>
          <w:sz w:val="52"/>
          <w:szCs w:val="52"/>
        </w:rPr>
        <w:t xml:space="preserve"> las </w:t>
      </w:r>
      <w:proofErr w:type="spellStart"/>
      <w:r>
        <w:rPr>
          <w:b/>
          <w:sz w:val="52"/>
          <w:szCs w:val="52"/>
        </w:rPr>
        <w:t>plazzas</w:t>
      </w:r>
      <w:proofErr w:type="spellEnd"/>
      <w:r>
        <w:rPr>
          <w:b/>
          <w:sz w:val="52"/>
          <w:szCs w:val="52"/>
        </w:rPr>
        <w:t xml:space="preserve"> da </w:t>
      </w:r>
      <w:proofErr w:type="spellStart"/>
      <w:r>
        <w:rPr>
          <w:b/>
          <w:sz w:val="52"/>
          <w:szCs w:val="52"/>
        </w:rPr>
        <w:t>lavur</w:t>
      </w:r>
      <w:proofErr w:type="spellEnd"/>
      <w:r>
        <w:rPr>
          <w:b/>
          <w:sz w:val="52"/>
          <w:szCs w:val="52"/>
        </w:rPr>
        <w:t xml:space="preserve"> sin </w:t>
      </w:r>
      <w:proofErr w:type="spellStart"/>
      <w:r>
        <w:rPr>
          <w:b/>
          <w:sz w:val="52"/>
          <w:szCs w:val="52"/>
        </w:rPr>
        <w:t>noss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plazzals</w:t>
      </w:r>
      <w:proofErr w:type="spellEnd"/>
      <w:r w:rsidR="00471E05">
        <w:rPr>
          <w:b/>
          <w:sz w:val="52"/>
          <w:szCs w:val="52"/>
        </w:rPr>
        <w:t xml:space="preserve"> </w:t>
      </w:r>
    </w:p>
    <w:p w14:paraId="107F6B79" w14:textId="77777777" w:rsidR="00471E05" w:rsidRPr="000A773F" w:rsidRDefault="00471E05" w:rsidP="00471E05">
      <w:pPr>
        <w:pStyle w:val="Standardohne6Pkt-Absatz"/>
        <w:ind w:left="720"/>
        <w:rPr>
          <w:b/>
          <w:sz w:val="40"/>
          <w:szCs w:val="40"/>
        </w:rPr>
      </w:pPr>
    </w:p>
    <w:p w14:paraId="222DEB7E" w14:textId="1314EDFF" w:rsidR="00E76875" w:rsidRDefault="000A773F" w:rsidP="00E76875">
      <w:pPr>
        <w:pStyle w:val="Standardohne6Pkt-Absatz"/>
        <w:numPr>
          <w:ilvl w:val="0"/>
          <w:numId w:val="42"/>
        </w:numPr>
        <w:rPr>
          <w:b/>
          <w:sz w:val="52"/>
          <w:szCs w:val="52"/>
        </w:rPr>
      </w:pPr>
      <w:proofErr w:type="spellStart"/>
      <w:r>
        <w:rPr>
          <w:b/>
          <w:sz w:val="52"/>
          <w:szCs w:val="52"/>
        </w:rPr>
        <w:t>procurar</w:t>
      </w:r>
      <w:proofErr w:type="spellEnd"/>
      <w:r>
        <w:rPr>
          <w:b/>
          <w:sz w:val="52"/>
          <w:szCs w:val="52"/>
        </w:rPr>
        <w:t xml:space="preserve"> per </w:t>
      </w:r>
      <w:proofErr w:type="spellStart"/>
      <w:r>
        <w:rPr>
          <w:b/>
          <w:sz w:val="52"/>
          <w:szCs w:val="52"/>
        </w:rPr>
        <w:t>plazzals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segirs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cun</w:t>
      </w:r>
      <w:proofErr w:type="spellEnd"/>
      <w:r w:rsidR="009806DF">
        <w:rPr>
          <w:b/>
          <w:sz w:val="52"/>
          <w:szCs w:val="52"/>
        </w:rPr>
        <w:t xml:space="preserve"> </w:t>
      </w:r>
    </w:p>
    <w:p w14:paraId="3D60E7E7" w14:textId="159B3F25" w:rsidR="00E76875" w:rsidRDefault="000A773F" w:rsidP="00E76875">
      <w:pPr>
        <w:pStyle w:val="Standardohne6Pkt-Absatz"/>
        <w:numPr>
          <w:ilvl w:val="0"/>
          <w:numId w:val="40"/>
        </w:numPr>
        <w:rPr>
          <w:b/>
          <w:sz w:val="52"/>
          <w:szCs w:val="52"/>
        </w:rPr>
      </w:pPr>
      <w:proofErr w:type="spellStart"/>
      <w:r>
        <w:rPr>
          <w:b/>
          <w:sz w:val="52"/>
          <w:szCs w:val="52"/>
        </w:rPr>
        <w:t>lavar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ils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mauns</w:t>
      </w:r>
      <w:proofErr w:type="spellEnd"/>
      <w:r w:rsidR="00E76875">
        <w:rPr>
          <w:b/>
          <w:sz w:val="52"/>
          <w:szCs w:val="52"/>
        </w:rPr>
        <w:t xml:space="preserve"> </w:t>
      </w:r>
    </w:p>
    <w:p w14:paraId="6E5B2AE1" w14:textId="73ED6BF2" w:rsidR="00E76875" w:rsidRDefault="000A773F" w:rsidP="00E76875">
      <w:pPr>
        <w:pStyle w:val="Standardohne6Pkt-Absatz"/>
        <w:numPr>
          <w:ilvl w:val="0"/>
          <w:numId w:val="40"/>
        </w:numPr>
        <w:rPr>
          <w:b/>
          <w:sz w:val="52"/>
          <w:szCs w:val="52"/>
        </w:rPr>
      </w:pPr>
      <w:proofErr w:type="spellStart"/>
      <w:r>
        <w:rPr>
          <w:b/>
          <w:sz w:val="52"/>
          <w:szCs w:val="52"/>
        </w:rPr>
        <w:t>purtar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mascrinas</w:t>
      </w:r>
      <w:proofErr w:type="spellEnd"/>
      <w:r>
        <w:rPr>
          <w:b/>
          <w:sz w:val="52"/>
          <w:szCs w:val="52"/>
        </w:rPr>
        <w:t xml:space="preserve"> en las </w:t>
      </w:r>
      <w:proofErr w:type="spellStart"/>
      <w:r>
        <w:rPr>
          <w:b/>
          <w:sz w:val="52"/>
          <w:szCs w:val="52"/>
        </w:rPr>
        <w:t>stanzas</w:t>
      </w:r>
      <w:proofErr w:type="spellEnd"/>
      <w:r>
        <w:rPr>
          <w:b/>
          <w:sz w:val="52"/>
          <w:szCs w:val="52"/>
        </w:rPr>
        <w:t xml:space="preserve"> da </w:t>
      </w:r>
      <w:proofErr w:type="spellStart"/>
      <w:r>
        <w:rPr>
          <w:b/>
          <w:sz w:val="52"/>
          <w:szCs w:val="52"/>
        </w:rPr>
        <w:t>pausa</w:t>
      </w:r>
      <w:proofErr w:type="spellEnd"/>
      <w:r>
        <w:rPr>
          <w:b/>
          <w:sz w:val="52"/>
          <w:szCs w:val="52"/>
        </w:rPr>
        <w:t xml:space="preserve"> e </w:t>
      </w:r>
      <w:proofErr w:type="spellStart"/>
      <w:r>
        <w:rPr>
          <w:b/>
          <w:sz w:val="52"/>
          <w:szCs w:val="52"/>
        </w:rPr>
        <w:t>durant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ils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transports</w:t>
      </w:r>
      <w:proofErr w:type="spellEnd"/>
    </w:p>
    <w:p w14:paraId="63B59ABD" w14:textId="5476A46B" w:rsidR="00471E05" w:rsidRPr="00471E05" w:rsidRDefault="00E76875" w:rsidP="00E76875">
      <w:pPr>
        <w:pStyle w:val="Standardohne6Pkt-Absatz"/>
        <w:ind w:left="144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3. </w:t>
      </w:r>
      <w:r w:rsidR="000A773F">
        <w:rPr>
          <w:b/>
          <w:sz w:val="52"/>
          <w:szCs w:val="52"/>
        </w:rPr>
        <w:tab/>
      </w:r>
      <w:proofErr w:type="spellStart"/>
      <w:r w:rsidR="000A773F">
        <w:rPr>
          <w:b/>
          <w:sz w:val="52"/>
          <w:szCs w:val="52"/>
        </w:rPr>
        <w:t>tegnair</w:t>
      </w:r>
      <w:proofErr w:type="spellEnd"/>
      <w:r w:rsidR="000A773F">
        <w:rPr>
          <w:b/>
          <w:sz w:val="52"/>
          <w:szCs w:val="52"/>
        </w:rPr>
        <w:t xml:space="preserve"> </w:t>
      </w:r>
      <w:proofErr w:type="spellStart"/>
      <w:r w:rsidR="000A773F">
        <w:rPr>
          <w:b/>
          <w:sz w:val="52"/>
          <w:szCs w:val="52"/>
        </w:rPr>
        <w:t>distanza</w:t>
      </w:r>
      <w:proofErr w:type="spellEnd"/>
      <w:r w:rsidR="00471E05" w:rsidRPr="00471E05">
        <w:rPr>
          <w:b/>
          <w:sz w:val="52"/>
          <w:szCs w:val="52"/>
        </w:rPr>
        <w:t xml:space="preserve"> </w:t>
      </w:r>
    </w:p>
    <w:p w14:paraId="37B1F5F2" w14:textId="77777777" w:rsidR="0082774B" w:rsidRPr="007A3090" w:rsidRDefault="0082774B" w:rsidP="0082774B">
      <w:pPr>
        <w:pStyle w:val="Standardohne6Pkt-Absatz"/>
        <w:rPr>
          <w:b/>
          <w:sz w:val="52"/>
          <w:szCs w:val="52"/>
        </w:rPr>
      </w:pPr>
    </w:p>
    <w:p w14:paraId="522E86AC" w14:textId="2A8EF138" w:rsidR="00F011DD" w:rsidRDefault="000A773F" w:rsidP="00E76875">
      <w:pPr>
        <w:pStyle w:val="Standardohne6Pkt-Absatz"/>
        <w:numPr>
          <w:ilvl w:val="0"/>
          <w:numId w:val="44"/>
        </w:numPr>
        <w:rPr>
          <w:b/>
          <w:sz w:val="52"/>
          <w:szCs w:val="52"/>
        </w:rPr>
      </w:pPr>
      <w:proofErr w:type="spellStart"/>
      <w:r>
        <w:rPr>
          <w:b/>
          <w:sz w:val="52"/>
          <w:szCs w:val="52"/>
        </w:rPr>
        <w:t>garantir</w:t>
      </w:r>
      <w:proofErr w:type="spellEnd"/>
      <w:r>
        <w:rPr>
          <w:b/>
          <w:sz w:val="52"/>
          <w:szCs w:val="52"/>
        </w:rPr>
        <w:t xml:space="preserve"> la </w:t>
      </w:r>
      <w:proofErr w:type="spellStart"/>
      <w:r>
        <w:rPr>
          <w:b/>
          <w:sz w:val="52"/>
          <w:szCs w:val="52"/>
        </w:rPr>
        <w:t>sanadad</w:t>
      </w:r>
      <w:proofErr w:type="spellEnd"/>
      <w:r>
        <w:rPr>
          <w:b/>
          <w:sz w:val="52"/>
          <w:szCs w:val="52"/>
        </w:rPr>
        <w:t xml:space="preserve"> da </w:t>
      </w:r>
      <w:proofErr w:type="spellStart"/>
      <w:r>
        <w:rPr>
          <w:b/>
          <w:sz w:val="52"/>
          <w:szCs w:val="52"/>
        </w:rPr>
        <w:t>nus</w:t>
      </w:r>
      <w:proofErr w:type="spellEnd"/>
      <w:r>
        <w:rPr>
          <w:b/>
          <w:sz w:val="52"/>
          <w:szCs w:val="52"/>
        </w:rPr>
        <w:t xml:space="preserve"> tuts: </w:t>
      </w:r>
      <w:proofErr w:type="spellStart"/>
      <w:r>
        <w:rPr>
          <w:b/>
          <w:sz w:val="52"/>
          <w:szCs w:val="52"/>
        </w:rPr>
        <w:t>tgi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ch'è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malsaun</w:t>
      </w:r>
      <w:proofErr w:type="spellEnd"/>
      <w:r>
        <w:rPr>
          <w:b/>
          <w:sz w:val="52"/>
          <w:szCs w:val="52"/>
        </w:rPr>
        <w:t xml:space="preserve">, </w:t>
      </w:r>
      <w:proofErr w:type="spellStart"/>
      <w:r>
        <w:rPr>
          <w:b/>
          <w:sz w:val="52"/>
          <w:szCs w:val="52"/>
        </w:rPr>
        <w:t>resta</w:t>
      </w:r>
      <w:proofErr w:type="spellEnd"/>
      <w:r>
        <w:rPr>
          <w:b/>
          <w:sz w:val="52"/>
          <w:szCs w:val="52"/>
        </w:rPr>
        <w:t xml:space="preserve"> a </w:t>
      </w:r>
      <w:proofErr w:type="spellStart"/>
      <w:r>
        <w:rPr>
          <w:b/>
          <w:sz w:val="52"/>
          <w:szCs w:val="52"/>
        </w:rPr>
        <w:t>chasa</w:t>
      </w:r>
      <w:proofErr w:type="spellEnd"/>
      <w:r w:rsidR="00F011DD">
        <w:rPr>
          <w:b/>
          <w:sz w:val="52"/>
          <w:szCs w:val="52"/>
        </w:rPr>
        <w:t xml:space="preserve"> </w:t>
      </w:r>
    </w:p>
    <w:p w14:paraId="093B4C28" w14:textId="77777777" w:rsidR="00F011DD" w:rsidRDefault="00F011DD" w:rsidP="00F011DD">
      <w:pPr>
        <w:pStyle w:val="Standardohne6Pkt-Absatz"/>
        <w:ind w:left="720"/>
        <w:rPr>
          <w:b/>
          <w:sz w:val="52"/>
          <w:szCs w:val="52"/>
        </w:rPr>
      </w:pPr>
    </w:p>
    <w:p w14:paraId="71E78D06" w14:textId="7ECD5362" w:rsidR="00F011DD" w:rsidRDefault="000A773F" w:rsidP="00E76875">
      <w:pPr>
        <w:pStyle w:val="Standardohne6Pkt-Absatz"/>
        <w:numPr>
          <w:ilvl w:val="0"/>
          <w:numId w:val="44"/>
        </w:numPr>
        <w:rPr>
          <w:b/>
          <w:sz w:val="52"/>
          <w:szCs w:val="52"/>
        </w:rPr>
      </w:pPr>
      <w:proofErr w:type="spellStart"/>
      <w:r>
        <w:rPr>
          <w:b/>
          <w:sz w:val="52"/>
          <w:szCs w:val="52"/>
        </w:rPr>
        <w:t>laschar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controllar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ils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plazzals</w:t>
      </w:r>
      <w:proofErr w:type="spellEnd"/>
      <w:r>
        <w:rPr>
          <w:b/>
          <w:sz w:val="52"/>
          <w:szCs w:val="52"/>
        </w:rPr>
        <w:t xml:space="preserve"> da la Suva e </w:t>
      </w:r>
      <w:proofErr w:type="spellStart"/>
      <w:r>
        <w:rPr>
          <w:b/>
          <w:sz w:val="52"/>
          <w:szCs w:val="52"/>
        </w:rPr>
        <w:t>dals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chantuns</w:t>
      </w:r>
      <w:proofErr w:type="spellEnd"/>
      <w:r>
        <w:rPr>
          <w:b/>
          <w:sz w:val="52"/>
          <w:szCs w:val="52"/>
        </w:rPr>
        <w:t xml:space="preserve"> – e </w:t>
      </w:r>
      <w:proofErr w:type="spellStart"/>
      <w:r>
        <w:rPr>
          <w:b/>
          <w:sz w:val="52"/>
          <w:szCs w:val="52"/>
        </w:rPr>
        <w:t>betg</w:t>
      </w:r>
      <w:proofErr w:type="spellEnd"/>
      <w:r>
        <w:rPr>
          <w:b/>
          <w:sz w:val="52"/>
          <w:szCs w:val="52"/>
        </w:rPr>
        <w:t xml:space="preserve"> da </w:t>
      </w:r>
      <w:proofErr w:type="spellStart"/>
      <w:r>
        <w:rPr>
          <w:b/>
          <w:sz w:val="52"/>
          <w:szCs w:val="52"/>
        </w:rPr>
        <w:t>truppas</w:t>
      </w:r>
      <w:proofErr w:type="spellEnd"/>
      <w:r>
        <w:rPr>
          <w:b/>
          <w:sz w:val="52"/>
          <w:szCs w:val="52"/>
        </w:rPr>
        <w:t xml:space="preserve"> da </w:t>
      </w:r>
      <w:proofErr w:type="spellStart"/>
      <w:r>
        <w:rPr>
          <w:b/>
          <w:sz w:val="52"/>
          <w:szCs w:val="52"/>
        </w:rPr>
        <w:t>plazzals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illegalas</w:t>
      </w:r>
      <w:proofErr w:type="spellEnd"/>
      <w:r>
        <w:rPr>
          <w:b/>
          <w:sz w:val="52"/>
          <w:szCs w:val="52"/>
        </w:rPr>
        <w:t xml:space="preserve"> da </w:t>
      </w:r>
      <w:proofErr w:type="spellStart"/>
      <w:r>
        <w:rPr>
          <w:b/>
          <w:sz w:val="52"/>
          <w:szCs w:val="52"/>
        </w:rPr>
        <w:t>l'Unia</w:t>
      </w:r>
      <w:proofErr w:type="spellEnd"/>
      <w:r>
        <w:rPr>
          <w:b/>
          <w:sz w:val="52"/>
          <w:szCs w:val="52"/>
        </w:rPr>
        <w:t xml:space="preserve"> </w:t>
      </w:r>
    </w:p>
    <w:p w14:paraId="71395C8B" w14:textId="77777777" w:rsidR="00F011DD" w:rsidRPr="000A773F" w:rsidRDefault="00F011DD" w:rsidP="00F011DD">
      <w:pPr>
        <w:pStyle w:val="Standardohne6Pkt-Absatz"/>
        <w:rPr>
          <w:b/>
          <w:sz w:val="40"/>
          <w:szCs w:val="40"/>
        </w:rPr>
      </w:pPr>
    </w:p>
    <w:p w14:paraId="0E9E203D" w14:textId="2471DA69" w:rsidR="0082774B" w:rsidRPr="007A3090" w:rsidRDefault="000A773F" w:rsidP="00E91B70">
      <w:pPr>
        <w:pStyle w:val="Standardohne6Pkt-Absatz"/>
        <w:ind w:left="624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 xml:space="preserve">Tut las </w:t>
      </w:r>
      <w:proofErr w:type="spellStart"/>
      <w:r>
        <w:rPr>
          <w:b/>
          <w:i/>
          <w:sz w:val="52"/>
          <w:szCs w:val="52"/>
        </w:rPr>
        <w:t>infurmaziuns</w:t>
      </w:r>
      <w:proofErr w:type="spellEnd"/>
      <w:r>
        <w:rPr>
          <w:b/>
          <w:i/>
          <w:sz w:val="52"/>
          <w:szCs w:val="52"/>
        </w:rPr>
        <w:t xml:space="preserve"> sin</w:t>
      </w:r>
    </w:p>
    <w:p w14:paraId="515F5EBC" w14:textId="30F7F751" w:rsidR="008F3F51" w:rsidRPr="000A773F" w:rsidRDefault="00834E25" w:rsidP="000A773F">
      <w:pPr>
        <w:pStyle w:val="Standardohne6Pkt-Absatz"/>
        <w:ind w:left="624"/>
        <w:rPr>
          <w:b/>
          <w:i/>
          <w:color w:val="0000FF"/>
          <w:sz w:val="52"/>
          <w:szCs w:val="52"/>
          <w:u w:val="single"/>
        </w:rPr>
      </w:pPr>
      <w:hyperlink r:id="rId14" w:history="1">
        <w:r w:rsidR="007A3090" w:rsidRPr="007A3090">
          <w:rPr>
            <w:rStyle w:val="Hyperlink"/>
            <w:b/>
            <w:i/>
            <w:sz w:val="52"/>
            <w:szCs w:val="52"/>
          </w:rPr>
          <w:t>www.baumeister.ch/coronavirus</w:t>
        </w:r>
      </w:hyperlink>
    </w:p>
    <w:sectPr w:rsidR="008F3F51" w:rsidRPr="000A773F" w:rsidSect="00AA614C">
      <w:headerReference w:type="even" r:id="rId15"/>
      <w:headerReference w:type="default" r:id="rId16"/>
      <w:footerReference w:type="default" r:id="rId17"/>
      <w:type w:val="continuous"/>
      <w:pgSz w:w="11906" w:h="16838" w:code="9"/>
      <w:pgMar w:top="1418" w:right="1134" w:bottom="1134" w:left="1701" w:header="454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821E24" w14:textId="77777777" w:rsidR="006459A7" w:rsidRDefault="006459A7">
      <w:r>
        <w:separator/>
      </w:r>
    </w:p>
  </w:endnote>
  <w:endnote w:type="continuationSeparator" w:id="0">
    <w:p w14:paraId="6FE6B672" w14:textId="77777777" w:rsidR="006459A7" w:rsidRDefault="006459A7">
      <w:r>
        <w:continuationSeparator/>
      </w:r>
    </w:p>
  </w:endnote>
  <w:endnote w:type="continuationNotice" w:id="1">
    <w:p w14:paraId="63E18687" w14:textId="77777777" w:rsidR="006459A7" w:rsidRDefault="006459A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9C2A2" w14:textId="77777777" w:rsidR="007A3090" w:rsidRDefault="007A309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14:paraId="6F4CB690" w14:textId="77777777" w:rsidR="007A3090" w:rsidRDefault="007A309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F8E52" w14:textId="77777777" w:rsidR="007A3090" w:rsidRDefault="007A3090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FAA01" w14:textId="77777777" w:rsidR="007A3090" w:rsidRDefault="007A3090" w:rsidP="00890F2C">
    <w:pPr>
      <w:pStyle w:val="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B2B313" w14:textId="77777777" w:rsidR="006459A7" w:rsidRDefault="006459A7">
      <w:r>
        <w:separator/>
      </w:r>
    </w:p>
  </w:footnote>
  <w:footnote w:type="continuationSeparator" w:id="0">
    <w:p w14:paraId="6631FD0D" w14:textId="77777777" w:rsidR="006459A7" w:rsidRDefault="006459A7">
      <w:r>
        <w:continuationSeparator/>
      </w:r>
    </w:p>
  </w:footnote>
  <w:footnote w:type="continuationNotice" w:id="1">
    <w:p w14:paraId="0BF82E49" w14:textId="77777777" w:rsidR="006459A7" w:rsidRDefault="006459A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01" w:type="dxa"/>
      <w:tblInd w:w="70" w:type="dxa"/>
      <w:tblBorders>
        <w:bottom w:val="single" w:sz="4" w:space="0" w:color="auto"/>
        <w:insideH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448"/>
    </w:tblGrid>
    <w:tr w:rsidR="007A3090" w14:paraId="1504F4DA" w14:textId="77777777">
      <w:tc>
        <w:tcPr>
          <w:tcW w:w="7853" w:type="dxa"/>
        </w:tcPr>
        <w:p w14:paraId="7C057B5A" w14:textId="77777777" w:rsidR="007A3090" w:rsidRDefault="00334CB7">
          <w:pPr>
            <w:tabs>
              <w:tab w:val="left" w:pos="4425"/>
            </w:tabs>
            <w:ind w:left="-98"/>
          </w:pPr>
          <w:r>
            <w:fldChar w:fldCharType="begin"/>
          </w:r>
          <w:r>
            <w:instrText xml:space="preserve"> REF Betreff  \* MERGEFORMAT </w:instrText>
          </w:r>
          <w:r>
            <w:fldChar w:fldCharType="separate"/>
          </w:r>
          <w:r>
            <w:rPr>
              <w:b/>
              <w:bCs/>
              <w:lang w:val="de-DE"/>
            </w:rPr>
            <w:t>Fehler! Verweisquelle konnte nicht gefunden werden.</w:t>
          </w:r>
          <w:r>
            <w:fldChar w:fldCharType="end"/>
          </w:r>
          <w:r w:rsidR="007A3090">
            <w:t xml:space="preserve"> </w:t>
          </w:r>
          <w:r w:rsidR="007A3090">
            <w:tab/>
          </w:r>
        </w:p>
      </w:tc>
      <w:tc>
        <w:tcPr>
          <w:tcW w:w="1448" w:type="dxa"/>
        </w:tcPr>
        <w:p w14:paraId="795A3735" w14:textId="77777777" w:rsidR="007A3090" w:rsidRDefault="007A3090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 xml:space="preserve"> / </w:t>
          </w:r>
          <w:r w:rsidR="000A773F">
            <w:rPr>
              <w:noProof/>
            </w:rPr>
            <w:fldChar w:fldCharType="begin"/>
          </w:r>
          <w:r w:rsidR="000A773F">
            <w:rPr>
              <w:noProof/>
            </w:rPr>
            <w:instrText xml:space="preserve"> NUMPAGES </w:instrText>
          </w:r>
          <w:r w:rsidR="000A773F">
            <w:rPr>
              <w:noProof/>
            </w:rPr>
            <w:fldChar w:fldCharType="separate"/>
          </w:r>
          <w:r w:rsidR="00334CB7">
            <w:rPr>
              <w:noProof/>
            </w:rPr>
            <w:t>1</w:t>
          </w:r>
          <w:r w:rsidR="000A773F">
            <w:rPr>
              <w:noProof/>
            </w:rPr>
            <w:fldChar w:fldCharType="end"/>
          </w:r>
        </w:p>
      </w:tc>
    </w:tr>
  </w:tbl>
  <w:p w14:paraId="7A3207C3" w14:textId="77777777" w:rsidR="007A3090" w:rsidRDefault="007A309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7A3090" w:rsidRPr="007D01F6" w14:paraId="1CADEBAC" w14:textId="77777777">
      <w:trPr>
        <w:trHeight w:val="1160"/>
      </w:trPr>
      <w:tc>
        <w:tcPr>
          <w:tcW w:w="3263" w:type="dxa"/>
        </w:tcPr>
        <w:p w14:paraId="15047920" w14:textId="5E2CE868" w:rsidR="007A3090" w:rsidRPr="007D01F6" w:rsidRDefault="007A3090">
          <w:pPr>
            <w:spacing w:before="120"/>
          </w:pPr>
          <w:r w:rsidRPr="007D01F6">
            <w:rPr>
              <w:noProof/>
              <w:lang w:eastAsia="de-CH"/>
            </w:rPr>
            <w:drawing>
              <wp:inline distT="0" distB="0" distL="0" distR="0" wp14:anchorId="7BDCD703" wp14:editId="62E82E89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BV-Logo-CMY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67A76A82" w14:textId="151D00B0" w:rsidR="007A3090" w:rsidRPr="007D01F6" w:rsidRDefault="007A3090" w:rsidP="00B57D08">
          <w:pPr>
            <w:ind w:right="21"/>
            <w:jc w:val="right"/>
            <w:rPr>
              <w:b/>
              <w:bCs/>
              <w:sz w:val="48"/>
              <w:szCs w:val="48"/>
              <w:highlight w:val="yellow"/>
            </w:rPr>
          </w:pPr>
          <w:r w:rsidRPr="007D01F6">
            <w:rPr>
              <w:b/>
              <w:bCs/>
              <w:sz w:val="48"/>
              <w:szCs w:val="48"/>
              <w:highlight w:val="yellow"/>
            </w:rPr>
            <w:t>Hier können Sie Ihr Firmenlogo einfügen</w:t>
          </w:r>
        </w:p>
      </w:tc>
    </w:tr>
  </w:tbl>
  <w:p w14:paraId="5736F548" w14:textId="77777777" w:rsidR="007A3090" w:rsidRPr="007D01F6" w:rsidRDefault="007A3090" w:rsidP="009104EB">
    <w:pPr>
      <w:rPr>
        <w:b/>
        <w:color w:val="FF0000"/>
        <w:szCs w:val="22"/>
      </w:rPr>
    </w:pPr>
    <w:bookmarkStart w:id="0" w:name="_Hlk511823739"/>
  </w:p>
  <w:bookmarkEnd w:id="0"/>
  <w:p w14:paraId="726CB627" w14:textId="5D03FC49" w:rsidR="007A3090" w:rsidRPr="007D01F6" w:rsidRDefault="000A773F" w:rsidP="009104EB">
    <w:pPr>
      <w:rPr>
        <w:b/>
        <w:color w:val="FF0000"/>
        <w:sz w:val="56"/>
        <w:szCs w:val="56"/>
      </w:rPr>
    </w:pPr>
    <w:proofErr w:type="spellStart"/>
    <w:r w:rsidRPr="007D01F6">
      <w:rPr>
        <w:b/>
        <w:color w:val="FF0000"/>
        <w:sz w:val="56"/>
        <w:szCs w:val="56"/>
      </w:rPr>
      <w:t>Dumagnar</w:t>
    </w:r>
    <w:proofErr w:type="spellEnd"/>
    <w:r w:rsidRPr="007D01F6">
      <w:rPr>
        <w:b/>
        <w:color w:val="FF0000"/>
        <w:sz w:val="56"/>
        <w:szCs w:val="56"/>
      </w:rPr>
      <w:t xml:space="preserve"> </w:t>
    </w:r>
    <w:proofErr w:type="spellStart"/>
    <w:r w:rsidRPr="007D01F6">
      <w:rPr>
        <w:b/>
        <w:color w:val="FF0000"/>
        <w:sz w:val="56"/>
        <w:szCs w:val="56"/>
      </w:rPr>
      <w:t>ensemen</w:t>
    </w:r>
    <w:proofErr w:type="spellEnd"/>
    <w:r w:rsidRPr="007D01F6">
      <w:rPr>
        <w:b/>
        <w:color w:val="FF0000"/>
        <w:sz w:val="56"/>
        <w:szCs w:val="56"/>
      </w:rPr>
      <w:t xml:space="preserve"> </w:t>
    </w:r>
    <w:proofErr w:type="spellStart"/>
    <w:r w:rsidRPr="007D01F6">
      <w:rPr>
        <w:b/>
        <w:color w:val="FF0000"/>
        <w:sz w:val="56"/>
        <w:szCs w:val="56"/>
      </w:rPr>
      <w:t>il</w:t>
    </w:r>
    <w:proofErr w:type="spellEnd"/>
    <w:r w:rsidRPr="007D01F6">
      <w:rPr>
        <w:b/>
        <w:color w:val="FF0000"/>
        <w:sz w:val="56"/>
        <w:szCs w:val="56"/>
      </w:rPr>
      <w:t xml:space="preserve"> </w:t>
    </w:r>
    <w:proofErr w:type="spellStart"/>
    <w:r w:rsidRPr="007D01F6">
      <w:rPr>
        <w:b/>
        <w:color w:val="FF0000"/>
        <w:sz w:val="56"/>
        <w:szCs w:val="56"/>
      </w:rPr>
      <w:t>temp</w:t>
    </w:r>
    <w:proofErr w:type="spellEnd"/>
    <w:r w:rsidRPr="007D01F6">
      <w:rPr>
        <w:b/>
        <w:color w:val="FF0000"/>
        <w:sz w:val="56"/>
        <w:szCs w:val="56"/>
      </w:rPr>
      <w:t xml:space="preserve"> da </w:t>
    </w:r>
    <w:proofErr w:type="spellStart"/>
    <w:r w:rsidRPr="007D01F6">
      <w:rPr>
        <w:b/>
        <w:color w:val="FF0000"/>
        <w:sz w:val="56"/>
        <w:szCs w:val="56"/>
      </w:rPr>
      <w:t>corona</w:t>
    </w:r>
    <w:proofErr w:type="spellEnd"/>
    <w:r w:rsidRPr="007D01F6">
      <w:rPr>
        <w:b/>
        <w:color w:val="FF0000"/>
        <w:sz w:val="56"/>
        <w:szCs w:val="56"/>
      </w:rPr>
      <w:t xml:space="preserve"> </w:t>
    </w:r>
  </w:p>
  <w:p w14:paraId="1D301521" w14:textId="1A31B305" w:rsidR="007A3090" w:rsidRPr="007D01F6" w:rsidRDefault="000A773F" w:rsidP="009104EB">
    <w:pPr>
      <w:rPr>
        <w:b/>
        <w:sz w:val="28"/>
      </w:rPr>
    </w:pPr>
    <w:proofErr w:type="spellStart"/>
    <w:r w:rsidRPr="007D01F6">
      <w:rPr>
        <w:b/>
        <w:sz w:val="72"/>
        <w:szCs w:val="72"/>
      </w:rPr>
      <w:t>Nus</w:t>
    </w:r>
    <w:proofErr w:type="spellEnd"/>
    <w:r w:rsidRPr="007D01F6">
      <w:rPr>
        <w:b/>
        <w:sz w:val="72"/>
        <w:szCs w:val="72"/>
      </w:rPr>
      <w:t xml:space="preserve"> ans </w:t>
    </w:r>
    <w:proofErr w:type="spellStart"/>
    <w:r w:rsidRPr="007D01F6">
      <w:rPr>
        <w:b/>
        <w:sz w:val="72"/>
        <w:szCs w:val="72"/>
      </w:rPr>
      <w:t>engaschain</w:t>
    </w:r>
    <w:proofErr w:type="spellEnd"/>
    <w:r w:rsidRPr="007D01F6">
      <w:rPr>
        <w:b/>
        <w:sz w:val="72"/>
        <w:szCs w:val="72"/>
      </w:rPr>
      <w:t xml:space="preserve"> per: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A0FE4" w14:textId="77777777" w:rsidR="007A3090" w:rsidRDefault="007A309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7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226"/>
    </w:tblGrid>
    <w:tr w:rsidR="007A3090" w14:paraId="558488A1" w14:textId="77777777">
      <w:tc>
        <w:tcPr>
          <w:tcW w:w="7853" w:type="dxa"/>
        </w:tcPr>
        <w:p w14:paraId="136B00A8" w14:textId="77777777" w:rsidR="007A3090" w:rsidRDefault="007A3090" w:rsidP="00890F2C">
          <w:pPr>
            <w:pStyle w:val="Kopfzeile"/>
          </w:pPr>
        </w:p>
      </w:tc>
      <w:tc>
        <w:tcPr>
          <w:tcW w:w="1226" w:type="dxa"/>
        </w:tcPr>
        <w:p w14:paraId="0B04E2FC" w14:textId="2F5618F0" w:rsidR="007A3090" w:rsidRDefault="007A3090" w:rsidP="00890F2C">
          <w:pPr>
            <w:pStyle w:val="Kopfzeile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7D01F6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r w:rsidR="000A773F">
            <w:rPr>
              <w:noProof/>
            </w:rPr>
            <w:fldChar w:fldCharType="begin"/>
          </w:r>
          <w:r w:rsidR="000A773F">
            <w:rPr>
              <w:noProof/>
            </w:rPr>
            <w:instrText xml:space="preserve"> NUMPAGES </w:instrText>
          </w:r>
          <w:r w:rsidR="000A773F">
            <w:rPr>
              <w:noProof/>
            </w:rPr>
            <w:fldChar w:fldCharType="separate"/>
          </w:r>
          <w:r w:rsidR="007D01F6">
            <w:rPr>
              <w:noProof/>
            </w:rPr>
            <w:t>2</w:t>
          </w:r>
          <w:r w:rsidR="000A773F">
            <w:rPr>
              <w:noProof/>
            </w:rPr>
            <w:fldChar w:fldCharType="end"/>
          </w:r>
        </w:p>
      </w:tc>
    </w:tr>
  </w:tbl>
  <w:p w14:paraId="587A7356" w14:textId="77777777" w:rsidR="007A3090" w:rsidRDefault="007A30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E72E5C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A1CCA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584B7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1C880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AD69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8CB1696"/>
    <w:multiLevelType w:val="hybridMultilevel"/>
    <w:tmpl w:val="C83E7356"/>
    <w:lvl w:ilvl="0" w:tplc="AF42E9D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520" w:hanging="360"/>
      </w:pPr>
    </w:lvl>
    <w:lvl w:ilvl="2" w:tplc="0807001B" w:tentative="1">
      <w:start w:val="1"/>
      <w:numFmt w:val="lowerRoman"/>
      <w:lvlText w:val="%3."/>
      <w:lvlJc w:val="right"/>
      <w:pPr>
        <w:ind w:left="3240" w:hanging="180"/>
      </w:pPr>
    </w:lvl>
    <w:lvl w:ilvl="3" w:tplc="0807000F" w:tentative="1">
      <w:start w:val="1"/>
      <w:numFmt w:val="decimal"/>
      <w:lvlText w:val="%4."/>
      <w:lvlJc w:val="left"/>
      <w:pPr>
        <w:ind w:left="3960" w:hanging="360"/>
      </w:pPr>
    </w:lvl>
    <w:lvl w:ilvl="4" w:tplc="08070019" w:tentative="1">
      <w:start w:val="1"/>
      <w:numFmt w:val="lowerLetter"/>
      <w:lvlText w:val="%5."/>
      <w:lvlJc w:val="left"/>
      <w:pPr>
        <w:ind w:left="4680" w:hanging="360"/>
      </w:pPr>
    </w:lvl>
    <w:lvl w:ilvl="5" w:tplc="0807001B" w:tentative="1">
      <w:start w:val="1"/>
      <w:numFmt w:val="lowerRoman"/>
      <w:lvlText w:val="%6."/>
      <w:lvlJc w:val="right"/>
      <w:pPr>
        <w:ind w:left="5400" w:hanging="180"/>
      </w:pPr>
    </w:lvl>
    <w:lvl w:ilvl="6" w:tplc="0807000F" w:tentative="1">
      <w:start w:val="1"/>
      <w:numFmt w:val="decimal"/>
      <w:lvlText w:val="%7."/>
      <w:lvlJc w:val="left"/>
      <w:pPr>
        <w:ind w:left="6120" w:hanging="360"/>
      </w:pPr>
    </w:lvl>
    <w:lvl w:ilvl="7" w:tplc="08070019" w:tentative="1">
      <w:start w:val="1"/>
      <w:numFmt w:val="lowerLetter"/>
      <w:lvlText w:val="%8."/>
      <w:lvlJc w:val="left"/>
      <w:pPr>
        <w:ind w:left="6840" w:hanging="360"/>
      </w:pPr>
    </w:lvl>
    <w:lvl w:ilvl="8" w:tplc="08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8DB6754"/>
    <w:multiLevelType w:val="multilevel"/>
    <w:tmpl w:val="8FEA6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D42D85"/>
    <w:multiLevelType w:val="multilevel"/>
    <w:tmpl w:val="6456B4C6"/>
    <w:lvl w:ilvl="0">
      <w:start w:val="1"/>
      <w:numFmt w:val="bullet"/>
      <w:lvlText w:val="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784514A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185517D0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B111C61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1D0F0537"/>
    <w:multiLevelType w:val="hybridMultilevel"/>
    <w:tmpl w:val="5CE2C15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AB5E1D"/>
    <w:multiLevelType w:val="multilevel"/>
    <w:tmpl w:val="08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99F7987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2C52768B"/>
    <w:multiLevelType w:val="hybridMultilevel"/>
    <w:tmpl w:val="6C4627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100F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15B3B38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39A457F"/>
    <w:multiLevelType w:val="hybridMultilevel"/>
    <w:tmpl w:val="A1B641FE"/>
    <w:lvl w:ilvl="0" w:tplc="0807000F">
      <w:start w:val="1"/>
      <w:numFmt w:val="decimal"/>
      <w:lvlText w:val="%1."/>
      <w:lvlJc w:val="left"/>
      <w:pPr>
        <w:ind w:left="2160" w:hanging="360"/>
      </w:pPr>
    </w:lvl>
    <w:lvl w:ilvl="1" w:tplc="08070019" w:tentative="1">
      <w:start w:val="1"/>
      <w:numFmt w:val="lowerLetter"/>
      <w:lvlText w:val="%2."/>
      <w:lvlJc w:val="left"/>
      <w:pPr>
        <w:ind w:left="2880" w:hanging="360"/>
      </w:pPr>
    </w:lvl>
    <w:lvl w:ilvl="2" w:tplc="0807001B" w:tentative="1">
      <w:start w:val="1"/>
      <w:numFmt w:val="lowerRoman"/>
      <w:lvlText w:val="%3."/>
      <w:lvlJc w:val="right"/>
      <w:pPr>
        <w:ind w:left="3600" w:hanging="180"/>
      </w:pPr>
    </w:lvl>
    <w:lvl w:ilvl="3" w:tplc="0807000F" w:tentative="1">
      <w:start w:val="1"/>
      <w:numFmt w:val="decimal"/>
      <w:lvlText w:val="%4."/>
      <w:lvlJc w:val="left"/>
      <w:pPr>
        <w:ind w:left="4320" w:hanging="360"/>
      </w:pPr>
    </w:lvl>
    <w:lvl w:ilvl="4" w:tplc="08070019" w:tentative="1">
      <w:start w:val="1"/>
      <w:numFmt w:val="lowerLetter"/>
      <w:lvlText w:val="%5."/>
      <w:lvlJc w:val="left"/>
      <w:pPr>
        <w:ind w:left="5040" w:hanging="360"/>
      </w:pPr>
    </w:lvl>
    <w:lvl w:ilvl="5" w:tplc="0807001B" w:tentative="1">
      <w:start w:val="1"/>
      <w:numFmt w:val="lowerRoman"/>
      <w:lvlText w:val="%6."/>
      <w:lvlJc w:val="right"/>
      <w:pPr>
        <w:ind w:left="5760" w:hanging="180"/>
      </w:pPr>
    </w:lvl>
    <w:lvl w:ilvl="6" w:tplc="0807000F" w:tentative="1">
      <w:start w:val="1"/>
      <w:numFmt w:val="decimal"/>
      <w:lvlText w:val="%7."/>
      <w:lvlJc w:val="left"/>
      <w:pPr>
        <w:ind w:left="6480" w:hanging="360"/>
      </w:pPr>
    </w:lvl>
    <w:lvl w:ilvl="7" w:tplc="08070019" w:tentative="1">
      <w:start w:val="1"/>
      <w:numFmt w:val="lowerLetter"/>
      <w:lvlText w:val="%8."/>
      <w:lvlJc w:val="left"/>
      <w:pPr>
        <w:ind w:left="7200" w:hanging="360"/>
      </w:pPr>
    </w:lvl>
    <w:lvl w:ilvl="8" w:tplc="080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6F34986"/>
    <w:multiLevelType w:val="hybridMultilevel"/>
    <w:tmpl w:val="D73C90F6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821C4"/>
    <w:multiLevelType w:val="hybridMultilevel"/>
    <w:tmpl w:val="0818C12C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96003E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1464BC8"/>
    <w:multiLevelType w:val="hybridMultilevel"/>
    <w:tmpl w:val="D4043890"/>
    <w:lvl w:ilvl="0" w:tplc="2DDE0D2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6D48A4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7A959D4"/>
    <w:multiLevelType w:val="hybridMultilevel"/>
    <w:tmpl w:val="E088703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B4A44"/>
    <w:multiLevelType w:val="multilevel"/>
    <w:tmpl w:val="02C815E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A9B65C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4F1054AE"/>
    <w:multiLevelType w:val="hybridMultilevel"/>
    <w:tmpl w:val="0B3099EE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44010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5526E5C"/>
    <w:multiLevelType w:val="hybridMultilevel"/>
    <w:tmpl w:val="4B5A2D6A"/>
    <w:lvl w:ilvl="0" w:tplc="E7CC00E2">
      <w:start w:val="2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D0BA6"/>
    <w:multiLevelType w:val="hybridMultilevel"/>
    <w:tmpl w:val="1FBA94A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AA6F4A"/>
    <w:multiLevelType w:val="multilevel"/>
    <w:tmpl w:val="706C5710"/>
    <w:lvl w:ilvl="0">
      <w:start w:val="1"/>
      <w:numFmt w:val="decimal"/>
      <w:pStyle w:val="Nummerieru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1"/>
        </w:tabs>
        <w:ind w:left="2041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5"/>
        </w:tabs>
        <w:ind w:left="3345" w:hanging="130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03"/>
        </w:tabs>
        <w:ind w:left="5103" w:hanging="175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CD636B3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5FBA2483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665171D0"/>
    <w:multiLevelType w:val="multilevel"/>
    <w:tmpl w:val="0C00A1A0"/>
    <w:lvl w:ilvl="0">
      <w:start w:val="1"/>
      <w:numFmt w:val="bullet"/>
      <w:pStyle w:val="Gliederung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6633CF3"/>
    <w:multiLevelType w:val="hybridMultilevel"/>
    <w:tmpl w:val="94B2D65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C3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FC70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FEF6FE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70FA7737"/>
    <w:multiLevelType w:val="hybridMultilevel"/>
    <w:tmpl w:val="AF30348A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sz w:val="28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803A3"/>
    <w:multiLevelType w:val="hybridMultilevel"/>
    <w:tmpl w:val="DF66F5EC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3656F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7A14258C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7AF138D4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"/>
  </w:num>
  <w:num w:numId="2">
    <w:abstractNumId w:val="41"/>
  </w:num>
  <w:num w:numId="3">
    <w:abstractNumId w:val="6"/>
  </w:num>
  <w:num w:numId="4">
    <w:abstractNumId w:val="13"/>
  </w:num>
  <w:num w:numId="5">
    <w:abstractNumId w:val="22"/>
  </w:num>
  <w:num w:numId="6">
    <w:abstractNumId w:val="9"/>
  </w:num>
  <w:num w:numId="7">
    <w:abstractNumId w:val="37"/>
  </w:num>
  <w:num w:numId="8">
    <w:abstractNumId w:val="8"/>
  </w:num>
  <w:num w:numId="9">
    <w:abstractNumId w:val="27"/>
  </w:num>
  <w:num w:numId="10">
    <w:abstractNumId w:val="16"/>
  </w:num>
  <w:num w:numId="11">
    <w:abstractNumId w:val="7"/>
  </w:num>
  <w:num w:numId="12">
    <w:abstractNumId w:val="42"/>
  </w:num>
  <w:num w:numId="13">
    <w:abstractNumId w:val="20"/>
  </w:num>
  <w:num w:numId="14">
    <w:abstractNumId w:val="40"/>
  </w:num>
  <w:num w:numId="15">
    <w:abstractNumId w:val="3"/>
  </w:num>
  <w:num w:numId="16">
    <w:abstractNumId w:val="15"/>
  </w:num>
  <w:num w:numId="17">
    <w:abstractNumId w:val="10"/>
  </w:num>
  <w:num w:numId="18">
    <w:abstractNumId w:val="32"/>
  </w:num>
  <w:num w:numId="19">
    <w:abstractNumId w:val="36"/>
  </w:num>
  <w:num w:numId="20">
    <w:abstractNumId w:val="35"/>
  </w:num>
  <w:num w:numId="21">
    <w:abstractNumId w:val="25"/>
  </w:num>
  <w:num w:numId="22">
    <w:abstractNumId w:val="31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24"/>
  </w:num>
  <w:num w:numId="28">
    <w:abstractNumId w:val="42"/>
  </w:num>
  <w:num w:numId="29">
    <w:abstractNumId w:val="30"/>
  </w:num>
  <w:num w:numId="30">
    <w:abstractNumId w:val="33"/>
  </w:num>
  <w:num w:numId="31">
    <w:abstractNumId w:val="39"/>
  </w:num>
  <w:num w:numId="32">
    <w:abstractNumId w:val="18"/>
  </w:num>
  <w:num w:numId="33">
    <w:abstractNumId w:val="38"/>
  </w:num>
  <w:num w:numId="34">
    <w:abstractNumId w:val="19"/>
  </w:num>
  <w:num w:numId="35">
    <w:abstractNumId w:val="28"/>
  </w:num>
  <w:num w:numId="36">
    <w:abstractNumId w:val="21"/>
  </w:num>
  <w:num w:numId="37">
    <w:abstractNumId w:val="23"/>
  </w:num>
  <w:num w:numId="38">
    <w:abstractNumId w:val="26"/>
  </w:num>
  <w:num w:numId="39">
    <w:abstractNumId w:val="17"/>
  </w:num>
  <w:num w:numId="40">
    <w:abstractNumId w:val="5"/>
  </w:num>
  <w:num w:numId="41">
    <w:abstractNumId w:val="29"/>
  </w:num>
  <w:num w:numId="42">
    <w:abstractNumId w:val="14"/>
  </w:num>
  <w:num w:numId="43">
    <w:abstractNumId w:val="11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hideSpellingErrors/>
  <w:hideGrammaticalErrors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142"/>
  <w:drawingGridHorizontalSpacing w:val="181"/>
  <w:drawingGridVerticalSpacing w:val="181"/>
  <w:noPunctuationKerning/>
  <w:characterSpacingControl w:val="doNotCompress"/>
  <w:hdrShapeDefaults>
    <o:shapedefaults v:ext="edit" spidmax="10241" fill="f" fillcolor="white" stroke="f" strokecolor="#f9c">
      <v:fill color="white" on="f"/>
      <v:stroke color="#f9c" on="f"/>
      <v:textbox inset=",,,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279"/>
    <w:rsid w:val="00017925"/>
    <w:rsid w:val="00020ACE"/>
    <w:rsid w:val="00022163"/>
    <w:rsid w:val="000348D2"/>
    <w:rsid w:val="00036398"/>
    <w:rsid w:val="00040A71"/>
    <w:rsid w:val="00051AB6"/>
    <w:rsid w:val="00052D97"/>
    <w:rsid w:val="00053900"/>
    <w:rsid w:val="00060EEE"/>
    <w:rsid w:val="00063C10"/>
    <w:rsid w:val="00065C24"/>
    <w:rsid w:val="00073FB1"/>
    <w:rsid w:val="0008412D"/>
    <w:rsid w:val="00093EFE"/>
    <w:rsid w:val="00096232"/>
    <w:rsid w:val="0009674F"/>
    <w:rsid w:val="00097E81"/>
    <w:rsid w:val="00097EA8"/>
    <w:rsid w:val="000A773F"/>
    <w:rsid w:val="000B66E1"/>
    <w:rsid w:val="000C5200"/>
    <w:rsid w:val="000C6B98"/>
    <w:rsid w:val="000C6BC5"/>
    <w:rsid w:val="000D64FD"/>
    <w:rsid w:val="000E24FA"/>
    <w:rsid w:val="000F03B4"/>
    <w:rsid w:val="001037A8"/>
    <w:rsid w:val="00104C7A"/>
    <w:rsid w:val="00147DD9"/>
    <w:rsid w:val="00147ECA"/>
    <w:rsid w:val="00154887"/>
    <w:rsid w:val="00160B5C"/>
    <w:rsid w:val="00162694"/>
    <w:rsid w:val="00162B1B"/>
    <w:rsid w:val="001637A9"/>
    <w:rsid w:val="0018332D"/>
    <w:rsid w:val="0018357D"/>
    <w:rsid w:val="00196144"/>
    <w:rsid w:val="001A1767"/>
    <w:rsid w:val="001C5507"/>
    <w:rsid w:val="001C624E"/>
    <w:rsid w:val="001D6AC8"/>
    <w:rsid w:val="001F153F"/>
    <w:rsid w:val="001F2CD9"/>
    <w:rsid w:val="00226785"/>
    <w:rsid w:val="00232AFD"/>
    <w:rsid w:val="00234F42"/>
    <w:rsid w:val="00243033"/>
    <w:rsid w:val="00255995"/>
    <w:rsid w:val="0026161D"/>
    <w:rsid w:val="002A050E"/>
    <w:rsid w:val="002A7AFC"/>
    <w:rsid w:val="002A7B33"/>
    <w:rsid w:val="002C17B8"/>
    <w:rsid w:val="002C584A"/>
    <w:rsid w:val="002C5BD9"/>
    <w:rsid w:val="002D3F68"/>
    <w:rsid w:val="002D7D21"/>
    <w:rsid w:val="002F29E4"/>
    <w:rsid w:val="002F5A1F"/>
    <w:rsid w:val="002F7BD6"/>
    <w:rsid w:val="00300831"/>
    <w:rsid w:val="00300DA8"/>
    <w:rsid w:val="003145C1"/>
    <w:rsid w:val="00320EF3"/>
    <w:rsid w:val="003215AC"/>
    <w:rsid w:val="00334CB7"/>
    <w:rsid w:val="00346E7B"/>
    <w:rsid w:val="00347677"/>
    <w:rsid w:val="00351064"/>
    <w:rsid w:val="0036144F"/>
    <w:rsid w:val="00361E2F"/>
    <w:rsid w:val="003802B7"/>
    <w:rsid w:val="003808CA"/>
    <w:rsid w:val="003833DD"/>
    <w:rsid w:val="00393D64"/>
    <w:rsid w:val="003A58E6"/>
    <w:rsid w:val="003B3772"/>
    <w:rsid w:val="003B5125"/>
    <w:rsid w:val="003C4FD5"/>
    <w:rsid w:val="003D161D"/>
    <w:rsid w:val="003D50E0"/>
    <w:rsid w:val="00415672"/>
    <w:rsid w:val="00423BE3"/>
    <w:rsid w:val="00424E6C"/>
    <w:rsid w:val="00431D60"/>
    <w:rsid w:val="0043244F"/>
    <w:rsid w:val="004371AC"/>
    <w:rsid w:val="004374BC"/>
    <w:rsid w:val="004624BE"/>
    <w:rsid w:val="00471E05"/>
    <w:rsid w:val="004869FE"/>
    <w:rsid w:val="004A053F"/>
    <w:rsid w:val="004A18CB"/>
    <w:rsid w:val="004A6D56"/>
    <w:rsid w:val="004B2456"/>
    <w:rsid w:val="004B59F8"/>
    <w:rsid w:val="004C0064"/>
    <w:rsid w:val="004C6194"/>
    <w:rsid w:val="004D41B1"/>
    <w:rsid w:val="004E5D10"/>
    <w:rsid w:val="004F024D"/>
    <w:rsid w:val="005023AC"/>
    <w:rsid w:val="005044CD"/>
    <w:rsid w:val="005118F3"/>
    <w:rsid w:val="00523BE9"/>
    <w:rsid w:val="005359A4"/>
    <w:rsid w:val="00537EAD"/>
    <w:rsid w:val="005437C8"/>
    <w:rsid w:val="005442CC"/>
    <w:rsid w:val="00546C9B"/>
    <w:rsid w:val="00551DAD"/>
    <w:rsid w:val="00553B14"/>
    <w:rsid w:val="00555E80"/>
    <w:rsid w:val="005611D2"/>
    <w:rsid w:val="00563140"/>
    <w:rsid w:val="00570A4F"/>
    <w:rsid w:val="00570CEC"/>
    <w:rsid w:val="00572074"/>
    <w:rsid w:val="005A0074"/>
    <w:rsid w:val="005A3672"/>
    <w:rsid w:val="005B5372"/>
    <w:rsid w:val="005B5FCF"/>
    <w:rsid w:val="005B798B"/>
    <w:rsid w:val="005C5D9E"/>
    <w:rsid w:val="005D10AF"/>
    <w:rsid w:val="005D2B3C"/>
    <w:rsid w:val="005E3D2D"/>
    <w:rsid w:val="005E3F04"/>
    <w:rsid w:val="005E78E4"/>
    <w:rsid w:val="00603192"/>
    <w:rsid w:val="0060482E"/>
    <w:rsid w:val="0060547F"/>
    <w:rsid w:val="00606FFB"/>
    <w:rsid w:val="006172DE"/>
    <w:rsid w:val="00627553"/>
    <w:rsid w:val="006307D0"/>
    <w:rsid w:val="0063553C"/>
    <w:rsid w:val="0063743A"/>
    <w:rsid w:val="00641630"/>
    <w:rsid w:val="006453D8"/>
    <w:rsid w:val="006459A7"/>
    <w:rsid w:val="00656229"/>
    <w:rsid w:val="0065625B"/>
    <w:rsid w:val="00657B68"/>
    <w:rsid w:val="00663290"/>
    <w:rsid w:val="00664214"/>
    <w:rsid w:val="00675AA3"/>
    <w:rsid w:val="006832C3"/>
    <w:rsid w:val="00684635"/>
    <w:rsid w:val="006A2EE5"/>
    <w:rsid w:val="006B3EE6"/>
    <w:rsid w:val="006B40D0"/>
    <w:rsid w:val="006C6F2E"/>
    <w:rsid w:val="006D194A"/>
    <w:rsid w:val="006E402E"/>
    <w:rsid w:val="006E7FF9"/>
    <w:rsid w:val="006F6E0C"/>
    <w:rsid w:val="00705A93"/>
    <w:rsid w:val="00706FB0"/>
    <w:rsid w:val="00710FFD"/>
    <w:rsid w:val="007115A2"/>
    <w:rsid w:val="007220D8"/>
    <w:rsid w:val="00731279"/>
    <w:rsid w:val="00731A58"/>
    <w:rsid w:val="00737CD5"/>
    <w:rsid w:val="0074484F"/>
    <w:rsid w:val="00755561"/>
    <w:rsid w:val="00755642"/>
    <w:rsid w:val="00761154"/>
    <w:rsid w:val="007667E4"/>
    <w:rsid w:val="007924EF"/>
    <w:rsid w:val="00793DB1"/>
    <w:rsid w:val="007A1C0D"/>
    <w:rsid w:val="007A3090"/>
    <w:rsid w:val="007B3B98"/>
    <w:rsid w:val="007B6876"/>
    <w:rsid w:val="007B74B1"/>
    <w:rsid w:val="007C2251"/>
    <w:rsid w:val="007C5CE9"/>
    <w:rsid w:val="007C6213"/>
    <w:rsid w:val="007D01F6"/>
    <w:rsid w:val="007D6FEB"/>
    <w:rsid w:val="007D703D"/>
    <w:rsid w:val="007E0F55"/>
    <w:rsid w:val="007E2D5D"/>
    <w:rsid w:val="007E3479"/>
    <w:rsid w:val="007F0902"/>
    <w:rsid w:val="007F1534"/>
    <w:rsid w:val="007F4F5C"/>
    <w:rsid w:val="00825247"/>
    <w:rsid w:val="0082774B"/>
    <w:rsid w:val="00831335"/>
    <w:rsid w:val="00834E25"/>
    <w:rsid w:val="0084486C"/>
    <w:rsid w:val="0084491F"/>
    <w:rsid w:val="00846C97"/>
    <w:rsid w:val="00857F97"/>
    <w:rsid w:val="00862DCF"/>
    <w:rsid w:val="0087250B"/>
    <w:rsid w:val="0087631F"/>
    <w:rsid w:val="00887020"/>
    <w:rsid w:val="008901CA"/>
    <w:rsid w:val="00890F2C"/>
    <w:rsid w:val="0089274E"/>
    <w:rsid w:val="008A002A"/>
    <w:rsid w:val="008B3011"/>
    <w:rsid w:val="008C6EE8"/>
    <w:rsid w:val="008C7BEE"/>
    <w:rsid w:val="008E18B6"/>
    <w:rsid w:val="008F22B1"/>
    <w:rsid w:val="008F2947"/>
    <w:rsid w:val="008F3F51"/>
    <w:rsid w:val="0090072A"/>
    <w:rsid w:val="00902455"/>
    <w:rsid w:val="00905AC7"/>
    <w:rsid w:val="009104EB"/>
    <w:rsid w:val="009163EE"/>
    <w:rsid w:val="00924169"/>
    <w:rsid w:val="00930FBA"/>
    <w:rsid w:val="0093735D"/>
    <w:rsid w:val="00943926"/>
    <w:rsid w:val="00951FFC"/>
    <w:rsid w:val="009806DF"/>
    <w:rsid w:val="00982234"/>
    <w:rsid w:val="009826D0"/>
    <w:rsid w:val="009856C6"/>
    <w:rsid w:val="00992273"/>
    <w:rsid w:val="00993291"/>
    <w:rsid w:val="00994831"/>
    <w:rsid w:val="009B5DC7"/>
    <w:rsid w:val="009C1D57"/>
    <w:rsid w:val="009C693A"/>
    <w:rsid w:val="009D6855"/>
    <w:rsid w:val="009E324D"/>
    <w:rsid w:val="009E3611"/>
    <w:rsid w:val="009E761F"/>
    <w:rsid w:val="009F6368"/>
    <w:rsid w:val="00A04056"/>
    <w:rsid w:val="00A176F4"/>
    <w:rsid w:val="00A176FF"/>
    <w:rsid w:val="00A25DA5"/>
    <w:rsid w:val="00A3645D"/>
    <w:rsid w:val="00A42755"/>
    <w:rsid w:val="00A44BE0"/>
    <w:rsid w:val="00A45010"/>
    <w:rsid w:val="00A45C84"/>
    <w:rsid w:val="00A509F5"/>
    <w:rsid w:val="00A50DB6"/>
    <w:rsid w:val="00A562FF"/>
    <w:rsid w:val="00A57ABE"/>
    <w:rsid w:val="00A62D0E"/>
    <w:rsid w:val="00A6401C"/>
    <w:rsid w:val="00A650CB"/>
    <w:rsid w:val="00A72786"/>
    <w:rsid w:val="00A82686"/>
    <w:rsid w:val="00A9701F"/>
    <w:rsid w:val="00AA575F"/>
    <w:rsid w:val="00AA614C"/>
    <w:rsid w:val="00AA7A2F"/>
    <w:rsid w:val="00AB7964"/>
    <w:rsid w:val="00AC4E93"/>
    <w:rsid w:val="00AC5E46"/>
    <w:rsid w:val="00AD74CD"/>
    <w:rsid w:val="00AE5530"/>
    <w:rsid w:val="00AF03E0"/>
    <w:rsid w:val="00AF05E7"/>
    <w:rsid w:val="00AF0D61"/>
    <w:rsid w:val="00AF52F0"/>
    <w:rsid w:val="00B00507"/>
    <w:rsid w:val="00B06D23"/>
    <w:rsid w:val="00B14676"/>
    <w:rsid w:val="00B154AD"/>
    <w:rsid w:val="00B31EE7"/>
    <w:rsid w:val="00B53983"/>
    <w:rsid w:val="00B5572D"/>
    <w:rsid w:val="00B57D08"/>
    <w:rsid w:val="00B643AF"/>
    <w:rsid w:val="00B66828"/>
    <w:rsid w:val="00B810AC"/>
    <w:rsid w:val="00B916F6"/>
    <w:rsid w:val="00B91FB0"/>
    <w:rsid w:val="00B923B7"/>
    <w:rsid w:val="00B97F2F"/>
    <w:rsid w:val="00BA1086"/>
    <w:rsid w:val="00BB69C9"/>
    <w:rsid w:val="00BC5338"/>
    <w:rsid w:val="00BD336B"/>
    <w:rsid w:val="00BD3E9E"/>
    <w:rsid w:val="00BD6312"/>
    <w:rsid w:val="00BD736C"/>
    <w:rsid w:val="00BE1DE7"/>
    <w:rsid w:val="00BE3F88"/>
    <w:rsid w:val="00BE7E6A"/>
    <w:rsid w:val="00BF573C"/>
    <w:rsid w:val="00C010C0"/>
    <w:rsid w:val="00C318C0"/>
    <w:rsid w:val="00C32286"/>
    <w:rsid w:val="00C330C9"/>
    <w:rsid w:val="00C4412D"/>
    <w:rsid w:val="00C5475A"/>
    <w:rsid w:val="00C60876"/>
    <w:rsid w:val="00C751BF"/>
    <w:rsid w:val="00C75954"/>
    <w:rsid w:val="00C8444D"/>
    <w:rsid w:val="00C84F3A"/>
    <w:rsid w:val="00C90073"/>
    <w:rsid w:val="00C9241C"/>
    <w:rsid w:val="00C93D73"/>
    <w:rsid w:val="00C95BE8"/>
    <w:rsid w:val="00CA7586"/>
    <w:rsid w:val="00CA7FB5"/>
    <w:rsid w:val="00CB59E2"/>
    <w:rsid w:val="00CC3D71"/>
    <w:rsid w:val="00CC67DB"/>
    <w:rsid w:val="00CC6DBF"/>
    <w:rsid w:val="00CE20BB"/>
    <w:rsid w:val="00CE2D1F"/>
    <w:rsid w:val="00CE4CF2"/>
    <w:rsid w:val="00CE58A8"/>
    <w:rsid w:val="00D12022"/>
    <w:rsid w:val="00D203A4"/>
    <w:rsid w:val="00D34E2C"/>
    <w:rsid w:val="00D56CFE"/>
    <w:rsid w:val="00D62C72"/>
    <w:rsid w:val="00D70F71"/>
    <w:rsid w:val="00D714E3"/>
    <w:rsid w:val="00D72719"/>
    <w:rsid w:val="00D8060F"/>
    <w:rsid w:val="00DB0573"/>
    <w:rsid w:val="00DB4AFC"/>
    <w:rsid w:val="00DB6923"/>
    <w:rsid w:val="00DC27D5"/>
    <w:rsid w:val="00DD225F"/>
    <w:rsid w:val="00DF6882"/>
    <w:rsid w:val="00E12AD0"/>
    <w:rsid w:val="00E13EC2"/>
    <w:rsid w:val="00E52719"/>
    <w:rsid w:val="00E709AE"/>
    <w:rsid w:val="00E76875"/>
    <w:rsid w:val="00E81450"/>
    <w:rsid w:val="00E86FDE"/>
    <w:rsid w:val="00E91B70"/>
    <w:rsid w:val="00E92629"/>
    <w:rsid w:val="00E96197"/>
    <w:rsid w:val="00E96C4C"/>
    <w:rsid w:val="00EA0CE0"/>
    <w:rsid w:val="00EA3355"/>
    <w:rsid w:val="00EA397D"/>
    <w:rsid w:val="00EA4B41"/>
    <w:rsid w:val="00EA5D7A"/>
    <w:rsid w:val="00EC459B"/>
    <w:rsid w:val="00EC55BF"/>
    <w:rsid w:val="00ED1B45"/>
    <w:rsid w:val="00ED6A51"/>
    <w:rsid w:val="00F011DD"/>
    <w:rsid w:val="00F0157C"/>
    <w:rsid w:val="00F07AB9"/>
    <w:rsid w:val="00F122E3"/>
    <w:rsid w:val="00F179A6"/>
    <w:rsid w:val="00F22217"/>
    <w:rsid w:val="00F23B07"/>
    <w:rsid w:val="00F25D89"/>
    <w:rsid w:val="00F2613B"/>
    <w:rsid w:val="00F32036"/>
    <w:rsid w:val="00F36597"/>
    <w:rsid w:val="00F67074"/>
    <w:rsid w:val="00F72AA5"/>
    <w:rsid w:val="00F816E7"/>
    <w:rsid w:val="00F8672F"/>
    <w:rsid w:val="00F91458"/>
    <w:rsid w:val="00F95F79"/>
    <w:rsid w:val="00FA0CE0"/>
    <w:rsid w:val="00FB4C6E"/>
    <w:rsid w:val="00FB5DE8"/>
    <w:rsid w:val="00FB691A"/>
    <w:rsid w:val="00FB7E49"/>
    <w:rsid w:val="00FB7F52"/>
    <w:rsid w:val="00FC0BFF"/>
    <w:rsid w:val="00FC6DA3"/>
    <w:rsid w:val="00FE1B1F"/>
    <w:rsid w:val="00FE5CF4"/>
    <w:rsid w:val="00FF46F3"/>
    <w:rsid w:val="00FF6D65"/>
    <w:rsid w:val="00FF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="f" fillcolor="white" stroke="f" strokecolor="#f9c">
      <v:fill color="white" on="f"/>
      <v:stroke color="#f9c" on="f"/>
      <v:textbox inset=",,,0"/>
    </o:shapedefaults>
    <o:shapelayout v:ext="edit">
      <o:idmap v:ext="edit" data="1"/>
    </o:shapelayout>
  </w:shapeDefaults>
  <w:decimalSymbol w:val="."/>
  <w:listSeparator w:val=";"/>
  <w14:docId w14:val="26C5BBAF"/>
  <w15:docId w15:val="{6E2F86E7-51E2-4523-94C6-B6E6A268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97F2F"/>
    <w:pPr>
      <w:spacing w:after="120"/>
    </w:pPr>
    <w:rPr>
      <w:rFonts w:ascii="Arial" w:hAnsi="Arial"/>
      <w:sz w:val="22"/>
      <w:szCs w:val="24"/>
      <w:lang w:eastAsia="de-DE"/>
    </w:rPr>
  </w:style>
  <w:style w:type="paragraph" w:styleId="berschrift1">
    <w:name w:val="heading 1"/>
    <w:aliases w:val="Betreff"/>
    <w:basedOn w:val="Standard"/>
    <w:next w:val="Standard"/>
    <w:qFormat/>
    <w:rsid w:val="00346E7B"/>
    <w:pPr>
      <w:keepNext/>
      <w:spacing w:after="360"/>
      <w:outlineLvl w:val="0"/>
    </w:pPr>
    <w:rPr>
      <w:rFonts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F22217"/>
    <w:pPr>
      <w:keepNext/>
      <w:spacing w:before="420" w:after="220"/>
      <w:outlineLvl w:val="1"/>
    </w:pPr>
    <w:rPr>
      <w:b/>
      <w:bCs/>
      <w:iCs/>
    </w:rPr>
  </w:style>
  <w:style w:type="paragraph" w:styleId="berschrift3">
    <w:name w:val="heading 3"/>
    <w:basedOn w:val="Standard"/>
    <w:next w:val="Standard"/>
    <w:qFormat/>
    <w:rsid w:val="00F22217"/>
    <w:pPr>
      <w:keepNext/>
      <w:spacing w:before="300"/>
      <w:outlineLvl w:val="2"/>
    </w:pPr>
    <w:rPr>
      <w:rFonts w:cs="Arial"/>
      <w:i/>
    </w:rPr>
  </w:style>
  <w:style w:type="paragraph" w:styleId="berschrift4">
    <w:name w:val="heading 4"/>
    <w:basedOn w:val="Standard"/>
    <w:next w:val="Standard"/>
    <w:qFormat/>
    <w:rsid w:val="00346E7B"/>
    <w:pPr>
      <w:keepNext/>
      <w:outlineLvl w:val="3"/>
    </w:pPr>
    <w:rPr>
      <w:rFonts w:cs="Arial"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ateipfad">
    <w:name w:val="Dateipfad"/>
    <w:basedOn w:val="Absatz-Standardschriftart"/>
    <w:rsid w:val="00346E7B"/>
    <w:rPr>
      <w:rFonts w:ascii="Arial" w:hAnsi="Arial"/>
      <w:sz w:val="14"/>
      <w:szCs w:val="14"/>
    </w:rPr>
  </w:style>
  <w:style w:type="paragraph" w:styleId="Sprechblasentext">
    <w:name w:val="Balloon Text"/>
    <w:basedOn w:val="Standard"/>
    <w:semiHidden/>
    <w:rsid w:val="00346E7B"/>
    <w:rPr>
      <w:rFonts w:ascii="Tahoma" w:hAnsi="Tahoma" w:cs="Tahoma"/>
      <w:sz w:val="16"/>
      <w:szCs w:val="16"/>
    </w:rPr>
  </w:style>
  <w:style w:type="paragraph" w:customStyle="1" w:styleId="Beilagen">
    <w:name w:val="Beilagen"/>
    <w:aliases w:val="Kopie an"/>
    <w:basedOn w:val="Standard"/>
    <w:rsid w:val="00346E7B"/>
    <w:pPr>
      <w:keepNext/>
      <w:spacing w:after="0"/>
    </w:pPr>
    <w:rPr>
      <w:bCs/>
      <w:iCs/>
      <w:sz w:val="18"/>
    </w:rPr>
  </w:style>
  <w:style w:type="paragraph" w:customStyle="1" w:styleId="MissionStatement">
    <w:name w:val="Mission Statement"/>
    <w:basedOn w:val="Standard"/>
    <w:rsid w:val="00346E7B"/>
    <w:pPr>
      <w:jc w:val="center"/>
    </w:pPr>
    <w:rPr>
      <w:b/>
      <w:sz w:val="24"/>
    </w:rPr>
  </w:style>
  <w:style w:type="paragraph" w:customStyle="1" w:styleId="Standardohne6Pkt-Absatz">
    <w:name w:val="Standard_ohne 6 Pkt-Absatz"/>
    <w:basedOn w:val="Standard"/>
    <w:link w:val="Standardohne6Pkt-AbsatzZchnZchn"/>
    <w:rsid w:val="004374BC"/>
    <w:pPr>
      <w:spacing w:after="0"/>
      <w:outlineLvl w:val="0"/>
    </w:pPr>
    <w:rPr>
      <w:rFonts w:cs="Arial"/>
    </w:rPr>
  </w:style>
  <w:style w:type="character" w:customStyle="1" w:styleId="AdresseZchn">
    <w:name w:val="Adresse Zchn"/>
    <w:basedOn w:val="Absatz-Standardschriftart"/>
    <w:link w:val="Adresse"/>
    <w:rsid w:val="00346E7B"/>
    <w:rPr>
      <w:rFonts w:ascii="Arial" w:hAnsi="Arial"/>
      <w:sz w:val="22"/>
      <w:lang w:val="de-CH" w:eastAsia="de-DE" w:bidi="ar-SA"/>
    </w:rPr>
  </w:style>
  <w:style w:type="paragraph" w:customStyle="1" w:styleId="Nummerierung">
    <w:name w:val="Nummerierung"/>
    <w:rsid w:val="00F22217"/>
    <w:pPr>
      <w:numPr>
        <w:numId w:val="29"/>
      </w:numPr>
      <w:spacing w:after="40"/>
    </w:pPr>
    <w:rPr>
      <w:rFonts w:ascii="Arial" w:hAnsi="Arial" w:cs="Arial"/>
      <w:sz w:val="22"/>
      <w:lang w:eastAsia="de-DE"/>
    </w:rPr>
  </w:style>
  <w:style w:type="character" w:styleId="Hyperlink">
    <w:name w:val="Hyperlink"/>
    <w:rsid w:val="00346E7B"/>
    <w:rPr>
      <w:rFonts w:ascii="Arial" w:hAnsi="Arial"/>
      <w:color w:val="0000FF"/>
      <w:sz w:val="22"/>
      <w:szCs w:val="22"/>
      <w:u w:val="single"/>
    </w:rPr>
  </w:style>
  <w:style w:type="paragraph" w:customStyle="1" w:styleId="Gliederung">
    <w:name w:val="Gliederung"/>
    <w:rsid w:val="00F22217"/>
    <w:pPr>
      <w:numPr>
        <w:numId w:val="30"/>
      </w:numPr>
      <w:spacing w:after="40"/>
    </w:pPr>
    <w:rPr>
      <w:rFonts w:ascii="Arial" w:hAnsi="Arial"/>
      <w:sz w:val="22"/>
      <w:szCs w:val="24"/>
      <w:lang w:eastAsia="de-DE"/>
    </w:rPr>
  </w:style>
  <w:style w:type="paragraph" w:customStyle="1" w:styleId="Adresse">
    <w:name w:val="Adresse"/>
    <w:basedOn w:val="Standard"/>
    <w:link w:val="AdresseZchn"/>
    <w:rsid w:val="00346E7B"/>
    <w:pPr>
      <w:spacing w:after="0"/>
      <w:ind w:left="5126"/>
    </w:pPr>
    <w:rPr>
      <w:szCs w:val="20"/>
    </w:rPr>
  </w:style>
  <w:style w:type="character" w:customStyle="1" w:styleId="Standardohne6Pkt-AbsatzZchnZchn">
    <w:name w:val="Standard_ohne 6 Pkt-Absatz Zchn Zchn"/>
    <w:basedOn w:val="Absatz-Standardschriftart"/>
    <w:link w:val="Standardohne6Pkt-Absatz"/>
    <w:rsid w:val="004374BC"/>
    <w:rPr>
      <w:rFonts w:ascii="Arial" w:hAnsi="Arial" w:cs="Arial"/>
      <w:sz w:val="22"/>
      <w:szCs w:val="24"/>
      <w:lang w:val="de-CH" w:eastAsia="de-DE" w:bidi="ar-SA"/>
    </w:rPr>
  </w:style>
  <w:style w:type="paragraph" w:styleId="Kopfzeile">
    <w:name w:val="header"/>
    <w:basedOn w:val="Standard"/>
    <w:rsid w:val="00346E7B"/>
    <w:pPr>
      <w:tabs>
        <w:tab w:val="center" w:pos="4536"/>
        <w:tab w:val="right" w:pos="9072"/>
      </w:tabs>
      <w:spacing w:after="0"/>
    </w:pPr>
    <w:rPr>
      <w:sz w:val="18"/>
    </w:rPr>
  </w:style>
  <w:style w:type="paragraph" w:customStyle="1" w:styleId="Fusszeile">
    <w:name w:val="Fusszeile"/>
    <w:basedOn w:val="Kopfzeile"/>
    <w:rsid w:val="00346E7B"/>
    <w:rPr>
      <w:rFonts w:cs="Arial"/>
    </w:rPr>
  </w:style>
  <w:style w:type="paragraph" w:customStyle="1" w:styleId="Default">
    <w:name w:val="Default"/>
    <w:rsid w:val="007667E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B923B7"/>
    <w:pPr>
      <w:spacing w:before="100" w:beforeAutospacing="1" w:after="100" w:afterAutospacing="1"/>
    </w:pPr>
    <w:rPr>
      <w:rFonts w:ascii="Times New Roman" w:hAnsi="Times New Roman"/>
      <w:sz w:val="24"/>
      <w:lang w:eastAsia="de-CH"/>
    </w:rPr>
  </w:style>
  <w:style w:type="paragraph" w:styleId="Listenabsatz">
    <w:name w:val="List Paragraph"/>
    <w:basedOn w:val="Standard"/>
    <w:uiPriority w:val="34"/>
    <w:qFormat/>
    <w:rsid w:val="0082774B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2774B"/>
    <w:rPr>
      <w:color w:val="808080"/>
      <w:shd w:val="clear" w:color="auto" w:fill="E6E6E6"/>
    </w:rPr>
  </w:style>
  <w:style w:type="paragraph" w:styleId="Fuzeile">
    <w:name w:val="footer"/>
    <w:basedOn w:val="Standard"/>
    <w:link w:val="FuzeileZchn"/>
    <w:unhideWhenUsed/>
    <w:rsid w:val="0060547F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rsid w:val="0060547F"/>
    <w:rPr>
      <w:rFonts w:ascii="Arial" w:hAnsi="Arial"/>
      <w:sz w:val="22"/>
      <w:szCs w:val="24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60547F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60547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60547F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0547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0547F"/>
    <w:rPr>
      <w:rFonts w:ascii="Arial" w:hAnsi="Arial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0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aumeister.ch/coronaviru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C816D9-CDFF-45F3-AD01-15FC073388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95ECB2-5BA8-4DC9-9BC8-96459B08B9E8}"/>
</file>

<file path=customXml/itemProps3.xml><?xml version="1.0" encoding="utf-8"?>
<ds:datastoreItem xmlns:ds="http://schemas.openxmlformats.org/officeDocument/2006/customXml" ds:itemID="{A1D58CC8-E3AC-41D6-B656-28998D0C95B6}">
  <ds:schemaRefs>
    <ds:schemaRef ds:uri="http://purl.org/dc/elements/1.1/"/>
    <ds:schemaRef ds:uri="55201472-4dfe-4dc3-94ac-288987f6fe7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a1517e30-6a0c-494f-b5e4-1aa36e470dfc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33C4DB6.dotm</Template>
  <TotalTime>0</TotalTime>
  <Pages>1</Pages>
  <Words>68</Words>
  <Characters>412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Briefmaske</vt:lpstr>
    </vt:vector>
  </TitlesOfParts>
  <Company>Schweizerischer Baumeisterverband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Briefmaske</dc:title>
  <dc:creator>Bisig Maja</dc:creator>
  <cp:lastModifiedBy>Engel Matthias</cp:lastModifiedBy>
  <cp:revision>2</cp:revision>
  <cp:lastPrinted>2020-12-14T10:04:00Z</cp:lastPrinted>
  <dcterms:created xsi:type="dcterms:W3CDTF">2020-12-15T13:54:00Z</dcterms:created>
  <dcterms:modified xsi:type="dcterms:W3CDTF">2020-12-15T13:54:00Z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