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CC84E2" w14:textId="77777777" w:rsidR="00B97F2F" w:rsidRPr="00E52719" w:rsidRDefault="00B97F2F" w:rsidP="00B97F2F">
      <w:pPr>
        <w:rPr>
          <w:rFonts w:cs="Arial"/>
          <w:b/>
          <w:sz w:val="2"/>
          <w:szCs w:val="2"/>
        </w:rPr>
        <w:sectPr w:rsidR="00B97F2F" w:rsidRPr="00E52719" w:rsidSect="00E91B70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1906" w:h="16838" w:code="9"/>
          <w:pgMar w:top="720" w:right="720" w:bottom="720" w:left="720" w:header="397" w:footer="737" w:gutter="0"/>
          <w:cols w:space="708"/>
          <w:titlePg/>
          <w:docGrid w:linePitch="360"/>
        </w:sectPr>
      </w:pPr>
      <w:bookmarkStart w:id="1" w:name="_GoBack"/>
    </w:p>
    <w:p w14:paraId="1357B54E" w14:textId="26D33AB1" w:rsidR="00471E05" w:rsidRPr="00970D7E" w:rsidRDefault="00471E05" w:rsidP="00E76875">
      <w:pPr>
        <w:pStyle w:val="Standardohne6Pkt-Absatz"/>
        <w:numPr>
          <w:ilvl w:val="0"/>
          <w:numId w:val="42"/>
        </w:numPr>
        <w:rPr>
          <w:b/>
          <w:sz w:val="48"/>
          <w:szCs w:val="48"/>
        </w:rPr>
      </w:pPr>
      <w:r w:rsidRPr="00970D7E">
        <w:rPr>
          <w:b/>
          <w:sz w:val="48"/>
          <w:szCs w:val="22"/>
        </w:rPr>
        <w:t>Preservare i posti di lavoro sui nostri cantieri</w:t>
      </w:r>
    </w:p>
    <w:p w14:paraId="107F6B79" w14:textId="77777777" w:rsidR="00471E05" w:rsidRPr="00970D7E" w:rsidRDefault="00471E05" w:rsidP="00471E05">
      <w:pPr>
        <w:pStyle w:val="Standardohne6Pkt-Absatz"/>
        <w:ind w:left="720"/>
        <w:rPr>
          <w:b/>
          <w:sz w:val="48"/>
          <w:szCs w:val="48"/>
        </w:rPr>
      </w:pPr>
    </w:p>
    <w:p w14:paraId="222DEB7E" w14:textId="77777777" w:rsidR="00E76875" w:rsidRPr="00970D7E" w:rsidRDefault="009806DF" w:rsidP="00E76875">
      <w:pPr>
        <w:pStyle w:val="Standardohne6Pkt-Absatz"/>
        <w:numPr>
          <w:ilvl w:val="0"/>
          <w:numId w:val="42"/>
        </w:numPr>
        <w:rPr>
          <w:b/>
          <w:sz w:val="48"/>
          <w:szCs w:val="48"/>
        </w:rPr>
      </w:pPr>
      <w:r w:rsidRPr="00970D7E">
        <w:rPr>
          <w:b/>
          <w:sz w:val="48"/>
          <w:szCs w:val="22"/>
        </w:rPr>
        <w:t>Per cantieri sicuri:</w:t>
      </w:r>
    </w:p>
    <w:p w14:paraId="3D60E7E7" w14:textId="376FE28F" w:rsidR="00E76875" w:rsidRPr="00970D7E" w:rsidRDefault="007115A2" w:rsidP="00E76875">
      <w:pPr>
        <w:pStyle w:val="Standardohne6Pkt-Absatz"/>
        <w:numPr>
          <w:ilvl w:val="0"/>
          <w:numId w:val="40"/>
        </w:numPr>
        <w:rPr>
          <w:b/>
          <w:sz w:val="48"/>
          <w:szCs w:val="48"/>
        </w:rPr>
      </w:pPr>
      <w:r w:rsidRPr="00970D7E">
        <w:rPr>
          <w:b/>
          <w:sz w:val="48"/>
          <w:szCs w:val="22"/>
        </w:rPr>
        <w:t>Lava</w:t>
      </w:r>
      <w:r w:rsidR="007D60C2" w:rsidRPr="00970D7E">
        <w:rPr>
          <w:b/>
          <w:sz w:val="48"/>
          <w:szCs w:val="22"/>
        </w:rPr>
        <w:t>rsi</w:t>
      </w:r>
      <w:r w:rsidRPr="00970D7E">
        <w:rPr>
          <w:b/>
          <w:sz w:val="48"/>
          <w:szCs w:val="22"/>
        </w:rPr>
        <w:t xml:space="preserve"> le mani </w:t>
      </w:r>
    </w:p>
    <w:p w14:paraId="6E5B2AE1" w14:textId="137DB5EE" w:rsidR="00E76875" w:rsidRPr="00970D7E" w:rsidRDefault="007115A2" w:rsidP="00E76875">
      <w:pPr>
        <w:pStyle w:val="Standardohne6Pkt-Absatz"/>
        <w:numPr>
          <w:ilvl w:val="0"/>
          <w:numId w:val="40"/>
        </w:numPr>
        <w:rPr>
          <w:b/>
          <w:sz w:val="48"/>
          <w:szCs w:val="48"/>
        </w:rPr>
      </w:pPr>
      <w:r w:rsidRPr="00970D7E">
        <w:rPr>
          <w:b/>
          <w:sz w:val="48"/>
          <w:szCs w:val="22"/>
        </w:rPr>
        <w:t>Indossa</w:t>
      </w:r>
      <w:r w:rsidR="007D60C2" w:rsidRPr="00970D7E">
        <w:rPr>
          <w:b/>
          <w:sz w:val="48"/>
          <w:szCs w:val="22"/>
        </w:rPr>
        <w:t>r</w:t>
      </w:r>
      <w:r w:rsidRPr="00970D7E">
        <w:rPr>
          <w:b/>
          <w:sz w:val="48"/>
          <w:szCs w:val="22"/>
        </w:rPr>
        <w:t>e l</w:t>
      </w:r>
      <w:r w:rsidR="007D60C2" w:rsidRPr="00970D7E">
        <w:rPr>
          <w:b/>
          <w:sz w:val="48"/>
          <w:szCs w:val="22"/>
        </w:rPr>
        <w:t>a</w:t>
      </w:r>
      <w:r w:rsidRPr="00970D7E">
        <w:rPr>
          <w:b/>
          <w:sz w:val="48"/>
          <w:szCs w:val="22"/>
        </w:rPr>
        <w:t xml:space="preserve"> mascherin</w:t>
      </w:r>
      <w:r w:rsidR="007D60C2" w:rsidRPr="00970D7E">
        <w:rPr>
          <w:b/>
          <w:sz w:val="48"/>
          <w:szCs w:val="22"/>
        </w:rPr>
        <w:t>a</w:t>
      </w:r>
      <w:r w:rsidRPr="00970D7E">
        <w:rPr>
          <w:b/>
          <w:sz w:val="48"/>
          <w:szCs w:val="22"/>
        </w:rPr>
        <w:t xml:space="preserve"> nei locali per le pause e durante il trasporto</w:t>
      </w:r>
    </w:p>
    <w:p w14:paraId="63B59ABD" w14:textId="399063D3" w:rsidR="00471E05" w:rsidRPr="00970D7E" w:rsidRDefault="00E76875" w:rsidP="00E76875">
      <w:pPr>
        <w:pStyle w:val="Standardohne6Pkt-Absatz"/>
        <w:ind w:left="1440"/>
        <w:rPr>
          <w:b/>
          <w:sz w:val="48"/>
          <w:szCs w:val="48"/>
        </w:rPr>
      </w:pPr>
      <w:r w:rsidRPr="00970D7E">
        <w:rPr>
          <w:b/>
          <w:sz w:val="48"/>
          <w:szCs w:val="22"/>
        </w:rPr>
        <w:t>3. Mantene</w:t>
      </w:r>
      <w:r w:rsidR="007D60C2" w:rsidRPr="00970D7E">
        <w:rPr>
          <w:b/>
          <w:sz w:val="48"/>
          <w:szCs w:val="22"/>
        </w:rPr>
        <w:t>r</w:t>
      </w:r>
      <w:r w:rsidRPr="00970D7E">
        <w:rPr>
          <w:b/>
          <w:sz w:val="48"/>
          <w:szCs w:val="22"/>
        </w:rPr>
        <w:t xml:space="preserve">e la distanza </w:t>
      </w:r>
    </w:p>
    <w:p w14:paraId="37B1F5F2" w14:textId="77777777" w:rsidR="0082774B" w:rsidRPr="00970D7E" w:rsidRDefault="0082774B" w:rsidP="0082774B">
      <w:pPr>
        <w:pStyle w:val="Standardohne6Pkt-Absatz"/>
        <w:rPr>
          <w:b/>
          <w:sz w:val="48"/>
          <w:szCs w:val="48"/>
        </w:rPr>
      </w:pPr>
    </w:p>
    <w:p w14:paraId="522E86AC" w14:textId="1763F459" w:rsidR="00F011DD" w:rsidRPr="00970D7E" w:rsidRDefault="00F011DD" w:rsidP="00E76875">
      <w:pPr>
        <w:pStyle w:val="Standardohne6Pkt-Absatz"/>
        <w:numPr>
          <w:ilvl w:val="0"/>
          <w:numId w:val="44"/>
        </w:numPr>
        <w:rPr>
          <w:b/>
          <w:sz w:val="48"/>
          <w:szCs w:val="48"/>
        </w:rPr>
      </w:pPr>
      <w:r w:rsidRPr="00970D7E">
        <w:rPr>
          <w:b/>
          <w:sz w:val="48"/>
          <w:szCs w:val="22"/>
        </w:rPr>
        <w:t>La salute di tutti: chi sta male rimane a casa</w:t>
      </w:r>
    </w:p>
    <w:p w14:paraId="093B4C28" w14:textId="77777777" w:rsidR="00F011DD" w:rsidRPr="00970D7E" w:rsidRDefault="00F011DD" w:rsidP="00F011DD">
      <w:pPr>
        <w:pStyle w:val="Standardohne6Pkt-Absatz"/>
        <w:ind w:left="720"/>
        <w:rPr>
          <w:b/>
          <w:sz w:val="48"/>
          <w:szCs w:val="48"/>
        </w:rPr>
      </w:pPr>
    </w:p>
    <w:p w14:paraId="71E78D06" w14:textId="4599C483" w:rsidR="00F011DD" w:rsidRPr="00970D7E" w:rsidRDefault="00F011DD" w:rsidP="00E76875">
      <w:pPr>
        <w:pStyle w:val="Standardohne6Pkt-Absatz"/>
        <w:numPr>
          <w:ilvl w:val="0"/>
          <w:numId w:val="44"/>
        </w:numPr>
        <w:rPr>
          <w:b/>
          <w:sz w:val="48"/>
          <w:szCs w:val="48"/>
        </w:rPr>
      </w:pPr>
      <w:r w:rsidRPr="00970D7E">
        <w:rPr>
          <w:b/>
          <w:sz w:val="48"/>
          <w:szCs w:val="22"/>
        </w:rPr>
        <w:t xml:space="preserve">Controlli da parte della Suva e dei Cantoni: non da parte di squadre illegali </w:t>
      </w:r>
      <w:proofErr w:type="spellStart"/>
      <w:r w:rsidRPr="00970D7E">
        <w:rPr>
          <w:b/>
          <w:sz w:val="48"/>
          <w:szCs w:val="22"/>
        </w:rPr>
        <w:t>dell'Unia</w:t>
      </w:r>
      <w:proofErr w:type="spellEnd"/>
      <w:r w:rsidRPr="00970D7E">
        <w:rPr>
          <w:b/>
          <w:sz w:val="48"/>
          <w:szCs w:val="22"/>
        </w:rPr>
        <w:t xml:space="preserve"> sui cantieri</w:t>
      </w:r>
    </w:p>
    <w:p w14:paraId="71395C8B" w14:textId="77777777" w:rsidR="00F011DD" w:rsidRPr="00970D7E" w:rsidRDefault="00F011DD" w:rsidP="00F011DD">
      <w:pPr>
        <w:pStyle w:val="Standardohne6Pkt-Absatz"/>
        <w:rPr>
          <w:b/>
          <w:sz w:val="48"/>
          <w:szCs w:val="48"/>
        </w:rPr>
      </w:pPr>
    </w:p>
    <w:p w14:paraId="0E9E203D" w14:textId="77777777" w:rsidR="0082774B" w:rsidRPr="00970D7E" w:rsidRDefault="0082774B" w:rsidP="00E91B70">
      <w:pPr>
        <w:pStyle w:val="Standardohne6Pkt-Absatz"/>
        <w:ind w:left="624"/>
        <w:rPr>
          <w:b/>
          <w:i/>
          <w:sz w:val="48"/>
          <w:szCs w:val="48"/>
        </w:rPr>
      </w:pPr>
      <w:r w:rsidRPr="00970D7E">
        <w:rPr>
          <w:b/>
          <w:i/>
          <w:sz w:val="48"/>
          <w:szCs w:val="22"/>
        </w:rPr>
        <w:t xml:space="preserve">Tutte le informazioni al sito </w:t>
      </w:r>
    </w:p>
    <w:p w14:paraId="46AEA66E" w14:textId="063C463E" w:rsidR="00890F2C" w:rsidRPr="00970D7E" w:rsidRDefault="00970D7E" w:rsidP="00E76875">
      <w:pPr>
        <w:pStyle w:val="Standardohne6Pkt-Absatz"/>
        <w:ind w:left="624"/>
        <w:rPr>
          <w:rStyle w:val="Hyperlink"/>
          <w:b/>
          <w:i/>
          <w:sz w:val="48"/>
          <w:szCs w:val="48"/>
        </w:rPr>
      </w:pPr>
      <w:hyperlink r:id="rId13" w:history="1">
        <w:r w:rsidR="00BD736C" w:rsidRPr="00970D7E">
          <w:rPr>
            <w:rStyle w:val="Hyperlink"/>
            <w:b/>
            <w:i/>
            <w:sz w:val="48"/>
            <w:szCs w:val="20"/>
          </w:rPr>
          <w:t>www.baumeister.ch/coronavirus</w:t>
        </w:r>
      </w:hyperlink>
    </w:p>
    <w:p w14:paraId="515F5EBC" w14:textId="52C24490" w:rsidR="008F3F51" w:rsidRPr="00970D7E" w:rsidRDefault="008F3F51" w:rsidP="008F3F51">
      <w:pPr>
        <w:tabs>
          <w:tab w:val="left" w:pos="3345"/>
        </w:tabs>
        <w:rPr>
          <w:sz w:val="20"/>
          <w:szCs w:val="22"/>
        </w:rPr>
      </w:pPr>
      <w:r w:rsidRPr="00970D7E">
        <w:rPr>
          <w:sz w:val="20"/>
          <w:szCs w:val="22"/>
        </w:rPr>
        <w:tab/>
      </w:r>
      <w:bookmarkEnd w:id="1"/>
    </w:p>
    <w:sectPr w:rsidR="008F3F51" w:rsidRPr="00970D7E" w:rsidSect="00AA614C">
      <w:headerReference w:type="even" r:id="rId14"/>
      <w:headerReference w:type="default" r:id="rId15"/>
      <w:footerReference w:type="default" r:id="rId16"/>
      <w:type w:val="continuous"/>
      <w:pgSz w:w="11906" w:h="16838" w:code="9"/>
      <w:pgMar w:top="1418" w:right="1134" w:bottom="1134" w:left="1701" w:header="454" w:footer="1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D2BDB80" w14:textId="77777777" w:rsidR="00432B0B" w:rsidRDefault="00432B0B">
      <w:r>
        <w:separator/>
      </w:r>
    </w:p>
  </w:endnote>
  <w:endnote w:type="continuationSeparator" w:id="0">
    <w:p w14:paraId="0507AAE7" w14:textId="77777777" w:rsidR="00432B0B" w:rsidRDefault="00432B0B">
      <w:r>
        <w:continuationSeparator/>
      </w:r>
    </w:p>
  </w:endnote>
  <w:endnote w:type="continuationNotice" w:id="1">
    <w:p w14:paraId="702CBA24" w14:textId="77777777" w:rsidR="00432B0B" w:rsidRDefault="00432B0B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819C2A2" w14:textId="77777777" w:rsidR="007A3090" w:rsidRDefault="007A3090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2</w:t>
    </w:r>
    <w:r>
      <w:fldChar w:fldCharType="end"/>
    </w:r>
  </w:p>
  <w:p w14:paraId="6F4CB690" w14:textId="77777777" w:rsidR="007A3090" w:rsidRDefault="007A309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8F8E52" w14:textId="77777777" w:rsidR="007A3090" w:rsidRDefault="007A3090">
    <w:pPr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04B31F" w14:textId="77777777" w:rsidR="004763D5" w:rsidRDefault="004763D5">
    <w:pPr>
      <w:pStyle w:val="Fuzeile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9FAA01" w14:textId="77777777" w:rsidR="007A3090" w:rsidRDefault="007A3090" w:rsidP="00890F2C">
    <w:pPr>
      <w:pStyle w:val="Fuss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D1280A8" w14:textId="77777777" w:rsidR="00432B0B" w:rsidRDefault="00432B0B">
      <w:r>
        <w:separator/>
      </w:r>
    </w:p>
  </w:footnote>
  <w:footnote w:type="continuationSeparator" w:id="0">
    <w:p w14:paraId="0085D314" w14:textId="77777777" w:rsidR="00432B0B" w:rsidRDefault="00432B0B">
      <w:r>
        <w:continuationSeparator/>
      </w:r>
    </w:p>
  </w:footnote>
  <w:footnote w:type="continuationNotice" w:id="1">
    <w:p w14:paraId="6913E952" w14:textId="77777777" w:rsidR="00432B0B" w:rsidRDefault="00432B0B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852F9F" w14:textId="77777777" w:rsidR="004763D5" w:rsidRDefault="004763D5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9301" w:type="dxa"/>
      <w:tblInd w:w="70" w:type="dxa"/>
      <w:tblBorders>
        <w:bottom w:val="single" w:sz="4" w:space="0" w:color="auto"/>
        <w:insideH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7853"/>
      <w:gridCol w:w="1448"/>
    </w:tblGrid>
    <w:tr w:rsidR="007A3090" w14:paraId="1504F4DA" w14:textId="77777777">
      <w:tc>
        <w:tcPr>
          <w:tcW w:w="7853" w:type="dxa"/>
        </w:tcPr>
        <w:p w14:paraId="7C057B5A" w14:textId="77777777" w:rsidR="007A3090" w:rsidRDefault="00693EB5">
          <w:pPr>
            <w:tabs>
              <w:tab w:val="left" w:pos="4425"/>
            </w:tabs>
            <w:ind w:left="-98"/>
          </w:pPr>
          <w:fldSimple w:instr=" REF Betreff  \* MERGEFORMAT ">
            <w:r w:rsidR="007D60C2">
              <w:rPr>
                <w:b/>
                <w:bCs/>
              </w:rPr>
              <w:t>Errore. L'origine riferimento non è stata trovata.</w:t>
            </w:r>
          </w:fldSimple>
          <w:r w:rsidR="00BD736C">
            <w:t xml:space="preserve"> </w:t>
          </w:r>
          <w:r w:rsidR="00BD736C">
            <w:tab/>
          </w:r>
        </w:p>
      </w:tc>
      <w:tc>
        <w:tcPr>
          <w:tcW w:w="1448" w:type="dxa"/>
        </w:tcPr>
        <w:p w14:paraId="795A3735" w14:textId="77777777" w:rsidR="007A3090" w:rsidRDefault="007A3090">
          <w:pPr>
            <w:jc w:val="right"/>
          </w:pP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>
            <w:rPr>
              <w:noProof/>
            </w:rPr>
            <w:t>2</w:t>
          </w:r>
          <w:r>
            <w:fldChar w:fldCharType="end"/>
          </w:r>
          <w:r>
            <w:t xml:space="preserve"> / </w:t>
          </w:r>
          <w:r w:rsidR="00970D7E">
            <w:fldChar w:fldCharType="begin"/>
          </w:r>
          <w:r w:rsidR="00970D7E">
            <w:instrText xml:space="preserve"> NUMPAGES </w:instrText>
          </w:r>
          <w:r w:rsidR="00970D7E">
            <w:fldChar w:fldCharType="separate"/>
          </w:r>
          <w:r w:rsidR="007D60C2">
            <w:rPr>
              <w:noProof/>
            </w:rPr>
            <w:t>1</w:t>
          </w:r>
          <w:r w:rsidR="00970D7E">
            <w:rPr>
              <w:noProof/>
            </w:rPr>
            <w:fldChar w:fldCharType="end"/>
          </w:r>
        </w:p>
      </w:tc>
    </w:tr>
  </w:tbl>
  <w:p w14:paraId="7A3207C3" w14:textId="77777777" w:rsidR="007A3090" w:rsidRDefault="007A3090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9184" w:type="dxa"/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3263"/>
      <w:gridCol w:w="5921"/>
    </w:tblGrid>
    <w:tr w:rsidR="007A3090" w:rsidRPr="00693EB5" w14:paraId="1CADEBAC" w14:textId="77777777">
      <w:trPr>
        <w:trHeight w:val="1160"/>
      </w:trPr>
      <w:tc>
        <w:tcPr>
          <w:tcW w:w="3263" w:type="dxa"/>
        </w:tcPr>
        <w:p w14:paraId="15047920" w14:textId="5E2CE868" w:rsidR="007A3090" w:rsidRPr="00223801" w:rsidRDefault="007A3090">
          <w:pPr>
            <w:spacing w:before="120"/>
          </w:pPr>
          <w:r w:rsidRPr="00223801">
            <w:rPr>
              <w:noProof/>
              <w:lang w:val="de-CH" w:eastAsia="de-CH"/>
            </w:rPr>
            <w:drawing>
              <wp:inline distT="0" distB="0" distL="0" distR="0" wp14:anchorId="7BDCD703" wp14:editId="62E82E89">
                <wp:extent cx="1758696" cy="795528"/>
                <wp:effectExtent l="0" t="0" r="0" b="5080"/>
                <wp:docPr id="1" name="Grafik 1" descr="Ein Bild, das Text, ClipArt enthält.&#10;&#10;Automatisch generierte Beschreibu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SBV-Logo-CMYK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58696" cy="79552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21" w:type="dxa"/>
        </w:tcPr>
        <w:p w14:paraId="67A76A82" w14:textId="72711B24" w:rsidR="007A3090" w:rsidRPr="00693EB5" w:rsidRDefault="00693EB5" w:rsidP="00B57D08">
          <w:pPr>
            <w:ind w:right="21"/>
            <w:jc w:val="right"/>
            <w:rPr>
              <w:b/>
              <w:bCs/>
              <w:sz w:val="48"/>
              <w:szCs w:val="48"/>
              <w:highlight w:val="yellow"/>
              <w:lang w:val="it-CH"/>
            </w:rPr>
          </w:pPr>
          <w:r w:rsidRPr="00693EB5">
            <w:rPr>
              <w:b/>
              <w:sz w:val="48"/>
              <w:highlight w:val="yellow"/>
              <w:lang w:val="it-CH"/>
            </w:rPr>
            <w:t>Inserire il logo della vostra azienda</w:t>
          </w:r>
        </w:p>
      </w:tc>
    </w:tr>
  </w:tbl>
  <w:p w14:paraId="5736F548" w14:textId="77777777" w:rsidR="007A3090" w:rsidRPr="00693EB5" w:rsidRDefault="007A3090" w:rsidP="009104EB">
    <w:pPr>
      <w:rPr>
        <w:b/>
        <w:color w:val="FF0000"/>
        <w:sz w:val="56"/>
        <w:szCs w:val="56"/>
        <w:lang w:val="it-CH"/>
      </w:rPr>
    </w:pPr>
    <w:bookmarkStart w:id="0" w:name="_Hlk511823739"/>
  </w:p>
  <w:bookmarkEnd w:id="0"/>
  <w:p w14:paraId="726CB627" w14:textId="2FEBDB12" w:rsidR="007A3090" w:rsidRPr="00223801" w:rsidRDefault="007A3090" w:rsidP="009104EB">
    <w:pPr>
      <w:rPr>
        <w:b/>
        <w:color w:val="FF0000"/>
        <w:sz w:val="56"/>
        <w:szCs w:val="56"/>
      </w:rPr>
    </w:pPr>
    <w:r w:rsidRPr="00223801">
      <w:rPr>
        <w:b/>
        <w:color w:val="FF0000"/>
        <w:sz w:val="56"/>
      </w:rPr>
      <w:t>Affrontare insieme il coronavirus</w:t>
    </w:r>
  </w:p>
  <w:p w14:paraId="1D301521" w14:textId="5DC47FC9" w:rsidR="007A3090" w:rsidRPr="00223801" w:rsidRDefault="007A3090" w:rsidP="009104EB">
    <w:pPr>
      <w:rPr>
        <w:b/>
        <w:sz w:val="28"/>
      </w:rPr>
    </w:pPr>
    <w:r w:rsidRPr="00223801">
      <w:rPr>
        <w:b/>
        <w:sz w:val="72"/>
      </w:rPr>
      <w:t>Questi sono i nostri obiettivi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2A0FE4" w14:textId="77777777" w:rsidR="007A3090" w:rsidRDefault="007A3090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9079" w:type="dxa"/>
      <w:tblBorders>
        <w:bottom w:val="single" w:sz="4" w:space="0" w:color="auto"/>
        <w:insideH w:val="single" w:sz="4" w:space="0" w:color="auto"/>
      </w:tblBorders>
      <w:tblCellMar>
        <w:left w:w="0" w:type="dxa"/>
        <w:right w:w="70" w:type="dxa"/>
      </w:tblCellMar>
      <w:tblLook w:val="0000" w:firstRow="0" w:lastRow="0" w:firstColumn="0" w:lastColumn="0" w:noHBand="0" w:noVBand="0"/>
    </w:tblPr>
    <w:tblGrid>
      <w:gridCol w:w="7853"/>
      <w:gridCol w:w="1226"/>
    </w:tblGrid>
    <w:tr w:rsidR="007A3090" w14:paraId="558488A1" w14:textId="77777777">
      <w:tc>
        <w:tcPr>
          <w:tcW w:w="7853" w:type="dxa"/>
        </w:tcPr>
        <w:p w14:paraId="136B00A8" w14:textId="77777777" w:rsidR="007A3090" w:rsidRDefault="007A3090" w:rsidP="00890F2C">
          <w:pPr>
            <w:pStyle w:val="Kopfzeile"/>
          </w:pPr>
        </w:p>
      </w:tc>
      <w:tc>
        <w:tcPr>
          <w:tcW w:w="1226" w:type="dxa"/>
        </w:tcPr>
        <w:p w14:paraId="0B04E2FC" w14:textId="21E830CE" w:rsidR="007A3090" w:rsidRDefault="007A3090" w:rsidP="00890F2C">
          <w:pPr>
            <w:pStyle w:val="Kopfzeile"/>
            <w:jc w:val="right"/>
          </w:pP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 w:rsidR="004763D5">
            <w:rPr>
              <w:noProof/>
            </w:rPr>
            <w:t>2</w:t>
          </w:r>
          <w:r>
            <w:fldChar w:fldCharType="end"/>
          </w:r>
          <w:r>
            <w:t xml:space="preserve"> / </w:t>
          </w:r>
          <w:r w:rsidR="00970D7E">
            <w:fldChar w:fldCharType="begin"/>
          </w:r>
          <w:r w:rsidR="00970D7E">
            <w:instrText xml:space="preserve"> NUMPAGES </w:instrText>
          </w:r>
          <w:r w:rsidR="00970D7E">
            <w:fldChar w:fldCharType="separate"/>
          </w:r>
          <w:r w:rsidR="004763D5">
            <w:rPr>
              <w:noProof/>
            </w:rPr>
            <w:t>2</w:t>
          </w:r>
          <w:r w:rsidR="00970D7E">
            <w:rPr>
              <w:noProof/>
            </w:rPr>
            <w:fldChar w:fldCharType="end"/>
          </w:r>
        </w:p>
      </w:tc>
    </w:tr>
  </w:tbl>
  <w:p w14:paraId="587A7356" w14:textId="77777777" w:rsidR="007A3090" w:rsidRDefault="007A309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0"/>
    <w:multiLevelType w:val="singleLevel"/>
    <w:tmpl w:val="E72E5CE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9A1CCA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8584B78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71C8806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FAD692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08CB1696"/>
    <w:multiLevelType w:val="hybridMultilevel"/>
    <w:tmpl w:val="C83E7356"/>
    <w:lvl w:ilvl="0" w:tplc="AF42E9D8">
      <w:start w:val="1"/>
      <w:numFmt w:val="decimal"/>
      <w:lvlText w:val="%1."/>
      <w:lvlJc w:val="left"/>
      <w:pPr>
        <w:ind w:left="2160" w:hanging="72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2520" w:hanging="360"/>
      </w:pPr>
    </w:lvl>
    <w:lvl w:ilvl="2" w:tplc="0807001B" w:tentative="1">
      <w:start w:val="1"/>
      <w:numFmt w:val="lowerRoman"/>
      <w:lvlText w:val="%3."/>
      <w:lvlJc w:val="right"/>
      <w:pPr>
        <w:ind w:left="3240" w:hanging="180"/>
      </w:pPr>
    </w:lvl>
    <w:lvl w:ilvl="3" w:tplc="0807000F" w:tentative="1">
      <w:start w:val="1"/>
      <w:numFmt w:val="decimal"/>
      <w:lvlText w:val="%4."/>
      <w:lvlJc w:val="left"/>
      <w:pPr>
        <w:ind w:left="3960" w:hanging="360"/>
      </w:pPr>
    </w:lvl>
    <w:lvl w:ilvl="4" w:tplc="08070019" w:tentative="1">
      <w:start w:val="1"/>
      <w:numFmt w:val="lowerLetter"/>
      <w:lvlText w:val="%5."/>
      <w:lvlJc w:val="left"/>
      <w:pPr>
        <w:ind w:left="4680" w:hanging="360"/>
      </w:pPr>
    </w:lvl>
    <w:lvl w:ilvl="5" w:tplc="0807001B" w:tentative="1">
      <w:start w:val="1"/>
      <w:numFmt w:val="lowerRoman"/>
      <w:lvlText w:val="%6."/>
      <w:lvlJc w:val="right"/>
      <w:pPr>
        <w:ind w:left="5400" w:hanging="180"/>
      </w:pPr>
    </w:lvl>
    <w:lvl w:ilvl="6" w:tplc="0807000F" w:tentative="1">
      <w:start w:val="1"/>
      <w:numFmt w:val="decimal"/>
      <w:lvlText w:val="%7."/>
      <w:lvlJc w:val="left"/>
      <w:pPr>
        <w:ind w:left="6120" w:hanging="360"/>
      </w:pPr>
    </w:lvl>
    <w:lvl w:ilvl="7" w:tplc="08070019" w:tentative="1">
      <w:start w:val="1"/>
      <w:numFmt w:val="lowerLetter"/>
      <w:lvlText w:val="%8."/>
      <w:lvlJc w:val="left"/>
      <w:pPr>
        <w:ind w:left="6840" w:hanging="360"/>
      </w:pPr>
    </w:lvl>
    <w:lvl w:ilvl="8" w:tplc="0807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08DB6754"/>
    <w:multiLevelType w:val="multilevel"/>
    <w:tmpl w:val="8FEA67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/>
        <w:sz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1D42D85"/>
    <w:multiLevelType w:val="multilevel"/>
    <w:tmpl w:val="6456B4C6"/>
    <w:lvl w:ilvl="0">
      <w:start w:val="1"/>
      <w:numFmt w:val="bullet"/>
      <w:lvlText w:val=""/>
      <w:lvlJc w:val="left"/>
      <w:pPr>
        <w:tabs>
          <w:tab w:val="num" w:pos="360"/>
        </w:tabs>
        <w:ind w:left="360" w:hanging="360"/>
      </w:pPr>
      <w:rPr>
        <w:rFonts w:ascii="Wingdings 2" w:hAnsi="Wingdings 2" w:hint="default"/>
        <w:sz w:val="22"/>
        <w:szCs w:val="22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2"/>
      </w:rPr>
    </w:lvl>
    <w:lvl w:ilvl="2">
      <w:start w:val="1"/>
      <w:numFmt w:val="none"/>
      <w:lvlText w:val="-"/>
      <w:lvlJc w:val="left"/>
      <w:pPr>
        <w:tabs>
          <w:tab w:val="num" w:pos="1077"/>
        </w:tabs>
        <w:ind w:left="1077" w:hanging="17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8" w15:restartNumberingAfterBreak="0">
    <w:nsid w:val="1784514A"/>
    <w:multiLevelType w:val="multilevel"/>
    <w:tmpl w:val="C6D68DD6"/>
    <w:lvl w:ilvl="0">
      <w:start w:val="1"/>
      <w:numFmt w:val="bullet"/>
      <w:lvlText w:val=""/>
      <w:lvlJc w:val="left"/>
      <w:pPr>
        <w:tabs>
          <w:tab w:val="num" w:pos="360"/>
        </w:tabs>
        <w:ind w:left="360" w:hanging="360"/>
      </w:pPr>
      <w:rPr>
        <w:rFonts w:ascii="Wingdings 2" w:hAnsi="Wingdings 2" w:hint="default"/>
        <w:sz w:val="22"/>
      </w:rPr>
    </w:lvl>
    <w:lvl w:ilvl="1">
      <w:start w:val="1"/>
      <w:numFmt w:val="bullet"/>
      <w:lvlText w:val=""/>
      <w:lvlJc w:val="left"/>
      <w:pPr>
        <w:tabs>
          <w:tab w:val="num" w:pos="680"/>
        </w:tabs>
        <w:ind w:left="680" w:hanging="320"/>
      </w:pPr>
      <w:rPr>
        <w:rFonts w:ascii="Wingdings 2" w:hAnsi="Wingdings 2" w:hint="default"/>
      </w:rPr>
    </w:lvl>
    <w:lvl w:ilvl="2">
      <w:start w:val="1"/>
      <w:numFmt w:val="none"/>
      <w:lvlText w:val="-"/>
      <w:lvlJc w:val="left"/>
      <w:pPr>
        <w:tabs>
          <w:tab w:val="num" w:pos="1077"/>
        </w:tabs>
        <w:ind w:left="1077" w:hanging="17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9" w15:restartNumberingAfterBreak="0">
    <w:nsid w:val="185517D0"/>
    <w:multiLevelType w:val="multilevel"/>
    <w:tmpl w:val="5328AE2C"/>
    <w:lvl w:ilvl="0">
      <w:start w:val="1"/>
      <w:numFmt w:val="ordinal"/>
      <w:lvlText w:val="%1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sz w:val="22"/>
        <w:szCs w:val="22"/>
      </w:rPr>
    </w:lvl>
    <w:lvl w:ilvl="1">
      <w:start w:val="1"/>
      <w:numFmt w:val="bullet"/>
      <w:lvlText w:val="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2">
      <w:start w:val="1"/>
      <w:numFmt w:val="none"/>
      <w:lvlText w:val="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0" w15:restartNumberingAfterBreak="0">
    <w:nsid w:val="1B111C61"/>
    <w:multiLevelType w:val="multilevel"/>
    <w:tmpl w:val="3D0A3804"/>
    <w:lvl w:ilvl="0">
      <w:start w:val="1"/>
      <w:numFmt w:val="bullet"/>
      <w:lvlText w:val=""/>
      <w:lvlJc w:val="left"/>
      <w:pPr>
        <w:tabs>
          <w:tab w:val="num" w:pos="397"/>
        </w:tabs>
        <w:ind w:left="397" w:hanging="397"/>
      </w:pPr>
      <w:rPr>
        <w:rFonts w:ascii="Wingdings 2" w:hAnsi="Wingdings 2" w:hint="default"/>
        <w:sz w:val="22"/>
        <w:szCs w:val="22"/>
      </w:rPr>
    </w:lvl>
    <w:lvl w:ilvl="1">
      <w:start w:val="1"/>
      <w:numFmt w:val="bullet"/>
      <w:lvlText w:val=""/>
      <w:lvlJc w:val="left"/>
      <w:pPr>
        <w:tabs>
          <w:tab w:val="num" w:pos="680"/>
        </w:tabs>
        <w:ind w:left="680" w:hanging="283"/>
      </w:pPr>
      <w:rPr>
        <w:rFonts w:ascii="Symbol" w:hAnsi="Symbol" w:hint="default"/>
        <w:sz w:val="22"/>
      </w:rPr>
    </w:lvl>
    <w:lvl w:ilvl="2">
      <w:start w:val="1"/>
      <w:numFmt w:val="none"/>
      <w:lvlText w:val="-"/>
      <w:lvlJc w:val="left"/>
      <w:pPr>
        <w:tabs>
          <w:tab w:val="num" w:pos="964"/>
        </w:tabs>
        <w:ind w:left="964" w:hanging="284"/>
      </w:pPr>
      <w:rPr>
        <w:rFonts w:ascii="Symbol" w:hAnsi="Symbol"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1" w15:restartNumberingAfterBreak="0">
    <w:nsid w:val="1D0F0537"/>
    <w:multiLevelType w:val="hybridMultilevel"/>
    <w:tmpl w:val="5CE2C150"/>
    <w:lvl w:ilvl="0" w:tplc="08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4AB5E1D"/>
    <w:multiLevelType w:val="multilevel"/>
    <w:tmpl w:val="08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 w15:restartNumberingAfterBreak="0">
    <w:nsid w:val="299F7987"/>
    <w:multiLevelType w:val="multilevel"/>
    <w:tmpl w:val="5328AE2C"/>
    <w:lvl w:ilvl="0">
      <w:start w:val="1"/>
      <w:numFmt w:val="ordinal"/>
      <w:lvlText w:val="%1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sz w:val="22"/>
        <w:szCs w:val="22"/>
      </w:rPr>
    </w:lvl>
    <w:lvl w:ilvl="1">
      <w:start w:val="1"/>
      <w:numFmt w:val="bullet"/>
      <w:lvlText w:val="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2">
      <w:start w:val="1"/>
      <w:numFmt w:val="none"/>
      <w:lvlText w:val="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4" w15:restartNumberingAfterBreak="0">
    <w:nsid w:val="2C52768B"/>
    <w:multiLevelType w:val="hybridMultilevel"/>
    <w:tmpl w:val="6C462720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5100F5"/>
    <w:multiLevelType w:val="multilevel"/>
    <w:tmpl w:val="5328AE2C"/>
    <w:lvl w:ilvl="0">
      <w:start w:val="1"/>
      <w:numFmt w:val="ordinal"/>
      <w:lvlText w:val="%1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sz w:val="22"/>
        <w:szCs w:val="22"/>
      </w:rPr>
    </w:lvl>
    <w:lvl w:ilvl="1">
      <w:start w:val="1"/>
      <w:numFmt w:val="bullet"/>
      <w:lvlText w:val="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2">
      <w:start w:val="1"/>
      <w:numFmt w:val="none"/>
      <w:lvlText w:val="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6" w15:restartNumberingAfterBreak="0">
    <w:nsid w:val="315B3B38"/>
    <w:multiLevelType w:val="multilevel"/>
    <w:tmpl w:val="3D0A3804"/>
    <w:lvl w:ilvl="0">
      <w:start w:val="1"/>
      <w:numFmt w:val="bullet"/>
      <w:lvlText w:val=""/>
      <w:lvlJc w:val="left"/>
      <w:pPr>
        <w:tabs>
          <w:tab w:val="num" w:pos="397"/>
        </w:tabs>
        <w:ind w:left="397" w:hanging="397"/>
      </w:pPr>
      <w:rPr>
        <w:rFonts w:ascii="Wingdings 2" w:hAnsi="Wingdings 2" w:hint="default"/>
        <w:sz w:val="22"/>
        <w:szCs w:val="22"/>
      </w:rPr>
    </w:lvl>
    <w:lvl w:ilvl="1">
      <w:start w:val="1"/>
      <w:numFmt w:val="bullet"/>
      <w:lvlText w:val=""/>
      <w:lvlJc w:val="left"/>
      <w:pPr>
        <w:tabs>
          <w:tab w:val="num" w:pos="680"/>
        </w:tabs>
        <w:ind w:left="680" w:hanging="283"/>
      </w:pPr>
      <w:rPr>
        <w:rFonts w:ascii="Symbol" w:hAnsi="Symbol" w:hint="default"/>
        <w:sz w:val="22"/>
      </w:rPr>
    </w:lvl>
    <w:lvl w:ilvl="2">
      <w:start w:val="1"/>
      <w:numFmt w:val="none"/>
      <w:lvlText w:val="-"/>
      <w:lvlJc w:val="left"/>
      <w:pPr>
        <w:tabs>
          <w:tab w:val="num" w:pos="964"/>
        </w:tabs>
        <w:ind w:left="964" w:hanging="284"/>
      </w:pPr>
      <w:rPr>
        <w:rFonts w:ascii="Symbol" w:hAnsi="Symbol"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7" w15:restartNumberingAfterBreak="0">
    <w:nsid w:val="339A457F"/>
    <w:multiLevelType w:val="hybridMultilevel"/>
    <w:tmpl w:val="A1B641FE"/>
    <w:lvl w:ilvl="0" w:tplc="0807000F">
      <w:start w:val="1"/>
      <w:numFmt w:val="decimal"/>
      <w:lvlText w:val="%1."/>
      <w:lvlJc w:val="left"/>
      <w:pPr>
        <w:ind w:left="2160" w:hanging="360"/>
      </w:pPr>
    </w:lvl>
    <w:lvl w:ilvl="1" w:tplc="08070019" w:tentative="1">
      <w:start w:val="1"/>
      <w:numFmt w:val="lowerLetter"/>
      <w:lvlText w:val="%2."/>
      <w:lvlJc w:val="left"/>
      <w:pPr>
        <w:ind w:left="2880" w:hanging="360"/>
      </w:pPr>
    </w:lvl>
    <w:lvl w:ilvl="2" w:tplc="0807001B" w:tentative="1">
      <w:start w:val="1"/>
      <w:numFmt w:val="lowerRoman"/>
      <w:lvlText w:val="%3."/>
      <w:lvlJc w:val="right"/>
      <w:pPr>
        <w:ind w:left="3600" w:hanging="180"/>
      </w:pPr>
    </w:lvl>
    <w:lvl w:ilvl="3" w:tplc="0807000F" w:tentative="1">
      <w:start w:val="1"/>
      <w:numFmt w:val="decimal"/>
      <w:lvlText w:val="%4."/>
      <w:lvlJc w:val="left"/>
      <w:pPr>
        <w:ind w:left="4320" w:hanging="360"/>
      </w:pPr>
    </w:lvl>
    <w:lvl w:ilvl="4" w:tplc="08070019" w:tentative="1">
      <w:start w:val="1"/>
      <w:numFmt w:val="lowerLetter"/>
      <w:lvlText w:val="%5."/>
      <w:lvlJc w:val="left"/>
      <w:pPr>
        <w:ind w:left="5040" w:hanging="360"/>
      </w:pPr>
    </w:lvl>
    <w:lvl w:ilvl="5" w:tplc="0807001B" w:tentative="1">
      <w:start w:val="1"/>
      <w:numFmt w:val="lowerRoman"/>
      <w:lvlText w:val="%6."/>
      <w:lvlJc w:val="right"/>
      <w:pPr>
        <w:ind w:left="5760" w:hanging="180"/>
      </w:pPr>
    </w:lvl>
    <w:lvl w:ilvl="6" w:tplc="0807000F" w:tentative="1">
      <w:start w:val="1"/>
      <w:numFmt w:val="decimal"/>
      <w:lvlText w:val="%7."/>
      <w:lvlJc w:val="left"/>
      <w:pPr>
        <w:ind w:left="6480" w:hanging="360"/>
      </w:pPr>
    </w:lvl>
    <w:lvl w:ilvl="7" w:tplc="08070019" w:tentative="1">
      <w:start w:val="1"/>
      <w:numFmt w:val="lowerLetter"/>
      <w:lvlText w:val="%8."/>
      <w:lvlJc w:val="left"/>
      <w:pPr>
        <w:ind w:left="7200" w:hanging="360"/>
      </w:pPr>
    </w:lvl>
    <w:lvl w:ilvl="8" w:tplc="0807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8" w15:restartNumberingAfterBreak="0">
    <w:nsid w:val="36F34986"/>
    <w:multiLevelType w:val="hybridMultilevel"/>
    <w:tmpl w:val="D73C90F6"/>
    <w:lvl w:ilvl="0" w:tplc="E08E44F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2821C4"/>
    <w:multiLevelType w:val="hybridMultilevel"/>
    <w:tmpl w:val="0818C12C"/>
    <w:lvl w:ilvl="0" w:tplc="0807000F">
      <w:start w:val="1"/>
      <w:numFmt w:val="decimal"/>
      <w:lvlText w:val="%1."/>
      <w:lvlJc w:val="left"/>
      <w:pPr>
        <w:ind w:left="360" w:hanging="360"/>
      </w:pPr>
    </w:lvl>
    <w:lvl w:ilvl="1" w:tplc="08070019" w:tentative="1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096003E"/>
    <w:multiLevelType w:val="multilevel"/>
    <w:tmpl w:val="3D0A3804"/>
    <w:lvl w:ilvl="0">
      <w:start w:val="1"/>
      <w:numFmt w:val="bullet"/>
      <w:lvlText w:val=""/>
      <w:lvlJc w:val="left"/>
      <w:pPr>
        <w:tabs>
          <w:tab w:val="num" w:pos="397"/>
        </w:tabs>
        <w:ind w:left="397" w:hanging="397"/>
      </w:pPr>
      <w:rPr>
        <w:rFonts w:ascii="Wingdings 2" w:hAnsi="Wingdings 2" w:hint="default"/>
        <w:sz w:val="22"/>
        <w:szCs w:val="22"/>
      </w:rPr>
    </w:lvl>
    <w:lvl w:ilvl="1">
      <w:start w:val="1"/>
      <w:numFmt w:val="bullet"/>
      <w:lvlText w:val=""/>
      <w:lvlJc w:val="left"/>
      <w:pPr>
        <w:tabs>
          <w:tab w:val="num" w:pos="680"/>
        </w:tabs>
        <w:ind w:left="680" w:hanging="283"/>
      </w:pPr>
      <w:rPr>
        <w:rFonts w:ascii="Symbol" w:hAnsi="Symbol" w:hint="default"/>
        <w:sz w:val="22"/>
      </w:rPr>
    </w:lvl>
    <w:lvl w:ilvl="2">
      <w:start w:val="1"/>
      <w:numFmt w:val="none"/>
      <w:lvlText w:val="-"/>
      <w:lvlJc w:val="left"/>
      <w:pPr>
        <w:tabs>
          <w:tab w:val="num" w:pos="964"/>
        </w:tabs>
        <w:ind w:left="964" w:hanging="284"/>
      </w:pPr>
      <w:rPr>
        <w:rFonts w:ascii="Symbol" w:hAnsi="Symbol"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1" w15:restartNumberingAfterBreak="0">
    <w:nsid w:val="41464BC8"/>
    <w:multiLevelType w:val="hybridMultilevel"/>
    <w:tmpl w:val="D4043890"/>
    <w:lvl w:ilvl="0" w:tplc="2DDE0D2C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6D48A4"/>
    <w:multiLevelType w:val="multilevel"/>
    <w:tmpl w:val="5328AE2C"/>
    <w:lvl w:ilvl="0">
      <w:start w:val="1"/>
      <w:numFmt w:val="ordinal"/>
      <w:lvlText w:val="%1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sz w:val="22"/>
        <w:szCs w:val="22"/>
      </w:rPr>
    </w:lvl>
    <w:lvl w:ilvl="1">
      <w:start w:val="1"/>
      <w:numFmt w:val="bullet"/>
      <w:lvlText w:val="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2">
      <w:start w:val="1"/>
      <w:numFmt w:val="none"/>
      <w:lvlText w:val="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3" w15:restartNumberingAfterBreak="0">
    <w:nsid w:val="47A959D4"/>
    <w:multiLevelType w:val="hybridMultilevel"/>
    <w:tmpl w:val="E0887032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  <w:sz w:val="28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1B4A44"/>
    <w:multiLevelType w:val="multilevel"/>
    <w:tmpl w:val="02C815E0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64"/>
        </w:tabs>
        <w:ind w:left="964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701" w:hanging="73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71"/>
        </w:tabs>
        <w:ind w:left="1871" w:hanging="453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5" w15:restartNumberingAfterBreak="0">
    <w:nsid w:val="4A9B65C5"/>
    <w:multiLevelType w:val="multilevel"/>
    <w:tmpl w:val="5328AE2C"/>
    <w:lvl w:ilvl="0">
      <w:start w:val="1"/>
      <w:numFmt w:val="ordinal"/>
      <w:lvlText w:val="%1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sz w:val="22"/>
        <w:szCs w:val="22"/>
      </w:rPr>
    </w:lvl>
    <w:lvl w:ilvl="1">
      <w:start w:val="1"/>
      <w:numFmt w:val="bullet"/>
      <w:lvlText w:val="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2">
      <w:start w:val="1"/>
      <w:numFmt w:val="none"/>
      <w:lvlText w:val="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6" w15:restartNumberingAfterBreak="0">
    <w:nsid w:val="4F1054AE"/>
    <w:multiLevelType w:val="hybridMultilevel"/>
    <w:tmpl w:val="0B3099EE"/>
    <w:lvl w:ilvl="0" w:tplc="08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3244010"/>
    <w:multiLevelType w:val="multilevel"/>
    <w:tmpl w:val="C6D68DD6"/>
    <w:lvl w:ilvl="0">
      <w:start w:val="1"/>
      <w:numFmt w:val="bullet"/>
      <w:lvlText w:val=""/>
      <w:lvlJc w:val="left"/>
      <w:pPr>
        <w:tabs>
          <w:tab w:val="num" w:pos="360"/>
        </w:tabs>
        <w:ind w:left="360" w:hanging="360"/>
      </w:pPr>
      <w:rPr>
        <w:rFonts w:ascii="Wingdings 2" w:hAnsi="Wingdings 2" w:hint="default"/>
        <w:sz w:val="22"/>
      </w:rPr>
    </w:lvl>
    <w:lvl w:ilvl="1">
      <w:start w:val="1"/>
      <w:numFmt w:val="bullet"/>
      <w:lvlText w:val=""/>
      <w:lvlJc w:val="left"/>
      <w:pPr>
        <w:tabs>
          <w:tab w:val="num" w:pos="680"/>
        </w:tabs>
        <w:ind w:left="680" w:hanging="320"/>
      </w:pPr>
      <w:rPr>
        <w:rFonts w:ascii="Wingdings 2" w:hAnsi="Wingdings 2" w:hint="default"/>
      </w:rPr>
    </w:lvl>
    <w:lvl w:ilvl="2">
      <w:start w:val="1"/>
      <w:numFmt w:val="none"/>
      <w:lvlText w:val="-"/>
      <w:lvlJc w:val="left"/>
      <w:pPr>
        <w:tabs>
          <w:tab w:val="num" w:pos="1077"/>
        </w:tabs>
        <w:ind w:left="1077" w:hanging="17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8" w15:restartNumberingAfterBreak="0">
    <w:nsid w:val="55526E5C"/>
    <w:multiLevelType w:val="hybridMultilevel"/>
    <w:tmpl w:val="4B5A2D6A"/>
    <w:lvl w:ilvl="0" w:tplc="E7CC00E2">
      <w:start w:val="2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56D0BA6"/>
    <w:multiLevelType w:val="hybridMultilevel"/>
    <w:tmpl w:val="1FBA94A0"/>
    <w:lvl w:ilvl="0" w:tplc="08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5AAA6F4A"/>
    <w:multiLevelType w:val="multilevel"/>
    <w:tmpl w:val="706C5710"/>
    <w:lvl w:ilvl="0">
      <w:start w:val="1"/>
      <w:numFmt w:val="decimal"/>
      <w:pStyle w:val="Nummerierung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77"/>
        </w:tabs>
        <w:ind w:left="1077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041"/>
        </w:tabs>
        <w:ind w:left="2041" w:hanging="96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345"/>
        </w:tabs>
        <w:ind w:left="3345" w:hanging="130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103"/>
        </w:tabs>
        <w:ind w:left="5103" w:hanging="175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02"/>
        </w:tabs>
        <w:ind w:left="3402" w:hanging="45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1" w15:restartNumberingAfterBreak="0">
    <w:nsid w:val="5CD636B3"/>
    <w:multiLevelType w:val="multilevel"/>
    <w:tmpl w:val="5328AE2C"/>
    <w:lvl w:ilvl="0">
      <w:start w:val="1"/>
      <w:numFmt w:val="ordinal"/>
      <w:lvlText w:val="%1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sz w:val="22"/>
        <w:szCs w:val="22"/>
      </w:rPr>
    </w:lvl>
    <w:lvl w:ilvl="1">
      <w:start w:val="1"/>
      <w:numFmt w:val="bullet"/>
      <w:lvlText w:val="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2">
      <w:start w:val="1"/>
      <w:numFmt w:val="none"/>
      <w:lvlText w:val="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2" w15:restartNumberingAfterBreak="0">
    <w:nsid w:val="5FBA2483"/>
    <w:multiLevelType w:val="multilevel"/>
    <w:tmpl w:val="3D0A3804"/>
    <w:lvl w:ilvl="0">
      <w:start w:val="1"/>
      <w:numFmt w:val="bullet"/>
      <w:lvlText w:val=""/>
      <w:lvlJc w:val="left"/>
      <w:pPr>
        <w:tabs>
          <w:tab w:val="num" w:pos="397"/>
        </w:tabs>
        <w:ind w:left="397" w:hanging="397"/>
      </w:pPr>
      <w:rPr>
        <w:rFonts w:ascii="Wingdings 2" w:hAnsi="Wingdings 2" w:hint="default"/>
        <w:sz w:val="22"/>
        <w:szCs w:val="22"/>
      </w:rPr>
    </w:lvl>
    <w:lvl w:ilvl="1">
      <w:start w:val="1"/>
      <w:numFmt w:val="bullet"/>
      <w:lvlText w:val=""/>
      <w:lvlJc w:val="left"/>
      <w:pPr>
        <w:tabs>
          <w:tab w:val="num" w:pos="680"/>
        </w:tabs>
        <w:ind w:left="680" w:hanging="283"/>
      </w:pPr>
      <w:rPr>
        <w:rFonts w:ascii="Symbol" w:hAnsi="Symbol" w:hint="default"/>
        <w:sz w:val="22"/>
      </w:rPr>
    </w:lvl>
    <w:lvl w:ilvl="2">
      <w:start w:val="1"/>
      <w:numFmt w:val="none"/>
      <w:lvlText w:val="-"/>
      <w:lvlJc w:val="left"/>
      <w:pPr>
        <w:tabs>
          <w:tab w:val="num" w:pos="964"/>
        </w:tabs>
        <w:ind w:left="964" w:hanging="284"/>
      </w:pPr>
      <w:rPr>
        <w:rFonts w:ascii="Symbol" w:hAnsi="Symbol"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3" w15:restartNumberingAfterBreak="0">
    <w:nsid w:val="665171D0"/>
    <w:multiLevelType w:val="multilevel"/>
    <w:tmpl w:val="0C00A1A0"/>
    <w:lvl w:ilvl="0">
      <w:start w:val="1"/>
      <w:numFmt w:val="bullet"/>
      <w:pStyle w:val="Gliederung"/>
      <w:lvlText w:val=""/>
      <w:lvlJc w:val="left"/>
      <w:pPr>
        <w:tabs>
          <w:tab w:val="num" w:pos="397"/>
        </w:tabs>
        <w:ind w:left="397" w:hanging="397"/>
      </w:pPr>
      <w:rPr>
        <w:rFonts w:ascii="Wingdings 2" w:hAnsi="Wingdings 2" w:hint="default"/>
        <w:sz w:val="22"/>
        <w:szCs w:val="22"/>
      </w:rPr>
    </w:lvl>
    <w:lvl w:ilvl="1">
      <w:start w:val="1"/>
      <w:numFmt w:val="bullet"/>
      <w:lvlText w:val=""/>
      <w:lvlJc w:val="left"/>
      <w:pPr>
        <w:tabs>
          <w:tab w:val="num" w:pos="680"/>
        </w:tabs>
        <w:ind w:left="680" w:hanging="283"/>
      </w:pPr>
      <w:rPr>
        <w:rFonts w:ascii="Symbol" w:hAnsi="Symbol" w:hint="default"/>
        <w:sz w:val="22"/>
      </w:rPr>
    </w:lvl>
    <w:lvl w:ilvl="2">
      <w:start w:val="1"/>
      <w:numFmt w:val="none"/>
      <w:lvlText w:val="-"/>
      <w:lvlJc w:val="left"/>
      <w:pPr>
        <w:tabs>
          <w:tab w:val="num" w:pos="964"/>
        </w:tabs>
        <w:ind w:left="964" w:hanging="284"/>
      </w:pPr>
      <w:rPr>
        <w:rFonts w:ascii="Symbol" w:hAnsi="Symbol"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4" w15:restartNumberingAfterBreak="0">
    <w:nsid w:val="66633CF3"/>
    <w:multiLevelType w:val="hybridMultilevel"/>
    <w:tmpl w:val="94B2D650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E8C308D"/>
    <w:multiLevelType w:val="multilevel"/>
    <w:tmpl w:val="3D0A3804"/>
    <w:lvl w:ilvl="0">
      <w:start w:val="1"/>
      <w:numFmt w:val="bullet"/>
      <w:lvlText w:val=""/>
      <w:lvlJc w:val="left"/>
      <w:pPr>
        <w:tabs>
          <w:tab w:val="num" w:pos="397"/>
        </w:tabs>
        <w:ind w:left="397" w:hanging="397"/>
      </w:pPr>
      <w:rPr>
        <w:rFonts w:ascii="Wingdings 2" w:hAnsi="Wingdings 2" w:hint="default"/>
        <w:sz w:val="22"/>
        <w:szCs w:val="22"/>
      </w:rPr>
    </w:lvl>
    <w:lvl w:ilvl="1">
      <w:start w:val="1"/>
      <w:numFmt w:val="bullet"/>
      <w:lvlText w:val=""/>
      <w:lvlJc w:val="left"/>
      <w:pPr>
        <w:tabs>
          <w:tab w:val="num" w:pos="680"/>
        </w:tabs>
        <w:ind w:left="680" w:hanging="283"/>
      </w:pPr>
      <w:rPr>
        <w:rFonts w:ascii="Symbol" w:hAnsi="Symbol" w:hint="default"/>
        <w:sz w:val="22"/>
      </w:rPr>
    </w:lvl>
    <w:lvl w:ilvl="2">
      <w:start w:val="1"/>
      <w:numFmt w:val="none"/>
      <w:lvlText w:val="-"/>
      <w:lvlJc w:val="left"/>
      <w:pPr>
        <w:tabs>
          <w:tab w:val="num" w:pos="964"/>
        </w:tabs>
        <w:ind w:left="964" w:hanging="284"/>
      </w:pPr>
      <w:rPr>
        <w:rFonts w:ascii="Symbol" w:hAnsi="Symbol"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6" w15:restartNumberingAfterBreak="0">
    <w:nsid w:val="6FC7008D"/>
    <w:multiLevelType w:val="multilevel"/>
    <w:tmpl w:val="3D0A3804"/>
    <w:lvl w:ilvl="0">
      <w:start w:val="1"/>
      <w:numFmt w:val="bullet"/>
      <w:lvlText w:val=""/>
      <w:lvlJc w:val="left"/>
      <w:pPr>
        <w:tabs>
          <w:tab w:val="num" w:pos="397"/>
        </w:tabs>
        <w:ind w:left="397" w:hanging="397"/>
      </w:pPr>
      <w:rPr>
        <w:rFonts w:ascii="Wingdings 2" w:hAnsi="Wingdings 2" w:hint="default"/>
        <w:sz w:val="22"/>
        <w:szCs w:val="22"/>
      </w:rPr>
    </w:lvl>
    <w:lvl w:ilvl="1">
      <w:start w:val="1"/>
      <w:numFmt w:val="bullet"/>
      <w:lvlText w:val=""/>
      <w:lvlJc w:val="left"/>
      <w:pPr>
        <w:tabs>
          <w:tab w:val="num" w:pos="680"/>
        </w:tabs>
        <w:ind w:left="680" w:hanging="283"/>
      </w:pPr>
      <w:rPr>
        <w:rFonts w:ascii="Symbol" w:hAnsi="Symbol" w:hint="default"/>
        <w:sz w:val="22"/>
      </w:rPr>
    </w:lvl>
    <w:lvl w:ilvl="2">
      <w:start w:val="1"/>
      <w:numFmt w:val="none"/>
      <w:lvlText w:val="-"/>
      <w:lvlJc w:val="left"/>
      <w:pPr>
        <w:tabs>
          <w:tab w:val="num" w:pos="964"/>
        </w:tabs>
        <w:ind w:left="964" w:hanging="284"/>
      </w:pPr>
      <w:rPr>
        <w:rFonts w:ascii="Symbol" w:hAnsi="Symbol"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7" w15:restartNumberingAfterBreak="0">
    <w:nsid w:val="6FEF6FE9"/>
    <w:multiLevelType w:val="multilevel"/>
    <w:tmpl w:val="5328AE2C"/>
    <w:lvl w:ilvl="0">
      <w:start w:val="1"/>
      <w:numFmt w:val="ordinal"/>
      <w:lvlText w:val="%1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sz w:val="22"/>
        <w:szCs w:val="22"/>
      </w:rPr>
    </w:lvl>
    <w:lvl w:ilvl="1">
      <w:start w:val="1"/>
      <w:numFmt w:val="bullet"/>
      <w:lvlText w:val="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2">
      <w:start w:val="1"/>
      <w:numFmt w:val="none"/>
      <w:lvlText w:val="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8" w15:restartNumberingAfterBreak="0">
    <w:nsid w:val="70FA7737"/>
    <w:multiLevelType w:val="hybridMultilevel"/>
    <w:tmpl w:val="AF30348A"/>
    <w:lvl w:ilvl="0" w:tplc="E08E44F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>
      <w:start w:val="1"/>
      <w:numFmt w:val="bullet"/>
      <w:lvlText w:val="-"/>
      <w:lvlJc w:val="left"/>
      <w:pPr>
        <w:ind w:left="1440" w:hanging="360"/>
      </w:pPr>
      <w:rPr>
        <w:rFonts w:ascii="Calibri" w:hAnsi="Calibri" w:hint="default"/>
        <w:sz w:val="28"/>
      </w:r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15803A3"/>
    <w:multiLevelType w:val="hybridMultilevel"/>
    <w:tmpl w:val="DF66F5EC"/>
    <w:lvl w:ilvl="0" w:tplc="E08E44F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70019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63656F9"/>
    <w:multiLevelType w:val="multilevel"/>
    <w:tmpl w:val="5328AE2C"/>
    <w:lvl w:ilvl="0">
      <w:start w:val="1"/>
      <w:numFmt w:val="ordinal"/>
      <w:lvlText w:val="%1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sz w:val="22"/>
        <w:szCs w:val="22"/>
      </w:rPr>
    </w:lvl>
    <w:lvl w:ilvl="1">
      <w:start w:val="1"/>
      <w:numFmt w:val="bullet"/>
      <w:lvlText w:val="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2">
      <w:start w:val="1"/>
      <w:numFmt w:val="none"/>
      <w:lvlText w:val="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1" w15:restartNumberingAfterBreak="0">
    <w:nsid w:val="7A14258C"/>
    <w:multiLevelType w:val="multilevel"/>
    <w:tmpl w:val="5328AE2C"/>
    <w:lvl w:ilvl="0">
      <w:start w:val="1"/>
      <w:numFmt w:val="ordinal"/>
      <w:lvlText w:val="%1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sz w:val="22"/>
        <w:szCs w:val="22"/>
      </w:rPr>
    </w:lvl>
    <w:lvl w:ilvl="1">
      <w:start w:val="1"/>
      <w:numFmt w:val="bullet"/>
      <w:lvlText w:val="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2">
      <w:start w:val="1"/>
      <w:numFmt w:val="none"/>
      <w:lvlText w:val="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2" w15:restartNumberingAfterBreak="0">
    <w:nsid w:val="7AF138D4"/>
    <w:multiLevelType w:val="multilevel"/>
    <w:tmpl w:val="3D0A3804"/>
    <w:lvl w:ilvl="0">
      <w:start w:val="1"/>
      <w:numFmt w:val="bullet"/>
      <w:lvlText w:val=""/>
      <w:lvlJc w:val="left"/>
      <w:pPr>
        <w:tabs>
          <w:tab w:val="num" w:pos="397"/>
        </w:tabs>
        <w:ind w:left="397" w:hanging="397"/>
      </w:pPr>
      <w:rPr>
        <w:rFonts w:ascii="Wingdings 2" w:hAnsi="Wingdings 2" w:hint="default"/>
        <w:sz w:val="22"/>
        <w:szCs w:val="22"/>
      </w:rPr>
    </w:lvl>
    <w:lvl w:ilvl="1">
      <w:start w:val="1"/>
      <w:numFmt w:val="bullet"/>
      <w:lvlText w:val=""/>
      <w:lvlJc w:val="left"/>
      <w:pPr>
        <w:tabs>
          <w:tab w:val="num" w:pos="680"/>
        </w:tabs>
        <w:ind w:left="680" w:hanging="283"/>
      </w:pPr>
      <w:rPr>
        <w:rFonts w:ascii="Symbol" w:hAnsi="Symbol" w:hint="default"/>
        <w:sz w:val="22"/>
      </w:rPr>
    </w:lvl>
    <w:lvl w:ilvl="2">
      <w:start w:val="1"/>
      <w:numFmt w:val="none"/>
      <w:lvlText w:val="-"/>
      <w:lvlJc w:val="left"/>
      <w:pPr>
        <w:tabs>
          <w:tab w:val="num" w:pos="964"/>
        </w:tabs>
        <w:ind w:left="964" w:hanging="284"/>
      </w:pPr>
      <w:rPr>
        <w:rFonts w:ascii="Symbol" w:hAnsi="Symbol"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num w:numId="1">
    <w:abstractNumId w:val="2"/>
  </w:num>
  <w:num w:numId="2">
    <w:abstractNumId w:val="41"/>
  </w:num>
  <w:num w:numId="3">
    <w:abstractNumId w:val="6"/>
  </w:num>
  <w:num w:numId="4">
    <w:abstractNumId w:val="13"/>
  </w:num>
  <w:num w:numId="5">
    <w:abstractNumId w:val="22"/>
  </w:num>
  <w:num w:numId="6">
    <w:abstractNumId w:val="9"/>
  </w:num>
  <w:num w:numId="7">
    <w:abstractNumId w:val="37"/>
  </w:num>
  <w:num w:numId="8">
    <w:abstractNumId w:val="8"/>
  </w:num>
  <w:num w:numId="9">
    <w:abstractNumId w:val="27"/>
  </w:num>
  <w:num w:numId="10">
    <w:abstractNumId w:val="16"/>
  </w:num>
  <w:num w:numId="11">
    <w:abstractNumId w:val="7"/>
  </w:num>
  <w:num w:numId="12">
    <w:abstractNumId w:val="42"/>
  </w:num>
  <w:num w:numId="13">
    <w:abstractNumId w:val="20"/>
  </w:num>
  <w:num w:numId="14">
    <w:abstractNumId w:val="40"/>
  </w:num>
  <w:num w:numId="15">
    <w:abstractNumId w:val="3"/>
  </w:num>
  <w:num w:numId="16">
    <w:abstractNumId w:val="15"/>
  </w:num>
  <w:num w:numId="17">
    <w:abstractNumId w:val="10"/>
  </w:num>
  <w:num w:numId="18">
    <w:abstractNumId w:val="32"/>
  </w:num>
  <w:num w:numId="19">
    <w:abstractNumId w:val="36"/>
  </w:num>
  <w:num w:numId="20">
    <w:abstractNumId w:val="35"/>
  </w:num>
  <w:num w:numId="21">
    <w:abstractNumId w:val="25"/>
  </w:num>
  <w:num w:numId="22">
    <w:abstractNumId w:val="31"/>
  </w:num>
  <w:num w:numId="23">
    <w:abstractNumId w:val="4"/>
  </w:num>
  <w:num w:numId="24">
    <w:abstractNumId w:val="1"/>
  </w:num>
  <w:num w:numId="25">
    <w:abstractNumId w:val="0"/>
  </w:num>
  <w:num w:numId="26">
    <w:abstractNumId w:val="12"/>
  </w:num>
  <w:num w:numId="27">
    <w:abstractNumId w:val="24"/>
  </w:num>
  <w:num w:numId="28">
    <w:abstractNumId w:val="42"/>
  </w:num>
  <w:num w:numId="29">
    <w:abstractNumId w:val="30"/>
  </w:num>
  <w:num w:numId="30">
    <w:abstractNumId w:val="33"/>
  </w:num>
  <w:num w:numId="31">
    <w:abstractNumId w:val="39"/>
  </w:num>
  <w:num w:numId="32">
    <w:abstractNumId w:val="18"/>
  </w:num>
  <w:num w:numId="33">
    <w:abstractNumId w:val="38"/>
  </w:num>
  <w:num w:numId="34">
    <w:abstractNumId w:val="19"/>
  </w:num>
  <w:num w:numId="35">
    <w:abstractNumId w:val="28"/>
  </w:num>
  <w:num w:numId="36">
    <w:abstractNumId w:val="21"/>
  </w:num>
  <w:num w:numId="37">
    <w:abstractNumId w:val="23"/>
  </w:num>
  <w:num w:numId="38">
    <w:abstractNumId w:val="26"/>
  </w:num>
  <w:num w:numId="39">
    <w:abstractNumId w:val="17"/>
  </w:num>
  <w:num w:numId="40">
    <w:abstractNumId w:val="5"/>
  </w:num>
  <w:num w:numId="41">
    <w:abstractNumId w:val="29"/>
  </w:num>
  <w:num w:numId="42">
    <w:abstractNumId w:val="14"/>
  </w:num>
  <w:num w:numId="43">
    <w:abstractNumId w:val="11"/>
  </w:num>
  <w:num w:numId="44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removePersonalInformation/>
  <w:removeDateAndTime/>
  <w:proofState w:spelling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9"/>
  <w:hyphenationZone w:val="142"/>
  <w:drawingGridHorizontalSpacing w:val="181"/>
  <w:drawingGridVerticalSpacing w:val="181"/>
  <w:noPunctuationKerning/>
  <w:characterSpacingControl w:val="doNotCompress"/>
  <w:hdrShapeDefaults>
    <o:shapedefaults v:ext="edit" spidmax="8193" fill="f" fillcolor="white" stroke="f" strokecolor="#f9c">
      <v:fill color="white" on="f"/>
      <v:stroke color="#f9c" on="f"/>
      <v:textbox inset=",,,0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31279"/>
    <w:rsid w:val="00017925"/>
    <w:rsid w:val="00020ACE"/>
    <w:rsid w:val="00022163"/>
    <w:rsid w:val="000348D2"/>
    <w:rsid w:val="00036398"/>
    <w:rsid w:val="00040A71"/>
    <w:rsid w:val="00051AB6"/>
    <w:rsid w:val="00052D97"/>
    <w:rsid w:val="00053900"/>
    <w:rsid w:val="00060EEE"/>
    <w:rsid w:val="00063C10"/>
    <w:rsid w:val="00065C24"/>
    <w:rsid w:val="00073FB1"/>
    <w:rsid w:val="0008412D"/>
    <w:rsid w:val="00093EFE"/>
    <w:rsid w:val="00096232"/>
    <w:rsid w:val="0009674F"/>
    <w:rsid w:val="00097E81"/>
    <w:rsid w:val="00097EA8"/>
    <w:rsid w:val="000B66E1"/>
    <w:rsid w:val="000C5200"/>
    <w:rsid w:val="000C6B98"/>
    <w:rsid w:val="000C6BC5"/>
    <w:rsid w:val="000D64FD"/>
    <w:rsid w:val="000E24FA"/>
    <w:rsid w:val="000F03B4"/>
    <w:rsid w:val="001037A8"/>
    <w:rsid w:val="00104C7A"/>
    <w:rsid w:val="00147DD9"/>
    <w:rsid w:val="00147ECA"/>
    <w:rsid w:val="00154887"/>
    <w:rsid w:val="00160B5C"/>
    <w:rsid w:val="00162694"/>
    <w:rsid w:val="00162B1B"/>
    <w:rsid w:val="001637A9"/>
    <w:rsid w:val="0018332D"/>
    <w:rsid w:val="0018357D"/>
    <w:rsid w:val="00196144"/>
    <w:rsid w:val="001A1767"/>
    <w:rsid w:val="001C5507"/>
    <w:rsid w:val="001C624E"/>
    <w:rsid w:val="001D6AC8"/>
    <w:rsid w:val="001F153F"/>
    <w:rsid w:val="001F2CD9"/>
    <w:rsid w:val="00223801"/>
    <w:rsid w:val="00226785"/>
    <w:rsid w:val="00232AFD"/>
    <w:rsid w:val="00234F42"/>
    <w:rsid w:val="00243033"/>
    <w:rsid w:val="00255995"/>
    <w:rsid w:val="0026161D"/>
    <w:rsid w:val="002A050E"/>
    <w:rsid w:val="002A7AFC"/>
    <w:rsid w:val="002A7B33"/>
    <w:rsid w:val="002C17B8"/>
    <w:rsid w:val="002C584A"/>
    <w:rsid w:val="002C5BD9"/>
    <w:rsid w:val="002D3F68"/>
    <w:rsid w:val="002D7D21"/>
    <w:rsid w:val="002F29E4"/>
    <w:rsid w:val="002F5A1F"/>
    <w:rsid w:val="002F7BD6"/>
    <w:rsid w:val="00300831"/>
    <w:rsid w:val="00300DA8"/>
    <w:rsid w:val="003145C1"/>
    <w:rsid w:val="00320EF3"/>
    <w:rsid w:val="003215AC"/>
    <w:rsid w:val="00346E7B"/>
    <w:rsid w:val="00347677"/>
    <w:rsid w:val="00351064"/>
    <w:rsid w:val="0036144F"/>
    <w:rsid w:val="00361E2F"/>
    <w:rsid w:val="003802B7"/>
    <w:rsid w:val="003808CA"/>
    <w:rsid w:val="003833DD"/>
    <w:rsid w:val="00393D64"/>
    <w:rsid w:val="003A58E6"/>
    <w:rsid w:val="003B3772"/>
    <w:rsid w:val="003B5125"/>
    <w:rsid w:val="003C4FD5"/>
    <w:rsid w:val="003D161D"/>
    <w:rsid w:val="003D50E0"/>
    <w:rsid w:val="00415672"/>
    <w:rsid w:val="00423BE3"/>
    <w:rsid w:val="00424E6C"/>
    <w:rsid w:val="00431D60"/>
    <w:rsid w:val="0043244F"/>
    <w:rsid w:val="00432B0B"/>
    <w:rsid w:val="004371AC"/>
    <w:rsid w:val="004374BC"/>
    <w:rsid w:val="004624BE"/>
    <w:rsid w:val="00471E05"/>
    <w:rsid w:val="004763D5"/>
    <w:rsid w:val="004869FE"/>
    <w:rsid w:val="004A053F"/>
    <w:rsid w:val="004A18CB"/>
    <w:rsid w:val="004A6D56"/>
    <w:rsid w:val="004B2456"/>
    <w:rsid w:val="004B59F8"/>
    <w:rsid w:val="004C0064"/>
    <w:rsid w:val="004C6194"/>
    <w:rsid w:val="004D41B1"/>
    <w:rsid w:val="004E5D10"/>
    <w:rsid w:val="004F024D"/>
    <w:rsid w:val="005023AC"/>
    <w:rsid w:val="005044CD"/>
    <w:rsid w:val="005118F3"/>
    <w:rsid w:val="00523BE9"/>
    <w:rsid w:val="005359A4"/>
    <w:rsid w:val="00537EAD"/>
    <w:rsid w:val="005437C8"/>
    <w:rsid w:val="005442CC"/>
    <w:rsid w:val="00546C9B"/>
    <w:rsid w:val="00551DAD"/>
    <w:rsid w:val="00553B14"/>
    <w:rsid w:val="00555E80"/>
    <w:rsid w:val="00560ECF"/>
    <w:rsid w:val="005611D2"/>
    <w:rsid w:val="00563140"/>
    <w:rsid w:val="00570A4F"/>
    <w:rsid w:val="00570CEC"/>
    <w:rsid w:val="00572074"/>
    <w:rsid w:val="005A0074"/>
    <w:rsid w:val="005A3672"/>
    <w:rsid w:val="005B5372"/>
    <w:rsid w:val="005B5FCF"/>
    <w:rsid w:val="005B798B"/>
    <w:rsid w:val="005C5D9E"/>
    <w:rsid w:val="005D10AF"/>
    <w:rsid w:val="005D2B3C"/>
    <w:rsid w:val="005E3D2D"/>
    <w:rsid w:val="005E3F04"/>
    <w:rsid w:val="005E78E4"/>
    <w:rsid w:val="00603192"/>
    <w:rsid w:val="0060482E"/>
    <w:rsid w:val="0060547F"/>
    <w:rsid w:val="00606FFB"/>
    <w:rsid w:val="006172DE"/>
    <w:rsid w:val="00627553"/>
    <w:rsid w:val="006307D0"/>
    <w:rsid w:val="0063553C"/>
    <w:rsid w:val="0063743A"/>
    <w:rsid w:val="00641630"/>
    <w:rsid w:val="006453D8"/>
    <w:rsid w:val="00656229"/>
    <w:rsid w:val="0065625B"/>
    <w:rsid w:val="00657B68"/>
    <w:rsid w:val="00663290"/>
    <w:rsid w:val="00664214"/>
    <w:rsid w:val="00675AA3"/>
    <w:rsid w:val="006832C3"/>
    <w:rsid w:val="00684635"/>
    <w:rsid w:val="00693EB5"/>
    <w:rsid w:val="006A2EE5"/>
    <w:rsid w:val="006B3EE6"/>
    <w:rsid w:val="006B40D0"/>
    <w:rsid w:val="006C6F2E"/>
    <w:rsid w:val="006D194A"/>
    <w:rsid w:val="006E402E"/>
    <w:rsid w:val="006E7FF9"/>
    <w:rsid w:val="006F6E0C"/>
    <w:rsid w:val="00705A93"/>
    <w:rsid w:val="00710FFD"/>
    <w:rsid w:val="007115A2"/>
    <w:rsid w:val="007220D8"/>
    <w:rsid w:val="00731279"/>
    <w:rsid w:val="00731A58"/>
    <w:rsid w:val="00737CD5"/>
    <w:rsid w:val="0074484F"/>
    <w:rsid w:val="00755561"/>
    <w:rsid w:val="00755642"/>
    <w:rsid w:val="00761154"/>
    <w:rsid w:val="007667E4"/>
    <w:rsid w:val="007924EF"/>
    <w:rsid w:val="00793DB1"/>
    <w:rsid w:val="007A1C0D"/>
    <w:rsid w:val="007A3090"/>
    <w:rsid w:val="007B3B98"/>
    <w:rsid w:val="007B6876"/>
    <w:rsid w:val="007B74B1"/>
    <w:rsid w:val="007C2251"/>
    <w:rsid w:val="007C5CE9"/>
    <w:rsid w:val="007C6213"/>
    <w:rsid w:val="007D60C2"/>
    <w:rsid w:val="007D6FEB"/>
    <w:rsid w:val="007D703D"/>
    <w:rsid w:val="007E0F55"/>
    <w:rsid w:val="007E2D5D"/>
    <w:rsid w:val="007E3479"/>
    <w:rsid w:val="007F0902"/>
    <w:rsid w:val="007F1534"/>
    <w:rsid w:val="007F4F5C"/>
    <w:rsid w:val="00825247"/>
    <w:rsid w:val="008264EC"/>
    <w:rsid w:val="0082774B"/>
    <w:rsid w:val="00831335"/>
    <w:rsid w:val="0084486C"/>
    <w:rsid w:val="0084491F"/>
    <w:rsid w:val="00846C97"/>
    <w:rsid w:val="00857F97"/>
    <w:rsid w:val="00862DCF"/>
    <w:rsid w:val="0087250B"/>
    <w:rsid w:val="0087631F"/>
    <w:rsid w:val="00887020"/>
    <w:rsid w:val="008901CA"/>
    <w:rsid w:val="00890F2C"/>
    <w:rsid w:val="0089274E"/>
    <w:rsid w:val="008A002A"/>
    <w:rsid w:val="008B3011"/>
    <w:rsid w:val="008C6EE8"/>
    <w:rsid w:val="008C7BEE"/>
    <w:rsid w:val="008E18B6"/>
    <w:rsid w:val="008F22B1"/>
    <w:rsid w:val="008F2947"/>
    <w:rsid w:val="008F3F51"/>
    <w:rsid w:val="0090072A"/>
    <w:rsid w:val="00902455"/>
    <w:rsid w:val="00905AC7"/>
    <w:rsid w:val="009104EB"/>
    <w:rsid w:val="009163EE"/>
    <w:rsid w:val="00924169"/>
    <w:rsid w:val="00930FBA"/>
    <w:rsid w:val="0093735D"/>
    <w:rsid w:val="00943926"/>
    <w:rsid w:val="00951FFC"/>
    <w:rsid w:val="00970D7E"/>
    <w:rsid w:val="009806DF"/>
    <w:rsid w:val="00982234"/>
    <w:rsid w:val="009826D0"/>
    <w:rsid w:val="009856C6"/>
    <w:rsid w:val="00992273"/>
    <w:rsid w:val="00993291"/>
    <w:rsid w:val="00994831"/>
    <w:rsid w:val="009B5DC7"/>
    <w:rsid w:val="009C1D57"/>
    <w:rsid w:val="009C693A"/>
    <w:rsid w:val="009D6855"/>
    <w:rsid w:val="009E324D"/>
    <w:rsid w:val="009E3611"/>
    <w:rsid w:val="009E761F"/>
    <w:rsid w:val="009F6368"/>
    <w:rsid w:val="00A04056"/>
    <w:rsid w:val="00A176F4"/>
    <w:rsid w:val="00A176FF"/>
    <w:rsid w:val="00A25DA5"/>
    <w:rsid w:val="00A3645D"/>
    <w:rsid w:val="00A42755"/>
    <w:rsid w:val="00A44BE0"/>
    <w:rsid w:val="00A45010"/>
    <w:rsid w:val="00A45C84"/>
    <w:rsid w:val="00A509F5"/>
    <w:rsid w:val="00A50DB6"/>
    <w:rsid w:val="00A562FF"/>
    <w:rsid w:val="00A57ABE"/>
    <w:rsid w:val="00A62D0E"/>
    <w:rsid w:val="00A6401C"/>
    <w:rsid w:val="00A650CB"/>
    <w:rsid w:val="00A72786"/>
    <w:rsid w:val="00A82686"/>
    <w:rsid w:val="00A9701F"/>
    <w:rsid w:val="00AA575F"/>
    <w:rsid w:val="00AA614C"/>
    <w:rsid w:val="00AA7A2F"/>
    <w:rsid w:val="00AB7964"/>
    <w:rsid w:val="00AC4E93"/>
    <w:rsid w:val="00AC5E46"/>
    <w:rsid w:val="00AD74CD"/>
    <w:rsid w:val="00AE5530"/>
    <w:rsid w:val="00AF03E0"/>
    <w:rsid w:val="00AF05E7"/>
    <w:rsid w:val="00AF0D61"/>
    <w:rsid w:val="00AF52F0"/>
    <w:rsid w:val="00B00507"/>
    <w:rsid w:val="00B06D23"/>
    <w:rsid w:val="00B14676"/>
    <w:rsid w:val="00B154AD"/>
    <w:rsid w:val="00B31EE7"/>
    <w:rsid w:val="00B53983"/>
    <w:rsid w:val="00B5572D"/>
    <w:rsid w:val="00B57D08"/>
    <w:rsid w:val="00B643AF"/>
    <w:rsid w:val="00B66828"/>
    <w:rsid w:val="00B810AC"/>
    <w:rsid w:val="00B916F6"/>
    <w:rsid w:val="00B91FB0"/>
    <w:rsid w:val="00B923B7"/>
    <w:rsid w:val="00B97F2F"/>
    <w:rsid w:val="00BA1086"/>
    <w:rsid w:val="00BB69C9"/>
    <w:rsid w:val="00BC5338"/>
    <w:rsid w:val="00BD336B"/>
    <w:rsid w:val="00BD3E9E"/>
    <w:rsid w:val="00BD6312"/>
    <w:rsid w:val="00BD736C"/>
    <w:rsid w:val="00BE1DE7"/>
    <w:rsid w:val="00BE3F88"/>
    <w:rsid w:val="00BE7E6A"/>
    <w:rsid w:val="00BF573C"/>
    <w:rsid w:val="00C010C0"/>
    <w:rsid w:val="00C318C0"/>
    <w:rsid w:val="00C32286"/>
    <w:rsid w:val="00C330C9"/>
    <w:rsid w:val="00C4412D"/>
    <w:rsid w:val="00C5475A"/>
    <w:rsid w:val="00C60876"/>
    <w:rsid w:val="00C751BF"/>
    <w:rsid w:val="00C75954"/>
    <w:rsid w:val="00C8444D"/>
    <w:rsid w:val="00C84F3A"/>
    <w:rsid w:val="00C90073"/>
    <w:rsid w:val="00C9241C"/>
    <w:rsid w:val="00C93D73"/>
    <w:rsid w:val="00C95BE8"/>
    <w:rsid w:val="00CA7586"/>
    <w:rsid w:val="00CA7FB5"/>
    <w:rsid w:val="00CB59E2"/>
    <w:rsid w:val="00CC3D71"/>
    <w:rsid w:val="00CC67DB"/>
    <w:rsid w:val="00CC6DBF"/>
    <w:rsid w:val="00CE20BB"/>
    <w:rsid w:val="00CE2D1F"/>
    <w:rsid w:val="00CE4CF2"/>
    <w:rsid w:val="00CE58A8"/>
    <w:rsid w:val="00D12022"/>
    <w:rsid w:val="00D203A4"/>
    <w:rsid w:val="00D34E2C"/>
    <w:rsid w:val="00D56CFE"/>
    <w:rsid w:val="00D62C72"/>
    <w:rsid w:val="00D70F71"/>
    <w:rsid w:val="00D714E3"/>
    <w:rsid w:val="00D72719"/>
    <w:rsid w:val="00D8060F"/>
    <w:rsid w:val="00DB0573"/>
    <w:rsid w:val="00DB4AFC"/>
    <w:rsid w:val="00DB6923"/>
    <w:rsid w:val="00DC27D5"/>
    <w:rsid w:val="00DD225F"/>
    <w:rsid w:val="00DF6882"/>
    <w:rsid w:val="00E12AD0"/>
    <w:rsid w:val="00E13EC2"/>
    <w:rsid w:val="00E52719"/>
    <w:rsid w:val="00E709AE"/>
    <w:rsid w:val="00E76875"/>
    <w:rsid w:val="00E81450"/>
    <w:rsid w:val="00E86FDE"/>
    <w:rsid w:val="00E91B70"/>
    <w:rsid w:val="00E92629"/>
    <w:rsid w:val="00E96197"/>
    <w:rsid w:val="00E96C4C"/>
    <w:rsid w:val="00EA0CE0"/>
    <w:rsid w:val="00EA3355"/>
    <w:rsid w:val="00EA397D"/>
    <w:rsid w:val="00EA4B41"/>
    <w:rsid w:val="00EA5D7A"/>
    <w:rsid w:val="00EC459B"/>
    <w:rsid w:val="00EC55BF"/>
    <w:rsid w:val="00ED1B45"/>
    <w:rsid w:val="00ED6A51"/>
    <w:rsid w:val="00F011DD"/>
    <w:rsid w:val="00F0157C"/>
    <w:rsid w:val="00F07AB9"/>
    <w:rsid w:val="00F122E3"/>
    <w:rsid w:val="00F179A6"/>
    <w:rsid w:val="00F22217"/>
    <w:rsid w:val="00F23B07"/>
    <w:rsid w:val="00F25D89"/>
    <w:rsid w:val="00F2613B"/>
    <w:rsid w:val="00F32036"/>
    <w:rsid w:val="00F36597"/>
    <w:rsid w:val="00F67074"/>
    <w:rsid w:val="00F72AA5"/>
    <w:rsid w:val="00F816E7"/>
    <w:rsid w:val="00F8672F"/>
    <w:rsid w:val="00F91458"/>
    <w:rsid w:val="00F95F79"/>
    <w:rsid w:val="00FA0CE0"/>
    <w:rsid w:val="00FB4C6E"/>
    <w:rsid w:val="00FB5DE8"/>
    <w:rsid w:val="00FB691A"/>
    <w:rsid w:val="00FB7E49"/>
    <w:rsid w:val="00FB7F52"/>
    <w:rsid w:val="00FC0BFF"/>
    <w:rsid w:val="00FC6DA3"/>
    <w:rsid w:val="00FE1B1F"/>
    <w:rsid w:val="00FE5CF4"/>
    <w:rsid w:val="00FF46F3"/>
    <w:rsid w:val="00FF6D65"/>
    <w:rsid w:val="00FF6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 fill="f" fillcolor="white" stroke="f" strokecolor="#f9c">
      <v:fill color="white" on="f"/>
      <v:stroke color="#f9c" on="f"/>
      <v:textbox inset=",,,0"/>
    </o:shapedefaults>
    <o:shapelayout v:ext="edit">
      <o:idmap v:ext="edit" data="1"/>
    </o:shapelayout>
  </w:shapeDefaults>
  <w:decimalSymbol w:val="."/>
  <w:listSeparator w:val=";"/>
  <w14:docId w14:val="26C5BBA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it-IT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B97F2F"/>
    <w:pPr>
      <w:spacing w:after="120"/>
    </w:pPr>
    <w:rPr>
      <w:rFonts w:ascii="Arial" w:hAnsi="Arial"/>
      <w:sz w:val="22"/>
      <w:szCs w:val="24"/>
      <w:lang w:eastAsia="de-DE"/>
    </w:rPr>
  </w:style>
  <w:style w:type="paragraph" w:styleId="berschrift1">
    <w:name w:val="heading 1"/>
    <w:aliases w:val="Betreff"/>
    <w:basedOn w:val="Standard"/>
    <w:next w:val="Standard"/>
    <w:qFormat/>
    <w:rsid w:val="00346E7B"/>
    <w:pPr>
      <w:keepNext/>
      <w:spacing w:after="360"/>
      <w:outlineLvl w:val="0"/>
    </w:pPr>
    <w:rPr>
      <w:rFonts w:cs="Arial"/>
      <w:b/>
      <w:bCs/>
      <w:sz w:val="28"/>
    </w:rPr>
  </w:style>
  <w:style w:type="paragraph" w:styleId="berschrift2">
    <w:name w:val="heading 2"/>
    <w:basedOn w:val="Standard"/>
    <w:next w:val="Standard"/>
    <w:qFormat/>
    <w:rsid w:val="00F22217"/>
    <w:pPr>
      <w:keepNext/>
      <w:spacing w:before="420" w:after="220"/>
      <w:outlineLvl w:val="1"/>
    </w:pPr>
    <w:rPr>
      <w:b/>
      <w:bCs/>
      <w:iCs/>
    </w:rPr>
  </w:style>
  <w:style w:type="paragraph" w:styleId="berschrift3">
    <w:name w:val="heading 3"/>
    <w:basedOn w:val="Standard"/>
    <w:next w:val="Standard"/>
    <w:qFormat/>
    <w:rsid w:val="00F22217"/>
    <w:pPr>
      <w:keepNext/>
      <w:spacing w:before="300"/>
      <w:outlineLvl w:val="2"/>
    </w:pPr>
    <w:rPr>
      <w:rFonts w:cs="Arial"/>
      <w:i/>
    </w:rPr>
  </w:style>
  <w:style w:type="paragraph" w:styleId="berschrift4">
    <w:name w:val="heading 4"/>
    <w:basedOn w:val="Standard"/>
    <w:next w:val="Standard"/>
    <w:qFormat/>
    <w:rsid w:val="00346E7B"/>
    <w:pPr>
      <w:keepNext/>
      <w:outlineLvl w:val="3"/>
    </w:pPr>
    <w:rPr>
      <w:rFonts w:cs="Arial"/>
      <w:bCs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Dateipfad">
    <w:name w:val="Dateipfad"/>
    <w:basedOn w:val="Absatz-Standardschriftart"/>
    <w:rsid w:val="00346E7B"/>
    <w:rPr>
      <w:rFonts w:ascii="Arial" w:hAnsi="Arial"/>
      <w:sz w:val="14"/>
      <w:szCs w:val="14"/>
    </w:rPr>
  </w:style>
  <w:style w:type="paragraph" w:styleId="Sprechblasentext">
    <w:name w:val="Balloon Text"/>
    <w:basedOn w:val="Standard"/>
    <w:semiHidden/>
    <w:rsid w:val="00346E7B"/>
    <w:rPr>
      <w:rFonts w:ascii="Tahoma" w:hAnsi="Tahoma" w:cs="Tahoma"/>
      <w:sz w:val="16"/>
      <w:szCs w:val="16"/>
    </w:rPr>
  </w:style>
  <w:style w:type="paragraph" w:customStyle="1" w:styleId="Beilagen">
    <w:name w:val="Beilagen"/>
    <w:aliases w:val="Kopie an"/>
    <w:basedOn w:val="Standard"/>
    <w:rsid w:val="00346E7B"/>
    <w:pPr>
      <w:keepNext/>
      <w:spacing w:after="0"/>
    </w:pPr>
    <w:rPr>
      <w:bCs/>
      <w:iCs/>
      <w:sz w:val="18"/>
    </w:rPr>
  </w:style>
  <w:style w:type="paragraph" w:customStyle="1" w:styleId="MissionStatement">
    <w:name w:val="Mission Statement"/>
    <w:basedOn w:val="Standard"/>
    <w:rsid w:val="00346E7B"/>
    <w:pPr>
      <w:jc w:val="center"/>
    </w:pPr>
    <w:rPr>
      <w:b/>
      <w:sz w:val="24"/>
    </w:rPr>
  </w:style>
  <w:style w:type="paragraph" w:customStyle="1" w:styleId="Standardohne6Pkt-Absatz">
    <w:name w:val="Standard_ohne 6 Pkt-Absatz"/>
    <w:basedOn w:val="Standard"/>
    <w:link w:val="Standardohne6Pkt-AbsatzZchnZchn"/>
    <w:rsid w:val="004374BC"/>
    <w:pPr>
      <w:spacing w:after="0"/>
      <w:outlineLvl w:val="0"/>
    </w:pPr>
    <w:rPr>
      <w:rFonts w:cs="Arial"/>
    </w:rPr>
  </w:style>
  <w:style w:type="character" w:customStyle="1" w:styleId="AdresseZchn">
    <w:name w:val="Adresse Zchn"/>
    <w:basedOn w:val="Absatz-Standardschriftart"/>
    <w:link w:val="Adresse"/>
    <w:rsid w:val="00346E7B"/>
    <w:rPr>
      <w:rFonts w:ascii="Arial" w:hAnsi="Arial"/>
      <w:sz w:val="22"/>
      <w:lang w:val="it-IT" w:eastAsia="de-DE" w:bidi="ar-SA"/>
    </w:rPr>
  </w:style>
  <w:style w:type="paragraph" w:customStyle="1" w:styleId="Nummerierung">
    <w:name w:val="Nummerierung"/>
    <w:rsid w:val="00F22217"/>
    <w:pPr>
      <w:numPr>
        <w:numId w:val="29"/>
      </w:numPr>
      <w:spacing w:after="40"/>
    </w:pPr>
    <w:rPr>
      <w:rFonts w:ascii="Arial" w:hAnsi="Arial" w:cs="Arial"/>
      <w:sz w:val="22"/>
      <w:lang w:eastAsia="de-DE"/>
    </w:rPr>
  </w:style>
  <w:style w:type="character" w:styleId="Hyperlink">
    <w:name w:val="Hyperlink"/>
    <w:rsid w:val="00346E7B"/>
    <w:rPr>
      <w:rFonts w:ascii="Arial" w:hAnsi="Arial"/>
      <w:color w:val="0000FF"/>
      <w:sz w:val="22"/>
      <w:szCs w:val="22"/>
      <w:u w:val="single"/>
    </w:rPr>
  </w:style>
  <w:style w:type="paragraph" w:customStyle="1" w:styleId="Gliederung">
    <w:name w:val="Gliederung"/>
    <w:rsid w:val="00F22217"/>
    <w:pPr>
      <w:numPr>
        <w:numId w:val="30"/>
      </w:numPr>
      <w:spacing w:after="40"/>
    </w:pPr>
    <w:rPr>
      <w:rFonts w:ascii="Arial" w:hAnsi="Arial"/>
      <w:sz w:val="22"/>
      <w:szCs w:val="24"/>
      <w:lang w:eastAsia="de-DE"/>
    </w:rPr>
  </w:style>
  <w:style w:type="paragraph" w:customStyle="1" w:styleId="Adresse">
    <w:name w:val="Adresse"/>
    <w:basedOn w:val="Standard"/>
    <w:link w:val="AdresseZchn"/>
    <w:rsid w:val="00346E7B"/>
    <w:pPr>
      <w:spacing w:after="0"/>
      <w:ind w:left="5126"/>
    </w:pPr>
    <w:rPr>
      <w:szCs w:val="20"/>
    </w:rPr>
  </w:style>
  <w:style w:type="character" w:customStyle="1" w:styleId="Standardohne6Pkt-AbsatzZchnZchn">
    <w:name w:val="Standard_ohne 6 Pkt-Absatz Zchn Zchn"/>
    <w:basedOn w:val="Absatz-Standardschriftart"/>
    <w:link w:val="Standardohne6Pkt-Absatz"/>
    <w:rsid w:val="004374BC"/>
    <w:rPr>
      <w:rFonts w:ascii="Arial" w:hAnsi="Arial" w:cs="Arial"/>
      <w:sz w:val="22"/>
      <w:szCs w:val="24"/>
      <w:lang w:val="it-IT" w:eastAsia="de-DE" w:bidi="ar-SA"/>
    </w:rPr>
  </w:style>
  <w:style w:type="paragraph" w:styleId="Kopfzeile">
    <w:name w:val="header"/>
    <w:basedOn w:val="Standard"/>
    <w:rsid w:val="00346E7B"/>
    <w:pPr>
      <w:tabs>
        <w:tab w:val="center" w:pos="4536"/>
        <w:tab w:val="right" w:pos="9072"/>
      </w:tabs>
      <w:spacing w:after="0"/>
    </w:pPr>
    <w:rPr>
      <w:sz w:val="18"/>
    </w:rPr>
  </w:style>
  <w:style w:type="paragraph" w:customStyle="1" w:styleId="Fusszeile">
    <w:name w:val="Fusszeile"/>
    <w:basedOn w:val="Kopfzeile"/>
    <w:rsid w:val="00346E7B"/>
    <w:rPr>
      <w:rFonts w:cs="Arial"/>
    </w:rPr>
  </w:style>
  <w:style w:type="paragraph" w:customStyle="1" w:styleId="Default">
    <w:name w:val="Default"/>
    <w:rsid w:val="007667E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StandardWeb">
    <w:name w:val="Normal (Web)"/>
    <w:basedOn w:val="Standard"/>
    <w:uiPriority w:val="99"/>
    <w:semiHidden/>
    <w:unhideWhenUsed/>
    <w:rsid w:val="00B923B7"/>
    <w:pPr>
      <w:spacing w:before="100" w:beforeAutospacing="1" w:after="100" w:afterAutospacing="1"/>
    </w:pPr>
    <w:rPr>
      <w:rFonts w:ascii="Times New Roman" w:hAnsi="Times New Roman"/>
      <w:sz w:val="24"/>
      <w:lang w:eastAsia="de-CH"/>
    </w:rPr>
  </w:style>
  <w:style w:type="paragraph" w:styleId="Listenabsatz">
    <w:name w:val="List Paragraph"/>
    <w:basedOn w:val="Standard"/>
    <w:uiPriority w:val="34"/>
    <w:qFormat/>
    <w:rsid w:val="0082774B"/>
    <w:pPr>
      <w:ind w:left="720"/>
      <w:contextualSpacing/>
    </w:p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82774B"/>
    <w:rPr>
      <w:color w:val="808080"/>
      <w:shd w:val="clear" w:color="auto" w:fill="E6E6E6"/>
    </w:rPr>
  </w:style>
  <w:style w:type="paragraph" w:styleId="Fuzeile">
    <w:name w:val="footer"/>
    <w:basedOn w:val="Standard"/>
    <w:link w:val="FuzeileZchn"/>
    <w:unhideWhenUsed/>
    <w:rsid w:val="0060547F"/>
    <w:pPr>
      <w:tabs>
        <w:tab w:val="center" w:pos="4536"/>
        <w:tab w:val="right" w:pos="9072"/>
      </w:tabs>
      <w:spacing w:after="0"/>
    </w:pPr>
  </w:style>
  <w:style w:type="character" w:customStyle="1" w:styleId="FuzeileZchn">
    <w:name w:val="Fußzeile Zchn"/>
    <w:basedOn w:val="Absatz-Standardschriftart"/>
    <w:link w:val="Fuzeile"/>
    <w:rsid w:val="0060547F"/>
    <w:rPr>
      <w:rFonts w:ascii="Arial" w:hAnsi="Arial"/>
      <w:sz w:val="22"/>
      <w:szCs w:val="24"/>
      <w:lang w:eastAsia="de-DE"/>
    </w:rPr>
  </w:style>
  <w:style w:type="character" w:styleId="Kommentarzeichen">
    <w:name w:val="annotation reference"/>
    <w:basedOn w:val="Absatz-Standardschriftart"/>
    <w:semiHidden/>
    <w:unhideWhenUsed/>
    <w:rsid w:val="0060547F"/>
    <w:rPr>
      <w:sz w:val="16"/>
      <w:szCs w:val="16"/>
    </w:rPr>
  </w:style>
  <w:style w:type="paragraph" w:styleId="Kommentartext">
    <w:name w:val="annotation text"/>
    <w:basedOn w:val="Standard"/>
    <w:link w:val="KommentartextZchn"/>
    <w:semiHidden/>
    <w:unhideWhenUsed/>
    <w:rsid w:val="0060547F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semiHidden/>
    <w:rsid w:val="0060547F"/>
    <w:rPr>
      <w:rFonts w:ascii="Arial" w:hAnsi="Arial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semiHidden/>
    <w:unhideWhenUsed/>
    <w:rsid w:val="0060547F"/>
    <w:rPr>
      <w:b/>
      <w:bCs/>
    </w:rPr>
  </w:style>
  <w:style w:type="character" w:customStyle="1" w:styleId="KommentarthemaZchn">
    <w:name w:val="Kommentarthema Zchn"/>
    <w:basedOn w:val="KommentartextZchn"/>
    <w:link w:val="Kommentarthema"/>
    <w:semiHidden/>
    <w:rsid w:val="0060547F"/>
    <w:rPr>
      <w:rFonts w:ascii="Arial" w:hAnsi="Arial"/>
      <w:b/>
      <w:bCs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10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9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4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yperlink" Target="http://www.baumeister.ch/coronavirus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customXml" Target="../customXml/item3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10" Type="http://schemas.openxmlformats.org/officeDocument/2006/relationships/footer" Target="footer2.xml"/><Relationship Id="rId19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eader" Target="header4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D74FAD567D864A8A6A9900415DE53D" ma:contentTypeVersion="13" ma:contentTypeDescription="Ein neues Dokument erstellen." ma:contentTypeScope="" ma:versionID="ca5529667787968c96547822aceb1b94">
  <xsd:schema xmlns:xsd="http://www.w3.org/2001/XMLSchema" xmlns:xs="http://www.w3.org/2001/XMLSchema" xmlns:p="http://schemas.microsoft.com/office/2006/metadata/properties" xmlns:ns2="a1517e30-6a0c-494f-b5e4-1aa36e470dfc" xmlns:ns3="55201472-4dfe-4dc3-94ac-288987f6fe7e" targetNamespace="http://schemas.microsoft.com/office/2006/metadata/properties" ma:root="true" ma:fieldsID="b2f167a77ec193c1645d301231025559" ns2:_="" ns3:_="">
    <xsd:import namespace="a1517e30-6a0c-494f-b5e4-1aa36e470dfc"/>
    <xsd:import namespace="55201472-4dfe-4dc3-94ac-288987f6fe7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517e30-6a0c-494f-b5e4-1aa36e470d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201472-4dfe-4dc3-94ac-288987f6fe7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EB99CF5-737D-4BAE-959C-9BE597D150D0}"/>
</file>

<file path=customXml/itemProps2.xml><?xml version="1.0" encoding="utf-8"?>
<ds:datastoreItem xmlns:ds="http://schemas.openxmlformats.org/officeDocument/2006/customXml" ds:itemID="{1AB82FCC-4B6A-456B-BE28-F03358D8624F}"/>
</file>

<file path=customXml/itemProps3.xml><?xml version="1.0" encoding="utf-8"?>
<ds:datastoreItem xmlns:ds="http://schemas.openxmlformats.org/officeDocument/2006/customXml" ds:itemID="{A5506C75-E4C0-44F1-86A4-CC61921FF1D1}"/>
</file>

<file path=docProps/app.xml><?xml version="1.0" encoding="utf-8"?>
<Properties xmlns="http://schemas.openxmlformats.org/officeDocument/2006/extended-properties" xmlns:vt="http://schemas.openxmlformats.org/officeDocument/2006/docPropsVTypes">
  <Template>33C4DB6.dotm</Template>
  <TotalTime>0</TotalTime>
  <Pages>1</Pages>
  <Words>62</Words>
  <Characters>391</Characters>
  <Application>Microsoft Office Word</Application>
  <DocSecurity>4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2020-12-15T14:07:00Z</dcterms:created>
  <dcterms:modified xsi:type="dcterms:W3CDTF">2020-12-15T14:07:00Z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0x01010024D74FAD567D864A8A6A9900415DE53D</vt:lpwstr>
  </property>
</Properties>
</file>