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84E2" w14:textId="77777777" w:rsidR="00B97F2F" w:rsidRPr="00E52719" w:rsidRDefault="00B97F2F" w:rsidP="00B97F2F">
      <w:pPr>
        <w:rPr>
          <w:rFonts w:cs="Arial"/>
          <w:b/>
          <w:sz w:val="2"/>
          <w:szCs w:val="2"/>
        </w:rPr>
        <w:sectPr w:rsidR="00B97F2F" w:rsidRPr="00E52719" w:rsidSect="00E91B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720" w:right="720" w:bottom="720" w:left="720" w:header="397" w:footer="737" w:gutter="0"/>
          <w:cols w:space="708"/>
          <w:titlePg/>
          <w:docGrid w:linePitch="360"/>
        </w:sectPr>
      </w:pPr>
    </w:p>
    <w:p w14:paraId="1357B54E" w14:textId="26D33AB1" w:rsidR="00471E05" w:rsidRPr="00BE6091" w:rsidRDefault="00471E05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>Préserver les emplois sur nos chantiers</w:t>
      </w:r>
    </w:p>
    <w:p w14:paraId="107F6B79" w14:textId="77777777" w:rsidR="00471E05" w:rsidRPr="00BE6091" w:rsidRDefault="00471E05" w:rsidP="00471E05">
      <w:pPr>
        <w:pStyle w:val="Standardohne6Pkt-Absatz"/>
        <w:ind w:left="720"/>
        <w:rPr>
          <w:b/>
          <w:sz w:val="48"/>
          <w:szCs w:val="48"/>
        </w:rPr>
      </w:pPr>
    </w:p>
    <w:p w14:paraId="222DEB7E" w14:textId="77777777" w:rsidR="00E76875" w:rsidRPr="00BE6091" w:rsidRDefault="009806DF" w:rsidP="00E76875">
      <w:pPr>
        <w:pStyle w:val="Standardohne6Pkt-Absatz"/>
        <w:numPr>
          <w:ilvl w:val="0"/>
          <w:numId w:val="42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>Des chantiers sûrs grâce</w:t>
      </w:r>
    </w:p>
    <w:p w14:paraId="3D60E7E7" w14:textId="00E26868" w:rsidR="00E76875" w:rsidRPr="00BE6091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 xml:space="preserve">Au lavage des mains </w:t>
      </w:r>
    </w:p>
    <w:p w14:paraId="6E5B2AE1" w14:textId="736546D4" w:rsidR="00E76875" w:rsidRPr="00BE6091" w:rsidRDefault="007115A2" w:rsidP="00E76875">
      <w:pPr>
        <w:pStyle w:val="Standardohne6Pkt-Absatz"/>
        <w:numPr>
          <w:ilvl w:val="0"/>
          <w:numId w:val="40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>Au port du masque dans les espaces de pause et lors des transports</w:t>
      </w:r>
    </w:p>
    <w:p w14:paraId="63B59ABD" w14:textId="2DD08566" w:rsidR="00471E05" w:rsidRPr="00BE6091" w:rsidRDefault="00E76875" w:rsidP="00E76875">
      <w:pPr>
        <w:pStyle w:val="Standardohne6Pkt-Absatz"/>
        <w:ind w:left="1440"/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 xml:space="preserve">3. Au maintien des distances </w:t>
      </w:r>
    </w:p>
    <w:p w14:paraId="37B1F5F2" w14:textId="77777777" w:rsidR="0082774B" w:rsidRPr="00BE6091" w:rsidRDefault="0082774B" w:rsidP="0082774B">
      <w:pPr>
        <w:pStyle w:val="Standardohne6Pkt-Absatz"/>
        <w:rPr>
          <w:b/>
          <w:sz w:val="48"/>
          <w:szCs w:val="48"/>
        </w:rPr>
      </w:pPr>
    </w:p>
    <w:p w14:paraId="522E86AC" w14:textId="1763F459" w:rsidR="00F011DD" w:rsidRPr="00BE6091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>Préser</w:t>
      </w:r>
      <w:bookmarkStart w:id="1" w:name="_GoBack"/>
      <w:bookmarkEnd w:id="1"/>
      <w:r w:rsidRPr="00BE6091">
        <w:rPr>
          <w:b/>
          <w:sz w:val="48"/>
          <w:szCs w:val="22"/>
        </w:rPr>
        <w:t>ver la santé de tous - les malades restent à la maison</w:t>
      </w:r>
    </w:p>
    <w:p w14:paraId="093B4C28" w14:textId="77777777" w:rsidR="00F011DD" w:rsidRPr="00BE6091" w:rsidRDefault="00F011DD" w:rsidP="00F011DD">
      <w:pPr>
        <w:pStyle w:val="Standardohne6Pkt-Absatz"/>
        <w:ind w:left="720"/>
        <w:rPr>
          <w:b/>
          <w:sz w:val="48"/>
          <w:szCs w:val="48"/>
        </w:rPr>
      </w:pPr>
    </w:p>
    <w:p w14:paraId="71E78D06" w14:textId="4599C483" w:rsidR="00F011DD" w:rsidRPr="00BE6091" w:rsidRDefault="00F011DD" w:rsidP="00E76875">
      <w:pPr>
        <w:pStyle w:val="Standardohne6Pkt-Absatz"/>
        <w:numPr>
          <w:ilvl w:val="0"/>
          <w:numId w:val="44"/>
        </w:numPr>
        <w:rPr>
          <w:b/>
          <w:sz w:val="48"/>
          <w:szCs w:val="48"/>
        </w:rPr>
      </w:pPr>
      <w:r w:rsidRPr="00BE6091">
        <w:rPr>
          <w:b/>
          <w:sz w:val="48"/>
          <w:szCs w:val="22"/>
        </w:rPr>
        <w:t>Contrôles par la SUVA et les cantons - et pas par les équipes illégales d’Unia</w:t>
      </w:r>
    </w:p>
    <w:p w14:paraId="71395C8B" w14:textId="77777777" w:rsidR="00F011DD" w:rsidRPr="00BE6091" w:rsidRDefault="00F011DD" w:rsidP="00F011DD">
      <w:pPr>
        <w:pStyle w:val="Standardohne6Pkt-Absatz"/>
        <w:rPr>
          <w:b/>
          <w:sz w:val="48"/>
          <w:szCs w:val="48"/>
        </w:rPr>
      </w:pPr>
    </w:p>
    <w:p w14:paraId="0E9E203D" w14:textId="77777777" w:rsidR="0082774B" w:rsidRPr="00BE6091" w:rsidRDefault="0082774B" w:rsidP="00E91B70">
      <w:pPr>
        <w:pStyle w:val="Standardohne6Pkt-Absatz"/>
        <w:ind w:left="624"/>
        <w:rPr>
          <w:b/>
          <w:i/>
          <w:sz w:val="48"/>
          <w:szCs w:val="48"/>
        </w:rPr>
      </w:pPr>
      <w:r w:rsidRPr="00BE6091">
        <w:rPr>
          <w:b/>
          <w:i/>
          <w:sz w:val="48"/>
          <w:szCs w:val="22"/>
        </w:rPr>
        <w:t xml:space="preserve">Voir toutes les infos sur </w:t>
      </w:r>
    </w:p>
    <w:p w14:paraId="46AEA66E" w14:textId="1C3AFF54" w:rsidR="00890F2C" w:rsidRDefault="00BE6091" w:rsidP="00E76875">
      <w:pPr>
        <w:pStyle w:val="Standardohne6Pkt-Absatz"/>
        <w:ind w:left="624"/>
        <w:rPr>
          <w:rStyle w:val="Hyperlink"/>
          <w:b/>
          <w:i/>
          <w:sz w:val="52"/>
          <w:szCs w:val="52"/>
        </w:rPr>
      </w:pPr>
      <w:hyperlink r:id="rId16" w:history="1">
        <w:r w:rsidR="00BD736C">
          <w:rPr>
            <w:rStyle w:val="Hyperlink"/>
            <w:b/>
            <w:i/>
            <w:sz w:val="52"/>
          </w:rPr>
          <w:t>www.baumeister.ch/coronavirus</w:t>
        </w:r>
      </w:hyperlink>
    </w:p>
    <w:p w14:paraId="515F5EBC" w14:textId="52C24490" w:rsidR="008F3F51" w:rsidRPr="008F3F51" w:rsidRDefault="008F3F51" w:rsidP="008F3F51">
      <w:pPr>
        <w:tabs>
          <w:tab w:val="left" w:pos="3345"/>
        </w:tabs>
      </w:pPr>
      <w:r>
        <w:tab/>
      </w:r>
    </w:p>
    <w:sectPr w:rsidR="008F3F51" w:rsidRPr="008F3F51" w:rsidSect="00AA614C">
      <w:headerReference w:type="even" r:id="rId17"/>
      <w:headerReference w:type="default" r:id="rId18"/>
      <w:footerReference w:type="default" r:id="rId19"/>
      <w:type w:val="continuous"/>
      <w:pgSz w:w="11906" w:h="16838" w:code="9"/>
      <w:pgMar w:top="1418" w:right="1134" w:bottom="1134" w:left="1701" w:header="454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A3C3" w14:textId="77777777" w:rsidR="007A3090" w:rsidRDefault="007A3090">
      <w:r>
        <w:separator/>
      </w:r>
    </w:p>
  </w:endnote>
  <w:endnote w:type="continuationSeparator" w:id="0">
    <w:p w14:paraId="230A0EDE" w14:textId="77777777" w:rsidR="007A3090" w:rsidRDefault="007A3090">
      <w:r>
        <w:continuationSeparator/>
      </w:r>
    </w:p>
  </w:endnote>
  <w:endnote w:type="continuationNotice" w:id="1">
    <w:p w14:paraId="3150B675" w14:textId="77777777" w:rsidR="0060547F" w:rsidRDefault="0060547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9C2A2" w14:textId="77777777" w:rsidR="007A3090" w:rsidRDefault="007A309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6F4CB690" w14:textId="77777777" w:rsidR="007A3090" w:rsidRDefault="007A309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8E52" w14:textId="77777777" w:rsidR="007A3090" w:rsidRDefault="007A3090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534C3" w14:textId="77777777" w:rsidR="00DE5896" w:rsidRDefault="00DE5896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AA01" w14:textId="77777777" w:rsidR="007A3090" w:rsidRDefault="007A3090" w:rsidP="00890F2C">
    <w:pPr>
      <w:pStyle w:val="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B4A9B" w14:textId="77777777" w:rsidR="007A3090" w:rsidRDefault="007A3090">
      <w:r>
        <w:separator/>
      </w:r>
    </w:p>
  </w:footnote>
  <w:footnote w:type="continuationSeparator" w:id="0">
    <w:p w14:paraId="487F369D" w14:textId="77777777" w:rsidR="007A3090" w:rsidRDefault="007A3090">
      <w:r>
        <w:continuationSeparator/>
      </w:r>
    </w:p>
  </w:footnote>
  <w:footnote w:type="continuationNotice" w:id="1">
    <w:p w14:paraId="014D3305" w14:textId="77777777" w:rsidR="0060547F" w:rsidRDefault="0060547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C728A" w14:textId="77777777" w:rsidR="00DE5896" w:rsidRDefault="00DE58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01" w:type="dxa"/>
      <w:tblInd w:w="70" w:type="dxa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448"/>
    </w:tblGrid>
    <w:tr w:rsidR="007A3090" w14:paraId="1504F4DA" w14:textId="77777777">
      <w:tc>
        <w:tcPr>
          <w:tcW w:w="7853" w:type="dxa"/>
        </w:tcPr>
        <w:p w14:paraId="7C057B5A" w14:textId="02C13FD9" w:rsidR="007A3090" w:rsidRPr="00DE5896" w:rsidRDefault="00BD736C">
          <w:pPr>
            <w:tabs>
              <w:tab w:val="left" w:pos="4425"/>
            </w:tabs>
            <w:ind w:left="-98"/>
            <w:rPr>
              <w:lang w:val="de-CH"/>
            </w:rPr>
          </w:pPr>
          <w:r>
            <w:fldChar w:fldCharType="begin"/>
          </w:r>
          <w:r w:rsidRPr="00DE5896">
            <w:rPr>
              <w:lang w:val="de-CH"/>
            </w:rPr>
            <w:instrText xml:space="preserve"> REF Betreff  \* MERGEFORMAT </w:instrText>
          </w:r>
          <w:r>
            <w:fldChar w:fldCharType="separate"/>
          </w:r>
          <w:r w:rsidR="00FE5402">
            <w:rPr>
              <w:b/>
              <w:bCs/>
              <w:lang w:val="de-DE"/>
            </w:rPr>
            <w:t>Fehler! Verweisquelle konnte nicht gefunden werden.</w:t>
          </w:r>
          <w:r>
            <w:fldChar w:fldCharType="end"/>
          </w:r>
          <w:r w:rsidRPr="00DE5896">
            <w:rPr>
              <w:lang w:val="de-CH"/>
            </w:rPr>
            <w:t xml:space="preserve"> </w:t>
          </w:r>
          <w:r w:rsidRPr="00DE5896">
            <w:rPr>
              <w:lang w:val="de-CH"/>
            </w:rPr>
            <w:tab/>
          </w:r>
        </w:p>
      </w:tc>
      <w:tc>
        <w:tcPr>
          <w:tcW w:w="1448" w:type="dxa"/>
        </w:tcPr>
        <w:p w14:paraId="795A3735" w14:textId="076C935E" w:rsidR="007A3090" w:rsidRDefault="007A3090">
          <w:pPr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BE6091">
            <w:fldChar w:fldCharType="begin"/>
          </w:r>
          <w:r w:rsidR="00BE6091">
            <w:instrText xml:space="preserve"> NUMPAGES </w:instrText>
          </w:r>
          <w:r w:rsidR="00BE6091">
            <w:fldChar w:fldCharType="separate"/>
          </w:r>
          <w:r w:rsidR="00FE5402">
            <w:rPr>
              <w:noProof/>
            </w:rPr>
            <w:t>1</w:t>
          </w:r>
          <w:r w:rsidR="00BE6091">
            <w:rPr>
              <w:noProof/>
            </w:rPr>
            <w:fldChar w:fldCharType="end"/>
          </w:r>
        </w:p>
      </w:tc>
    </w:tr>
  </w:tbl>
  <w:p w14:paraId="7A3207C3" w14:textId="77777777" w:rsidR="007A3090" w:rsidRDefault="007A30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7A3090" w:rsidRPr="00DE5896" w14:paraId="1CADEBAC" w14:textId="77777777">
      <w:trPr>
        <w:trHeight w:val="1160"/>
      </w:trPr>
      <w:tc>
        <w:tcPr>
          <w:tcW w:w="3263" w:type="dxa"/>
        </w:tcPr>
        <w:p w14:paraId="15047920" w14:textId="5E2CE868" w:rsidR="007A3090" w:rsidRPr="00FE5402" w:rsidRDefault="007A3090">
          <w:pPr>
            <w:spacing w:before="120"/>
          </w:pPr>
          <w:r w:rsidRPr="00FE5402">
            <w:rPr>
              <w:noProof/>
              <w:lang w:val="de-CH" w:eastAsia="de-CH"/>
            </w:rPr>
            <w:drawing>
              <wp:inline distT="0" distB="0" distL="0" distR="0" wp14:anchorId="7BDCD703" wp14:editId="62E82E89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BV-Logo-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67A76A82" w14:textId="6D8615FD" w:rsidR="007A3090" w:rsidRPr="00DE5896" w:rsidRDefault="00DE5896" w:rsidP="00B57D08">
          <w:pPr>
            <w:ind w:right="21"/>
            <w:jc w:val="right"/>
            <w:rPr>
              <w:b/>
              <w:bCs/>
              <w:sz w:val="48"/>
              <w:szCs w:val="48"/>
              <w:highlight w:val="yellow"/>
              <w:lang w:val="fr-CH"/>
            </w:rPr>
          </w:pPr>
          <w:r w:rsidRPr="00DE5896">
            <w:rPr>
              <w:b/>
              <w:sz w:val="48"/>
              <w:highlight w:val="yellow"/>
              <w:lang w:val="fr-CH"/>
            </w:rPr>
            <w:t>Apposez le logo de votre entreprise</w:t>
          </w:r>
        </w:p>
      </w:tc>
    </w:tr>
  </w:tbl>
  <w:p w14:paraId="5736F548" w14:textId="77777777" w:rsidR="007A3090" w:rsidRPr="00DE5896" w:rsidRDefault="007A3090" w:rsidP="009104EB">
    <w:pPr>
      <w:rPr>
        <w:b/>
        <w:color w:val="FF0000"/>
        <w:sz w:val="56"/>
        <w:szCs w:val="56"/>
        <w:lang w:val="fr-CH"/>
      </w:rPr>
    </w:pPr>
    <w:bookmarkStart w:id="0" w:name="_Hlk511823739"/>
  </w:p>
  <w:bookmarkEnd w:id="0"/>
  <w:p w14:paraId="726CB627" w14:textId="2FEBDB12" w:rsidR="007A3090" w:rsidRPr="00FE5402" w:rsidRDefault="007A3090" w:rsidP="009104EB">
    <w:pPr>
      <w:rPr>
        <w:b/>
        <w:color w:val="FF0000"/>
        <w:sz w:val="56"/>
        <w:szCs w:val="56"/>
      </w:rPr>
    </w:pPr>
    <w:r w:rsidRPr="00FE5402">
      <w:rPr>
        <w:b/>
        <w:color w:val="FF0000"/>
        <w:sz w:val="56"/>
      </w:rPr>
      <w:t>Vaincre ensemble le coronavirus</w:t>
    </w:r>
  </w:p>
  <w:p w14:paraId="1D301521" w14:textId="5DC47FC9" w:rsidR="007A3090" w:rsidRPr="00FE5402" w:rsidRDefault="007A3090" w:rsidP="009104EB">
    <w:pPr>
      <w:rPr>
        <w:b/>
        <w:sz w:val="28"/>
      </w:rPr>
    </w:pPr>
    <w:r w:rsidRPr="00FE5402">
      <w:rPr>
        <w:b/>
        <w:sz w:val="72"/>
      </w:rPr>
      <w:t>Nos engagements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A0FE4" w14:textId="77777777" w:rsidR="007A3090" w:rsidRDefault="007A309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7853"/>
      <w:gridCol w:w="1226"/>
    </w:tblGrid>
    <w:tr w:rsidR="007A3090" w14:paraId="558488A1" w14:textId="77777777">
      <w:tc>
        <w:tcPr>
          <w:tcW w:w="7853" w:type="dxa"/>
        </w:tcPr>
        <w:p w14:paraId="136B00A8" w14:textId="77777777" w:rsidR="007A3090" w:rsidRDefault="007A3090" w:rsidP="00890F2C">
          <w:pPr>
            <w:pStyle w:val="Kopfzeile"/>
          </w:pPr>
        </w:p>
      </w:tc>
      <w:tc>
        <w:tcPr>
          <w:tcW w:w="1226" w:type="dxa"/>
        </w:tcPr>
        <w:p w14:paraId="0B04E2FC" w14:textId="34DE164B" w:rsidR="007A3090" w:rsidRDefault="007A3090" w:rsidP="00890F2C">
          <w:pPr>
            <w:pStyle w:val="Kopfzeile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FE5402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BE6091">
            <w:fldChar w:fldCharType="begin"/>
          </w:r>
          <w:r w:rsidR="00BE6091">
            <w:instrText xml:space="preserve"> NUMPAGES </w:instrText>
          </w:r>
          <w:r w:rsidR="00BE6091">
            <w:fldChar w:fldCharType="separate"/>
          </w:r>
          <w:r w:rsidR="00FE5402">
            <w:rPr>
              <w:noProof/>
            </w:rPr>
            <w:t>2</w:t>
          </w:r>
          <w:r w:rsidR="00BE6091">
            <w:rPr>
              <w:noProof/>
            </w:rPr>
            <w:fldChar w:fldCharType="end"/>
          </w:r>
        </w:p>
      </w:tc>
    </w:tr>
  </w:tbl>
  <w:p w14:paraId="587A7356" w14:textId="77777777" w:rsidR="007A3090" w:rsidRDefault="007A30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E72E5C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A1CC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584B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1C88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AD6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8CB1696"/>
    <w:multiLevelType w:val="hybridMultilevel"/>
    <w:tmpl w:val="C83E7356"/>
    <w:lvl w:ilvl="0" w:tplc="AF42E9D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8DB6754"/>
    <w:multiLevelType w:val="multilevel"/>
    <w:tmpl w:val="8FEA6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D42D85"/>
    <w:multiLevelType w:val="multilevel"/>
    <w:tmpl w:val="6456B4C6"/>
    <w:lvl w:ilvl="0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784514A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185517D0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B111C61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D0F0537"/>
    <w:multiLevelType w:val="hybridMultilevel"/>
    <w:tmpl w:val="5CE2C15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B5E1D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99F7987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2C52768B"/>
    <w:multiLevelType w:val="hybridMultilevel"/>
    <w:tmpl w:val="6C4627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100F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15B3B38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39A457F"/>
    <w:multiLevelType w:val="hybridMultilevel"/>
    <w:tmpl w:val="A1B641FE"/>
    <w:lvl w:ilvl="0" w:tplc="0807000F">
      <w:start w:val="1"/>
      <w:numFmt w:val="decimal"/>
      <w:lvlText w:val="%1."/>
      <w:lvlJc w:val="left"/>
      <w:pPr>
        <w:ind w:left="2160" w:hanging="360"/>
      </w:pPr>
    </w:lvl>
    <w:lvl w:ilvl="1" w:tplc="08070019" w:tentative="1">
      <w:start w:val="1"/>
      <w:numFmt w:val="lowerLetter"/>
      <w:lvlText w:val="%2."/>
      <w:lvlJc w:val="left"/>
      <w:pPr>
        <w:ind w:left="2880" w:hanging="360"/>
      </w:pPr>
    </w:lvl>
    <w:lvl w:ilvl="2" w:tplc="0807001B" w:tentative="1">
      <w:start w:val="1"/>
      <w:numFmt w:val="lowerRoman"/>
      <w:lvlText w:val="%3."/>
      <w:lvlJc w:val="right"/>
      <w:pPr>
        <w:ind w:left="3600" w:hanging="180"/>
      </w:pPr>
    </w:lvl>
    <w:lvl w:ilvl="3" w:tplc="0807000F" w:tentative="1">
      <w:start w:val="1"/>
      <w:numFmt w:val="decimal"/>
      <w:lvlText w:val="%4."/>
      <w:lvlJc w:val="left"/>
      <w:pPr>
        <w:ind w:left="4320" w:hanging="360"/>
      </w:pPr>
    </w:lvl>
    <w:lvl w:ilvl="4" w:tplc="08070019" w:tentative="1">
      <w:start w:val="1"/>
      <w:numFmt w:val="lowerLetter"/>
      <w:lvlText w:val="%5."/>
      <w:lvlJc w:val="left"/>
      <w:pPr>
        <w:ind w:left="5040" w:hanging="360"/>
      </w:pPr>
    </w:lvl>
    <w:lvl w:ilvl="5" w:tplc="0807001B" w:tentative="1">
      <w:start w:val="1"/>
      <w:numFmt w:val="lowerRoman"/>
      <w:lvlText w:val="%6."/>
      <w:lvlJc w:val="right"/>
      <w:pPr>
        <w:ind w:left="5760" w:hanging="180"/>
      </w:pPr>
    </w:lvl>
    <w:lvl w:ilvl="6" w:tplc="0807000F" w:tentative="1">
      <w:start w:val="1"/>
      <w:numFmt w:val="decimal"/>
      <w:lvlText w:val="%7."/>
      <w:lvlJc w:val="left"/>
      <w:pPr>
        <w:ind w:left="6480" w:hanging="360"/>
      </w:pPr>
    </w:lvl>
    <w:lvl w:ilvl="7" w:tplc="08070019" w:tentative="1">
      <w:start w:val="1"/>
      <w:numFmt w:val="lowerLetter"/>
      <w:lvlText w:val="%8."/>
      <w:lvlJc w:val="left"/>
      <w:pPr>
        <w:ind w:left="7200" w:hanging="360"/>
      </w:pPr>
    </w:lvl>
    <w:lvl w:ilvl="8" w:tplc="08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F34986"/>
    <w:multiLevelType w:val="hybridMultilevel"/>
    <w:tmpl w:val="D73C90F6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2821C4"/>
    <w:multiLevelType w:val="hybridMultilevel"/>
    <w:tmpl w:val="0818C12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96003E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1464BC8"/>
    <w:multiLevelType w:val="hybridMultilevel"/>
    <w:tmpl w:val="D4043890"/>
    <w:lvl w:ilvl="0" w:tplc="2DDE0D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D48A4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47A959D4"/>
    <w:multiLevelType w:val="hybridMultilevel"/>
    <w:tmpl w:val="E088703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8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B4A44"/>
    <w:multiLevelType w:val="multilevel"/>
    <w:tmpl w:val="02C815E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9B65C5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4F1054AE"/>
    <w:multiLevelType w:val="hybridMultilevel"/>
    <w:tmpl w:val="0B3099E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010"/>
    <w:multiLevelType w:val="multilevel"/>
    <w:tmpl w:val="C6D68DD6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22"/>
      </w:rPr>
    </w:lvl>
    <w:lvl w:ilvl="1">
      <w:start w:val="1"/>
      <w:numFmt w:val="bullet"/>
      <w:lvlText w:val=""/>
      <w:lvlJc w:val="left"/>
      <w:pPr>
        <w:tabs>
          <w:tab w:val="num" w:pos="680"/>
        </w:tabs>
        <w:ind w:left="680" w:hanging="320"/>
      </w:pPr>
      <w:rPr>
        <w:rFonts w:ascii="Wingdings 2" w:hAnsi="Wingdings 2" w:hint="default"/>
      </w:rPr>
    </w:lvl>
    <w:lvl w:ilvl="2">
      <w:start w:val="1"/>
      <w:numFmt w:val="none"/>
      <w:lvlText w:val="-"/>
      <w:lvlJc w:val="left"/>
      <w:pPr>
        <w:tabs>
          <w:tab w:val="num" w:pos="1077"/>
        </w:tabs>
        <w:ind w:left="1077" w:hanging="17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5526E5C"/>
    <w:multiLevelType w:val="hybridMultilevel"/>
    <w:tmpl w:val="4B5A2D6A"/>
    <w:lvl w:ilvl="0" w:tplc="E7CC00E2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D0BA6"/>
    <w:multiLevelType w:val="hybridMultilevel"/>
    <w:tmpl w:val="1FBA94A0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AA6F4A"/>
    <w:multiLevelType w:val="multilevel"/>
    <w:tmpl w:val="706C5710"/>
    <w:lvl w:ilvl="0">
      <w:start w:val="1"/>
      <w:numFmt w:val="decimal"/>
      <w:pStyle w:val="Nummerieru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1"/>
        </w:tabs>
        <w:ind w:left="2041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30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03"/>
        </w:tabs>
        <w:ind w:left="5103" w:hanging="175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2"/>
        </w:tabs>
        <w:ind w:left="3402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CD636B3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5FBA2483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65171D0"/>
    <w:multiLevelType w:val="multilevel"/>
    <w:tmpl w:val="0C00A1A0"/>
    <w:lvl w:ilvl="0">
      <w:start w:val="1"/>
      <w:numFmt w:val="bullet"/>
      <w:pStyle w:val="Gliederung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6633CF3"/>
    <w:multiLevelType w:val="hybridMultilevel"/>
    <w:tmpl w:val="94B2D6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6FC7008D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FEF6FE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70FA7737"/>
    <w:multiLevelType w:val="hybridMultilevel"/>
    <w:tmpl w:val="AF30348A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sz w:val="28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803A3"/>
    <w:multiLevelType w:val="hybridMultilevel"/>
    <w:tmpl w:val="DF66F5EC"/>
    <w:lvl w:ilvl="0" w:tplc="E08E4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3656F9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A14258C"/>
    <w:multiLevelType w:val="multilevel"/>
    <w:tmpl w:val="5328AE2C"/>
    <w:lvl w:ilvl="0">
      <w:start w:val="1"/>
      <w:numFmt w:val="ordin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AF138D4"/>
    <w:multiLevelType w:val="multilevel"/>
    <w:tmpl w:val="3D0A3804"/>
    <w:lvl w:ilvl="0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sz w:val="22"/>
      </w:rPr>
    </w:lvl>
    <w:lvl w:ilvl="2">
      <w:start w:val="1"/>
      <w:numFmt w:val="none"/>
      <w:lvlText w:val="-"/>
      <w:lvlJc w:val="left"/>
      <w:pPr>
        <w:tabs>
          <w:tab w:val="num" w:pos="964"/>
        </w:tabs>
        <w:ind w:left="964" w:hanging="284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6"/>
  </w:num>
  <w:num w:numId="4">
    <w:abstractNumId w:val="13"/>
  </w:num>
  <w:num w:numId="5">
    <w:abstractNumId w:val="22"/>
  </w:num>
  <w:num w:numId="6">
    <w:abstractNumId w:val="9"/>
  </w:num>
  <w:num w:numId="7">
    <w:abstractNumId w:val="37"/>
  </w:num>
  <w:num w:numId="8">
    <w:abstractNumId w:val="8"/>
  </w:num>
  <w:num w:numId="9">
    <w:abstractNumId w:val="27"/>
  </w:num>
  <w:num w:numId="10">
    <w:abstractNumId w:val="16"/>
  </w:num>
  <w:num w:numId="11">
    <w:abstractNumId w:val="7"/>
  </w:num>
  <w:num w:numId="12">
    <w:abstractNumId w:val="42"/>
  </w:num>
  <w:num w:numId="13">
    <w:abstractNumId w:val="20"/>
  </w:num>
  <w:num w:numId="14">
    <w:abstractNumId w:val="40"/>
  </w:num>
  <w:num w:numId="15">
    <w:abstractNumId w:val="3"/>
  </w:num>
  <w:num w:numId="16">
    <w:abstractNumId w:val="15"/>
  </w:num>
  <w:num w:numId="17">
    <w:abstractNumId w:val="10"/>
  </w:num>
  <w:num w:numId="18">
    <w:abstractNumId w:val="32"/>
  </w:num>
  <w:num w:numId="19">
    <w:abstractNumId w:val="36"/>
  </w:num>
  <w:num w:numId="20">
    <w:abstractNumId w:val="35"/>
  </w:num>
  <w:num w:numId="21">
    <w:abstractNumId w:val="25"/>
  </w:num>
  <w:num w:numId="22">
    <w:abstractNumId w:val="31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4"/>
  </w:num>
  <w:num w:numId="28">
    <w:abstractNumId w:val="42"/>
  </w:num>
  <w:num w:numId="29">
    <w:abstractNumId w:val="30"/>
  </w:num>
  <w:num w:numId="30">
    <w:abstractNumId w:val="33"/>
  </w:num>
  <w:num w:numId="31">
    <w:abstractNumId w:val="39"/>
  </w:num>
  <w:num w:numId="32">
    <w:abstractNumId w:val="18"/>
  </w:num>
  <w:num w:numId="33">
    <w:abstractNumId w:val="38"/>
  </w:num>
  <w:num w:numId="34">
    <w:abstractNumId w:val="19"/>
  </w:num>
  <w:num w:numId="35">
    <w:abstractNumId w:val="28"/>
  </w:num>
  <w:num w:numId="36">
    <w:abstractNumId w:val="21"/>
  </w:num>
  <w:num w:numId="37">
    <w:abstractNumId w:val="23"/>
  </w:num>
  <w:num w:numId="38">
    <w:abstractNumId w:val="26"/>
  </w:num>
  <w:num w:numId="39">
    <w:abstractNumId w:val="17"/>
  </w:num>
  <w:num w:numId="40">
    <w:abstractNumId w:val="5"/>
  </w:num>
  <w:num w:numId="41">
    <w:abstractNumId w:val="29"/>
  </w:num>
  <w:num w:numId="42">
    <w:abstractNumId w:val="14"/>
  </w:num>
  <w:num w:numId="43">
    <w:abstractNumId w:val="11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142"/>
  <w:drawingGridHorizontalSpacing w:val="181"/>
  <w:drawingGridVerticalSpacing w:val="181"/>
  <w:noPunctuationKerning/>
  <w:characterSpacingControl w:val="doNotCompress"/>
  <w:hdrShapeDefaults>
    <o:shapedefaults v:ext="edit" spidmax="14337" fill="f" fillcolor="white" stroke="f" strokecolor="#f9c">
      <v:fill color="white" on="f"/>
      <v:stroke color="#f9c" on="f"/>
      <v:textbox inset=",,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79"/>
    <w:rsid w:val="00017925"/>
    <w:rsid w:val="00020ACE"/>
    <w:rsid w:val="00022163"/>
    <w:rsid w:val="000348D2"/>
    <w:rsid w:val="00036398"/>
    <w:rsid w:val="00040A71"/>
    <w:rsid w:val="00051AB6"/>
    <w:rsid w:val="00052D97"/>
    <w:rsid w:val="00053900"/>
    <w:rsid w:val="00060EEE"/>
    <w:rsid w:val="00063C10"/>
    <w:rsid w:val="00065C24"/>
    <w:rsid w:val="00073FB1"/>
    <w:rsid w:val="0008412D"/>
    <w:rsid w:val="00093EFE"/>
    <w:rsid w:val="00096232"/>
    <w:rsid w:val="0009674F"/>
    <w:rsid w:val="00097E81"/>
    <w:rsid w:val="00097EA8"/>
    <w:rsid w:val="000B66E1"/>
    <w:rsid w:val="000C5200"/>
    <w:rsid w:val="000C6B98"/>
    <w:rsid w:val="000C6BC5"/>
    <w:rsid w:val="000D64FD"/>
    <w:rsid w:val="000E24FA"/>
    <w:rsid w:val="000F03B4"/>
    <w:rsid w:val="001037A8"/>
    <w:rsid w:val="00104C7A"/>
    <w:rsid w:val="00147DD9"/>
    <w:rsid w:val="00147ECA"/>
    <w:rsid w:val="00154887"/>
    <w:rsid w:val="00160B5C"/>
    <w:rsid w:val="00162694"/>
    <w:rsid w:val="00162B1B"/>
    <w:rsid w:val="001637A9"/>
    <w:rsid w:val="0018332D"/>
    <w:rsid w:val="0018357D"/>
    <w:rsid w:val="00196144"/>
    <w:rsid w:val="001A1767"/>
    <w:rsid w:val="001C5507"/>
    <w:rsid w:val="001C624E"/>
    <w:rsid w:val="001D6AC8"/>
    <w:rsid w:val="001F153F"/>
    <w:rsid w:val="001F2CD9"/>
    <w:rsid w:val="00226785"/>
    <w:rsid w:val="00232AFD"/>
    <w:rsid w:val="00234F42"/>
    <w:rsid w:val="00243033"/>
    <w:rsid w:val="00255995"/>
    <w:rsid w:val="0026161D"/>
    <w:rsid w:val="002A050E"/>
    <w:rsid w:val="002A7AFC"/>
    <w:rsid w:val="002A7B33"/>
    <w:rsid w:val="002C17B8"/>
    <w:rsid w:val="002C584A"/>
    <w:rsid w:val="002C5BD9"/>
    <w:rsid w:val="002D3F68"/>
    <w:rsid w:val="002D7D21"/>
    <w:rsid w:val="002F29E4"/>
    <w:rsid w:val="002F5A1F"/>
    <w:rsid w:val="002F7BD6"/>
    <w:rsid w:val="00300831"/>
    <w:rsid w:val="00300DA8"/>
    <w:rsid w:val="003145C1"/>
    <w:rsid w:val="00320EF3"/>
    <w:rsid w:val="003215AC"/>
    <w:rsid w:val="00346E7B"/>
    <w:rsid w:val="00347677"/>
    <w:rsid w:val="00351064"/>
    <w:rsid w:val="0036144F"/>
    <w:rsid w:val="00361E2F"/>
    <w:rsid w:val="003802B7"/>
    <w:rsid w:val="003808CA"/>
    <w:rsid w:val="003833DD"/>
    <w:rsid w:val="00393D64"/>
    <w:rsid w:val="003A58E6"/>
    <w:rsid w:val="003B3772"/>
    <w:rsid w:val="003B5125"/>
    <w:rsid w:val="003C4FD5"/>
    <w:rsid w:val="003D161D"/>
    <w:rsid w:val="003D50E0"/>
    <w:rsid w:val="00415672"/>
    <w:rsid w:val="00423BE3"/>
    <w:rsid w:val="00424E6C"/>
    <w:rsid w:val="00431D60"/>
    <w:rsid w:val="0043244F"/>
    <w:rsid w:val="004371AC"/>
    <w:rsid w:val="004374BC"/>
    <w:rsid w:val="004624BE"/>
    <w:rsid w:val="00471E05"/>
    <w:rsid w:val="004869FE"/>
    <w:rsid w:val="004A053F"/>
    <w:rsid w:val="004A18CB"/>
    <w:rsid w:val="004A6D56"/>
    <w:rsid w:val="004B2456"/>
    <w:rsid w:val="004B59F8"/>
    <w:rsid w:val="004C0064"/>
    <w:rsid w:val="004C6194"/>
    <w:rsid w:val="004D41B1"/>
    <w:rsid w:val="004E5D10"/>
    <w:rsid w:val="004F024D"/>
    <w:rsid w:val="005023AC"/>
    <w:rsid w:val="005044CD"/>
    <w:rsid w:val="005118F3"/>
    <w:rsid w:val="00523BE9"/>
    <w:rsid w:val="005359A4"/>
    <w:rsid w:val="00537EAD"/>
    <w:rsid w:val="005437C8"/>
    <w:rsid w:val="005442CC"/>
    <w:rsid w:val="00546C9B"/>
    <w:rsid w:val="00551DAD"/>
    <w:rsid w:val="00553B14"/>
    <w:rsid w:val="00555E80"/>
    <w:rsid w:val="005611D2"/>
    <w:rsid w:val="00563140"/>
    <w:rsid w:val="00570A4F"/>
    <w:rsid w:val="00570CEC"/>
    <w:rsid w:val="00572074"/>
    <w:rsid w:val="005A0074"/>
    <w:rsid w:val="005A3672"/>
    <w:rsid w:val="005B5372"/>
    <w:rsid w:val="005B5FCF"/>
    <w:rsid w:val="005B798B"/>
    <w:rsid w:val="005C5D9E"/>
    <w:rsid w:val="005D10AF"/>
    <w:rsid w:val="005D2B3C"/>
    <w:rsid w:val="005E3D2D"/>
    <w:rsid w:val="005E3F04"/>
    <w:rsid w:val="005E78E4"/>
    <w:rsid w:val="00603192"/>
    <w:rsid w:val="0060482E"/>
    <w:rsid w:val="0060547F"/>
    <w:rsid w:val="00606FFB"/>
    <w:rsid w:val="006172DE"/>
    <w:rsid w:val="00627553"/>
    <w:rsid w:val="006307D0"/>
    <w:rsid w:val="0063553C"/>
    <w:rsid w:val="0063743A"/>
    <w:rsid w:val="00641630"/>
    <w:rsid w:val="006453D8"/>
    <w:rsid w:val="00656229"/>
    <w:rsid w:val="0065625B"/>
    <w:rsid w:val="00657B68"/>
    <w:rsid w:val="00663290"/>
    <w:rsid w:val="00664214"/>
    <w:rsid w:val="00675AA3"/>
    <w:rsid w:val="006832C3"/>
    <w:rsid w:val="00684635"/>
    <w:rsid w:val="006A2EE5"/>
    <w:rsid w:val="006B3EE6"/>
    <w:rsid w:val="006B40D0"/>
    <w:rsid w:val="006C6F2E"/>
    <w:rsid w:val="006D194A"/>
    <w:rsid w:val="006E402E"/>
    <w:rsid w:val="006E7FF9"/>
    <w:rsid w:val="006F6E0C"/>
    <w:rsid w:val="00705A93"/>
    <w:rsid w:val="00710FFD"/>
    <w:rsid w:val="007115A2"/>
    <w:rsid w:val="007220D8"/>
    <w:rsid w:val="00731279"/>
    <w:rsid w:val="00731A58"/>
    <w:rsid w:val="00737CD5"/>
    <w:rsid w:val="0074484F"/>
    <w:rsid w:val="00755561"/>
    <w:rsid w:val="00755642"/>
    <w:rsid w:val="00761154"/>
    <w:rsid w:val="007667E4"/>
    <w:rsid w:val="007924EF"/>
    <w:rsid w:val="00793DB1"/>
    <w:rsid w:val="007A1C0D"/>
    <w:rsid w:val="007A3090"/>
    <w:rsid w:val="007B3B98"/>
    <w:rsid w:val="007B6876"/>
    <w:rsid w:val="007B74B1"/>
    <w:rsid w:val="007C2251"/>
    <w:rsid w:val="007C5CE9"/>
    <w:rsid w:val="007C6213"/>
    <w:rsid w:val="007D6FEB"/>
    <w:rsid w:val="007D703D"/>
    <w:rsid w:val="007E0F55"/>
    <w:rsid w:val="007E2D5D"/>
    <w:rsid w:val="007E3479"/>
    <w:rsid w:val="007F0902"/>
    <w:rsid w:val="007F1534"/>
    <w:rsid w:val="007F4F5C"/>
    <w:rsid w:val="00825247"/>
    <w:rsid w:val="0082774B"/>
    <w:rsid w:val="00831335"/>
    <w:rsid w:val="0084486C"/>
    <w:rsid w:val="0084491F"/>
    <w:rsid w:val="00846C97"/>
    <w:rsid w:val="00857F97"/>
    <w:rsid w:val="00862DCF"/>
    <w:rsid w:val="0087250B"/>
    <w:rsid w:val="0087631F"/>
    <w:rsid w:val="00887020"/>
    <w:rsid w:val="008901CA"/>
    <w:rsid w:val="00890F2C"/>
    <w:rsid w:val="0089274E"/>
    <w:rsid w:val="008A002A"/>
    <w:rsid w:val="008B3011"/>
    <w:rsid w:val="008C6EE8"/>
    <w:rsid w:val="008C7BEE"/>
    <w:rsid w:val="008E18B6"/>
    <w:rsid w:val="008F22B1"/>
    <w:rsid w:val="008F2947"/>
    <w:rsid w:val="008F3F51"/>
    <w:rsid w:val="0090072A"/>
    <w:rsid w:val="00902455"/>
    <w:rsid w:val="00905AC7"/>
    <w:rsid w:val="009104EB"/>
    <w:rsid w:val="009163EE"/>
    <w:rsid w:val="00924169"/>
    <w:rsid w:val="00930FBA"/>
    <w:rsid w:val="0093735D"/>
    <w:rsid w:val="00943926"/>
    <w:rsid w:val="00951FFC"/>
    <w:rsid w:val="009806DF"/>
    <w:rsid w:val="00982234"/>
    <w:rsid w:val="009826D0"/>
    <w:rsid w:val="009856C6"/>
    <w:rsid w:val="00992273"/>
    <w:rsid w:val="00993291"/>
    <w:rsid w:val="00994831"/>
    <w:rsid w:val="009B5DC7"/>
    <w:rsid w:val="009C1D57"/>
    <w:rsid w:val="009C693A"/>
    <w:rsid w:val="009D6855"/>
    <w:rsid w:val="009E324D"/>
    <w:rsid w:val="009E3611"/>
    <w:rsid w:val="009E761F"/>
    <w:rsid w:val="009F6368"/>
    <w:rsid w:val="00A04056"/>
    <w:rsid w:val="00A176F4"/>
    <w:rsid w:val="00A176FF"/>
    <w:rsid w:val="00A25DA5"/>
    <w:rsid w:val="00A3645D"/>
    <w:rsid w:val="00A42755"/>
    <w:rsid w:val="00A44BE0"/>
    <w:rsid w:val="00A45010"/>
    <w:rsid w:val="00A45C84"/>
    <w:rsid w:val="00A509F5"/>
    <w:rsid w:val="00A50DB6"/>
    <w:rsid w:val="00A562FF"/>
    <w:rsid w:val="00A57ABE"/>
    <w:rsid w:val="00A62D0E"/>
    <w:rsid w:val="00A6401C"/>
    <w:rsid w:val="00A650CB"/>
    <w:rsid w:val="00A72786"/>
    <w:rsid w:val="00A82686"/>
    <w:rsid w:val="00A9701F"/>
    <w:rsid w:val="00AA575F"/>
    <w:rsid w:val="00AA614C"/>
    <w:rsid w:val="00AA7A2F"/>
    <w:rsid w:val="00AB7964"/>
    <w:rsid w:val="00AC4E93"/>
    <w:rsid w:val="00AC5E46"/>
    <w:rsid w:val="00AD74CD"/>
    <w:rsid w:val="00AE5530"/>
    <w:rsid w:val="00AF03E0"/>
    <w:rsid w:val="00AF05E7"/>
    <w:rsid w:val="00AF0D61"/>
    <w:rsid w:val="00AF52F0"/>
    <w:rsid w:val="00B00507"/>
    <w:rsid w:val="00B06D23"/>
    <w:rsid w:val="00B14676"/>
    <w:rsid w:val="00B154AD"/>
    <w:rsid w:val="00B31EE7"/>
    <w:rsid w:val="00B53983"/>
    <w:rsid w:val="00B5572D"/>
    <w:rsid w:val="00B57D08"/>
    <w:rsid w:val="00B643AF"/>
    <w:rsid w:val="00B66828"/>
    <w:rsid w:val="00B810AC"/>
    <w:rsid w:val="00B916F6"/>
    <w:rsid w:val="00B91FB0"/>
    <w:rsid w:val="00B923B7"/>
    <w:rsid w:val="00B97F2F"/>
    <w:rsid w:val="00BA1086"/>
    <w:rsid w:val="00BB69C9"/>
    <w:rsid w:val="00BC5338"/>
    <w:rsid w:val="00BD336B"/>
    <w:rsid w:val="00BD3E9E"/>
    <w:rsid w:val="00BD6312"/>
    <w:rsid w:val="00BD736C"/>
    <w:rsid w:val="00BE1DE7"/>
    <w:rsid w:val="00BE3F88"/>
    <w:rsid w:val="00BE6091"/>
    <w:rsid w:val="00BE7E6A"/>
    <w:rsid w:val="00BF573C"/>
    <w:rsid w:val="00C010C0"/>
    <w:rsid w:val="00C318C0"/>
    <w:rsid w:val="00C32286"/>
    <w:rsid w:val="00C330C9"/>
    <w:rsid w:val="00C4412D"/>
    <w:rsid w:val="00C5475A"/>
    <w:rsid w:val="00C60876"/>
    <w:rsid w:val="00C751BF"/>
    <w:rsid w:val="00C75954"/>
    <w:rsid w:val="00C8444D"/>
    <w:rsid w:val="00C84F3A"/>
    <w:rsid w:val="00C90073"/>
    <w:rsid w:val="00C9241C"/>
    <w:rsid w:val="00C93D73"/>
    <w:rsid w:val="00C95BE8"/>
    <w:rsid w:val="00CA7586"/>
    <w:rsid w:val="00CA7FB5"/>
    <w:rsid w:val="00CB59E2"/>
    <w:rsid w:val="00CC3D71"/>
    <w:rsid w:val="00CC67DB"/>
    <w:rsid w:val="00CC6DBF"/>
    <w:rsid w:val="00CE20BB"/>
    <w:rsid w:val="00CE2D1F"/>
    <w:rsid w:val="00CE4CF2"/>
    <w:rsid w:val="00CE58A8"/>
    <w:rsid w:val="00D12022"/>
    <w:rsid w:val="00D203A4"/>
    <w:rsid w:val="00D34E2C"/>
    <w:rsid w:val="00D56CFE"/>
    <w:rsid w:val="00D62C72"/>
    <w:rsid w:val="00D70F71"/>
    <w:rsid w:val="00D714E3"/>
    <w:rsid w:val="00D72719"/>
    <w:rsid w:val="00D8060F"/>
    <w:rsid w:val="00DB0573"/>
    <w:rsid w:val="00DB4AFC"/>
    <w:rsid w:val="00DB6923"/>
    <w:rsid w:val="00DC27D5"/>
    <w:rsid w:val="00DD225F"/>
    <w:rsid w:val="00DE5896"/>
    <w:rsid w:val="00DF6882"/>
    <w:rsid w:val="00E12AD0"/>
    <w:rsid w:val="00E13EC2"/>
    <w:rsid w:val="00E52719"/>
    <w:rsid w:val="00E709AE"/>
    <w:rsid w:val="00E76875"/>
    <w:rsid w:val="00E81450"/>
    <w:rsid w:val="00E86FDE"/>
    <w:rsid w:val="00E91B70"/>
    <w:rsid w:val="00E92629"/>
    <w:rsid w:val="00E96197"/>
    <w:rsid w:val="00E96C4C"/>
    <w:rsid w:val="00EA0CE0"/>
    <w:rsid w:val="00EA3355"/>
    <w:rsid w:val="00EA397D"/>
    <w:rsid w:val="00EA4B41"/>
    <w:rsid w:val="00EA5D7A"/>
    <w:rsid w:val="00EC459B"/>
    <w:rsid w:val="00EC55BF"/>
    <w:rsid w:val="00ED1B45"/>
    <w:rsid w:val="00ED6A51"/>
    <w:rsid w:val="00F011DD"/>
    <w:rsid w:val="00F0157C"/>
    <w:rsid w:val="00F07AB9"/>
    <w:rsid w:val="00F122E3"/>
    <w:rsid w:val="00F179A6"/>
    <w:rsid w:val="00F22217"/>
    <w:rsid w:val="00F23B07"/>
    <w:rsid w:val="00F25D89"/>
    <w:rsid w:val="00F2613B"/>
    <w:rsid w:val="00F32036"/>
    <w:rsid w:val="00F36597"/>
    <w:rsid w:val="00F67074"/>
    <w:rsid w:val="00F72AA5"/>
    <w:rsid w:val="00F816E7"/>
    <w:rsid w:val="00F8672F"/>
    <w:rsid w:val="00F91458"/>
    <w:rsid w:val="00F95F79"/>
    <w:rsid w:val="00FA0CE0"/>
    <w:rsid w:val="00FB4C6E"/>
    <w:rsid w:val="00FB5DE8"/>
    <w:rsid w:val="00FB691A"/>
    <w:rsid w:val="00FB7E49"/>
    <w:rsid w:val="00FB7F52"/>
    <w:rsid w:val="00FC0BFF"/>
    <w:rsid w:val="00FC6DA3"/>
    <w:rsid w:val="00FE1B1F"/>
    <w:rsid w:val="00FE5402"/>
    <w:rsid w:val="00FE5CF4"/>
    <w:rsid w:val="00FF46F3"/>
    <w:rsid w:val="00FF6D65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 strokecolor="#f9c">
      <v:fill color="white" on="f"/>
      <v:stroke color="#f9c" on="f"/>
      <v:textbox inset=",,,0"/>
    </o:shapedefaults>
    <o:shapelayout v:ext="edit">
      <o:idmap v:ext="edit" data="1"/>
    </o:shapelayout>
  </w:shapeDefaults>
  <w:decimalSymbol w:val="."/>
  <w:listSeparator w:val=";"/>
  <w14:docId w14:val="26C5BBAF"/>
  <w15:docId w15:val="{6E2F86E7-51E2-4523-94C6-B6E6A268B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97F2F"/>
    <w:pPr>
      <w:spacing w:after="120"/>
    </w:pPr>
    <w:rPr>
      <w:rFonts w:ascii="Arial" w:hAnsi="Arial"/>
      <w:sz w:val="22"/>
      <w:szCs w:val="24"/>
      <w:lang w:eastAsia="de-DE"/>
    </w:rPr>
  </w:style>
  <w:style w:type="paragraph" w:styleId="berschrift1">
    <w:name w:val="heading 1"/>
    <w:aliases w:val="Betreff"/>
    <w:basedOn w:val="Standard"/>
    <w:next w:val="Standard"/>
    <w:qFormat/>
    <w:rsid w:val="00346E7B"/>
    <w:pPr>
      <w:keepNext/>
      <w:spacing w:after="360"/>
      <w:outlineLvl w:val="0"/>
    </w:pPr>
    <w:rPr>
      <w:rFonts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F22217"/>
    <w:pPr>
      <w:keepNext/>
      <w:spacing w:before="420" w:after="220"/>
      <w:outlineLvl w:val="1"/>
    </w:pPr>
    <w:rPr>
      <w:b/>
      <w:bCs/>
      <w:iCs/>
    </w:rPr>
  </w:style>
  <w:style w:type="paragraph" w:styleId="berschrift3">
    <w:name w:val="heading 3"/>
    <w:basedOn w:val="Standard"/>
    <w:next w:val="Standard"/>
    <w:qFormat/>
    <w:rsid w:val="00F22217"/>
    <w:pPr>
      <w:keepNext/>
      <w:spacing w:before="300"/>
      <w:outlineLvl w:val="2"/>
    </w:pPr>
    <w:rPr>
      <w:rFonts w:cs="Arial"/>
      <w:i/>
    </w:rPr>
  </w:style>
  <w:style w:type="paragraph" w:styleId="berschrift4">
    <w:name w:val="heading 4"/>
    <w:basedOn w:val="Standard"/>
    <w:next w:val="Standard"/>
    <w:qFormat/>
    <w:rsid w:val="00346E7B"/>
    <w:pPr>
      <w:keepNext/>
      <w:outlineLvl w:val="3"/>
    </w:pPr>
    <w:rPr>
      <w:rFonts w:cs="Arial"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pfad">
    <w:name w:val="Dateipfad"/>
    <w:basedOn w:val="Absatz-Standardschriftart"/>
    <w:rsid w:val="00346E7B"/>
    <w:rPr>
      <w:rFonts w:ascii="Arial" w:hAnsi="Arial"/>
      <w:sz w:val="14"/>
      <w:szCs w:val="14"/>
    </w:rPr>
  </w:style>
  <w:style w:type="paragraph" w:styleId="Sprechblasentext">
    <w:name w:val="Balloon Text"/>
    <w:basedOn w:val="Standard"/>
    <w:semiHidden/>
    <w:rsid w:val="00346E7B"/>
    <w:rPr>
      <w:rFonts w:ascii="Tahoma" w:hAnsi="Tahoma" w:cs="Tahoma"/>
      <w:sz w:val="16"/>
      <w:szCs w:val="16"/>
    </w:rPr>
  </w:style>
  <w:style w:type="paragraph" w:customStyle="1" w:styleId="Beilagen">
    <w:name w:val="Beilagen"/>
    <w:aliases w:val="Kopie an"/>
    <w:basedOn w:val="Standard"/>
    <w:rsid w:val="00346E7B"/>
    <w:pPr>
      <w:keepNext/>
      <w:spacing w:after="0"/>
    </w:pPr>
    <w:rPr>
      <w:bCs/>
      <w:iCs/>
      <w:sz w:val="18"/>
    </w:rPr>
  </w:style>
  <w:style w:type="paragraph" w:customStyle="1" w:styleId="MissionStatement">
    <w:name w:val="Mission Statement"/>
    <w:basedOn w:val="Standard"/>
    <w:rsid w:val="00346E7B"/>
    <w:pPr>
      <w:jc w:val="center"/>
    </w:pPr>
    <w:rPr>
      <w:b/>
      <w:sz w:val="24"/>
    </w:rPr>
  </w:style>
  <w:style w:type="paragraph" w:customStyle="1" w:styleId="Standardohne6Pkt-Absatz">
    <w:name w:val="Standard_ohne 6 Pkt-Absatz"/>
    <w:basedOn w:val="Standard"/>
    <w:link w:val="Standardohne6Pkt-AbsatzZchnZchn"/>
    <w:rsid w:val="004374BC"/>
    <w:pPr>
      <w:spacing w:after="0"/>
      <w:outlineLvl w:val="0"/>
    </w:pPr>
    <w:rPr>
      <w:rFonts w:cs="Arial"/>
    </w:rPr>
  </w:style>
  <w:style w:type="character" w:customStyle="1" w:styleId="AdresseZchn">
    <w:name w:val="Adresse Zchn"/>
    <w:basedOn w:val="Absatz-Standardschriftart"/>
    <w:link w:val="Adresse"/>
    <w:rsid w:val="00346E7B"/>
    <w:rPr>
      <w:rFonts w:ascii="Arial" w:hAnsi="Arial"/>
      <w:sz w:val="22"/>
      <w:lang w:val="fr-FR" w:eastAsia="de-DE" w:bidi="ar-SA"/>
    </w:rPr>
  </w:style>
  <w:style w:type="paragraph" w:customStyle="1" w:styleId="Nummerierung">
    <w:name w:val="Nummerierung"/>
    <w:rsid w:val="00F22217"/>
    <w:pPr>
      <w:numPr>
        <w:numId w:val="29"/>
      </w:numPr>
      <w:spacing w:after="40"/>
    </w:pPr>
    <w:rPr>
      <w:rFonts w:ascii="Arial" w:hAnsi="Arial" w:cs="Arial"/>
      <w:sz w:val="22"/>
      <w:lang w:eastAsia="de-DE"/>
    </w:rPr>
  </w:style>
  <w:style w:type="character" w:styleId="Hyperlink">
    <w:name w:val="Hyperlink"/>
    <w:rsid w:val="00346E7B"/>
    <w:rPr>
      <w:rFonts w:ascii="Arial" w:hAnsi="Arial"/>
      <w:color w:val="0000FF"/>
      <w:sz w:val="22"/>
      <w:szCs w:val="22"/>
      <w:u w:val="single"/>
    </w:rPr>
  </w:style>
  <w:style w:type="paragraph" w:customStyle="1" w:styleId="Gliederung">
    <w:name w:val="Gliederung"/>
    <w:rsid w:val="00F22217"/>
    <w:pPr>
      <w:numPr>
        <w:numId w:val="30"/>
      </w:numPr>
      <w:spacing w:after="40"/>
    </w:pPr>
    <w:rPr>
      <w:rFonts w:ascii="Arial" w:hAnsi="Arial"/>
      <w:sz w:val="22"/>
      <w:szCs w:val="24"/>
      <w:lang w:eastAsia="de-DE"/>
    </w:rPr>
  </w:style>
  <w:style w:type="paragraph" w:customStyle="1" w:styleId="Adresse">
    <w:name w:val="Adresse"/>
    <w:basedOn w:val="Standard"/>
    <w:link w:val="AdresseZchn"/>
    <w:rsid w:val="00346E7B"/>
    <w:pPr>
      <w:spacing w:after="0"/>
      <w:ind w:left="5126"/>
    </w:pPr>
    <w:rPr>
      <w:szCs w:val="20"/>
    </w:rPr>
  </w:style>
  <w:style w:type="character" w:customStyle="1" w:styleId="Standardohne6Pkt-AbsatzZchnZchn">
    <w:name w:val="Standard_ohne 6 Pkt-Absatz Zchn Zchn"/>
    <w:basedOn w:val="Absatz-Standardschriftart"/>
    <w:link w:val="Standardohne6Pkt-Absatz"/>
    <w:rsid w:val="004374BC"/>
    <w:rPr>
      <w:rFonts w:ascii="Arial" w:hAnsi="Arial" w:cs="Arial"/>
      <w:sz w:val="22"/>
      <w:szCs w:val="24"/>
      <w:lang w:val="fr-FR" w:eastAsia="de-DE" w:bidi="ar-SA"/>
    </w:rPr>
  </w:style>
  <w:style w:type="paragraph" w:styleId="Kopfzeile">
    <w:name w:val="header"/>
    <w:basedOn w:val="Standard"/>
    <w:rsid w:val="00346E7B"/>
    <w:pPr>
      <w:tabs>
        <w:tab w:val="center" w:pos="4536"/>
        <w:tab w:val="right" w:pos="9072"/>
      </w:tabs>
      <w:spacing w:after="0"/>
    </w:pPr>
    <w:rPr>
      <w:sz w:val="18"/>
    </w:rPr>
  </w:style>
  <w:style w:type="paragraph" w:customStyle="1" w:styleId="Fusszeile">
    <w:name w:val="Fusszeile"/>
    <w:basedOn w:val="Kopfzeile"/>
    <w:rsid w:val="00346E7B"/>
    <w:rPr>
      <w:rFonts w:cs="Arial"/>
    </w:rPr>
  </w:style>
  <w:style w:type="paragraph" w:customStyle="1" w:styleId="Default">
    <w:name w:val="Default"/>
    <w:rsid w:val="007667E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923B7"/>
    <w:pPr>
      <w:spacing w:before="100" w:beforeAutospacing="1" w:after="100" w:afterAutospacing="1"/>
    </w:pPr>
    <w:rPr>
      <w:rFonts w:ascii="Times New Roman" w:hAnsi="Times New Roman"/>
      <w:sz w:val="24"/>
      <w:lang w:eastAsia="de-CH"/>
    </w:rPr>
  </w:style>
  <w:style w:type="paragraph" w:styleId="Listenabsatz">
    <w:name w:val="List Paragraph"/>
    <w:basedOn w:val="Standard"/>
    <w:uiPriority w:val="34"/>
    <w:qFormat/>
    <w:rsid w:val="0082774B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74B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nhideWhenUsed/>
    <w:rsid w:val="0060547F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60547F"/>
    <w:rPr>
      <w:rFonts w:ascii="Arial" w:hAnsi="Arial"/>
      <w:sz w:val="22"/>
      <w:szCs w:val="24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60547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60547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60547F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60547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60547F"/>
    <w:rPr>
      <w:rFonts w:ascii="Arial" w:hAnsi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0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baumeister.ch/coronavir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58CC8-E3AC-41D6-B656-28998D0C95B6}">
  <ds:schemaRefs>
    <ds:schemaRef ds:uri="http://schemas.microsoft.com/office/2006/metadata/properties"/>
    <ds:schemaRef ds:uri="55201472-4dfe-4dc3-94ac-288987f6fe7e"/>
    <ds:schemaRef ds:uri="a1517e30-6a0c-494f-b5e4-1aa36e470dfc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C816D9-CDFF-45F3-AD01-15FC07338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9B3C2-469B-4F4F-B55F-096BED4ADA6A}"/>
</file>

<file path=docProps/app.xml><?xml version="1.0" encoding="utf-8"?>
<Properties xmlns="http://schemas.openxmlformats.org/officeDocument/2006/extended-properties" xmlns:vt="http://schemas.openxmlformats.org/officeDocument/2006/docPropsVTypes">
  <Template>33C4DB6.dotm</Template>
  <TotalTime>0</TotalTime>
  <Pages>1</Pages>
  <Words>67</Words>
  <Characters>373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Briefmaske</vt:lpstr>
    </vt:vector>
  </TitlesOfParts>
  <Company>Schweizerischer Baumeisterverband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Briefmaske</dc:title>
  <dc:creator>Bisig Maja</dc:creator>
  <cp:lastModifiedBy>Engel Matthias</cp:lastModifiedBy>
  <cp:revision>2</cp:revision>
  <cp:lastPrinted>2018-01-26T10:29:00Z</cp:lastPrinted>
  <dcterms:created xsi:type="dcterms:W3CDTF">2020-12-15T14:03:00Z</dcterms:created>
  <dcterms:modified xsi:type="dcterms:W3CDTF">2020-12-15T14:03:00Z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