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84E2" w14:textId="77777777" w:rsidR="00B97F2F" w:rsidRPr="00E52719" w:rsidRDefault="00B97F2F" w:rsidP="00B97F2F">
      <w:pPr>
        <w:rPr>
          <w:rFonts w:cs="Arial"/>
          <w:b/>
          <w:sz w:val="2"/>
          <w:szCs w:val="2"/>
        </w:rPr>
        <w:sectPr w:rsidR="00B97F2F" w:rsidRPr="00E52719" w:rsidSect="00E91B70"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6" w:h="16838" w:code="9"/>
          <w:pgMar w:top="720" w:right="720" w:bottom="720" w:left="720" w:header="397" w:footer="737" w:gutter="0"/>
          <w:cols w:space="708"/>
          <w:titlePg/>
          <w:docGrid w:linePitch="360"/>
        </w:sectPr>
      </w:pPr>
    </w:p>
    <w:p w14:paraId="1357B54E" w14:textId="26D33AB1" w:rsidR="00471E05" w:rsidRPr="00F55833" w:rsidRDefault="00471E05" w:rsidP="00E76875">
      <w:pPr>
        <w:pStyle w:val="Standardohne6Pkt-Absatz"/>
        <w:numPr>
          <w:ilvl w:val="0"/>
          <w:numId w:val="42"/>
        </w:numPr>
        <w:rPr>
          <w:b/>
          <w:sz w:val="48"/>
          <w:szCs w:val="48"/>
        </w:rPr>
      </w:pPr>
      <w:r w:rsidRPr="00F55833">
        <w:rPr>
          <w:b/>
          <w:sz w:val="48"/>
          <w:szCs w:val="22"/>
        </w:rPr>
        <w:t>Ruani vendet e punës në vendet tona të ndërtimit</w:t>
      </w:r>
    </w:p>
    <w:p w14:paraId="107F6B79" w14:textId="77777777" w:rsidR="00471E05" w:rsidRPr="00F55833" w:rsidRDefault="00471E05" w:rsidP="00471E05">
      <w:pPr>
        <w:pStyle w:val="Standardohne6Pkt-Absatz"/>
        <w:ind w:left="720"/>
        <w:rPr>
          <w:b/>
          <w:sz w:val="48"/>
          <w:szCs w:val="48"/>
        </w:rPr>
      </w:pPr>
    </w:p>
    <w:p w14:paraId="222DEB7E" w14:textId="77777777" w:rsidR="00E76875" w:rsidRPr="00F55833" w:rsidRDefault="009806DF" w:rsidP="00E76875">
      <w:pPr>
        <w:pStyle w:val="Standardohne6Pkt-Absatz"/>
        <w:numPr>
          <w:ilvl w:val="0"/>
          <w:numId w:val="42"/>
        </w:numPr>
        <w:rPr>
          <w:b/>
          <w:sz w:val="48"/>
          <w:szCs w:val="48"/>
        </w:rPr>
      </w:pPr>
      <w:r w:rsidRPr="00F55833">
        <w:rPr>
          <w:b/>
          <w:sz w:val="48"/>
          <w:szCs w:val="22"/>
        </w:rPr>
        <w:t>Kantiere ndërtimi të sigurta faleminderit</w:t>
      </w:r>
    </w:p>
    <w:p w14:paraId="3D60E7E7" w14:textId="00E26868" w:rsidR="00E76875" w:rsidRPr="00F55833" w:rsidRDefault="007115A2" w:rsidP="00E76875">
      <w:pPr>
        <w:pStyle w:val="Standardohne6Pkt-Absatz"/>
        <w:numPr>
          <w:ilvl w:val="0"/>
          <w:numId w:val="40"/>
        </w:numPr>
        <w:rPr>
          <w:b/>
          <w:sz w:val="48"/>
          <w:szCs w:val="48"/>
        </w:rPr>
      </w:pPr>
      <w:r w:rsidRPr="00F55833">
        <w:rPr>
          <w:b/>
          <w:sz w:val="48"/>
          <w:szCs w:val="22"/>
        </w:rPr>
        <w:t xml:space="preserve">Lani duart </w:t>
      </w:r>
    </w:p>
    <w:p w14:paraId="6E5B2AE1" w14:textId="736546D4" w:rsidR="00E76875" w:rsidRPr="00F55833" w:rsidRDefault="007115A2" w:rsidP="00E76875">
      <w:pPr>
        <w:pStyle w:val="Standardohne6Pkt-Absatz"/>
        <w:numPr>
          <w:ilvl w:val="0"/>
          <w:numId w:val="40"/>
        </w:numPr>
        <w:rPr>
          <w:b/>
          <w:sz w:val="48"/>
          <w:szCs w:val="48"/>
        </w:rPr>
      </w:pPr>
      <w:r w:rsidRPr="00F55833">
        <w:rPr>
          <w:b/>
          <w:sz w:val="48"/>
          <w:szCs w:val="22"/>
        </w:rPr>
        <w:t>Mbani maska në dhomat e pushimit dhe gjatë transportit</w:t>
      </w:r>
    </w:p>
    <w:p w14:paraId="63B59ABD" w14:textId="2DD08566" w:rsidR="00471E05" w:rsidRPr="00F55833" w:rsidRDefault="00E76875" w:rsidP="00E76875">
      <w:pPr>
        <w:pStyle w:val="Standardohne6Pkt-Absatz"/>
        <w:ind w:left="1440"/>
        <w:rPr>
          <w:b/>
          <w:sz w:val="48"/>
          <w:szCs w:val="48"/>
        </w:rPr>
      </w:pPr>
      <w:r w:rsidRPr="00F55833">
        <w:rPr>
          <w:b/>
          <w:sz w:val="48"/>
          <w:szCs w:val="22"/>
        </w:rPr>
        <w:t xml:space="preserve">3. Mbani distancë </w:t>
      </w:r>
    </w:p>
    <w:p w14:paraId="37B1F5F2" w14:textId="77777777" w:rsidR="0082774B" w:rsidRPr="00F55833" w:rsidRDefault="0082774B" w:rsidP="0082774B">
      <w:pPr>
        <w:pStyle w:val="Standardohne6Pkt-Absatz"/>
        <w:rPr>
          <w:b/>
          <w:sz w:val="48"/>
          <w:szCs w:val="48"/>
        </w:rPr>
      </w:pPr>
    </w:p>
    <w:p w14:paraId="522E86AC" w14:textId="1763F459" w:rsidR="00F011DD" w:rsidRPr="00F55833" w:rsidRDefault="00F011DD" w:rsidP="00E76875">
      <w:pPr>
        <w:pStyle w:val="Standardohne6Pkt-Absatz"/>
        <w:numPr>
          <w:ilvl w:val="0"/>
          <w:numId w:val="44"/>
        </w:numPr>
        <w:rPr>
          <w:b/>
          <w:sz w:val="48"/>
          <w:szCs w:val="48"/>
        </w:rPr>
      </w:pPr>
      <w:r w:rsidRPr="00F55833">
        <w:rPr>
          <w:b/>
          <w:sz w:val="48"/>
          <w:szCs w:val="22"/>
        </w:rPr>
        <w:t>Shëndeti i të gjithë neve - kush është sëmurë qëndron në shtëpi</w:t>
      </w:r>
    </w:p>
    <w:p w14:paraId="093B4C28" w14:textId="77777777" w:rsidR="00F011DD" w:rsidRPr="00F55833" w:rsidRDefault="00F011DD" w:rsidP="00F011DD">
      <w:pPr>
        <w:pStyle w:val="Standardohne6Pkt-Absatz"/>
        <w:ind w:left="720"/>
        <w:rPr>
          <w:b/>
          <w:sz w:val="48"/>
          <w:szCs w:val="48"/>
        </w:rPr>
      </w:pPr>
      <w:bookmarkStart w:id="1" w:name="_GoBack"/>
      <w:bookmarkEnd w:id="1"/>
    </w:p>
    <w:p w14:paraId="71E78D06" w14:textId="4599C483" w:rsidR="00F011DD" w:rsidRPr="00F55833" w:rsidRDefault="00F011DD" w:rsidP="00E76875">
      <w:pPr>
        <w:pStyle w:val="Standardohne6Pkt-Absatz"/>
        <w:numPr>
          <w:ilvl w:val="0"/>
          <w:numId w:val="44"/>
        </w:numPr>
        <w:rPr>
          <w:b/>
          <w:sz w:val="48"/>
          <w:szCs w:val="48"/>
        </w:rPr>
      </w:pPr>
      <w:r w:rsidRPr="00F55833">
        <w:rPr>
          <w:b/>
          <w:sz w:val="48"/>
          <w:szCs w:val="22"/>
        </w:rPr>
        <w:t>Kontrolle nga Suva dhe kantonet - jo nga ekipet e paligjshme të kantiereve të ndërtimit nga Unia</w:t>
      </w:r>
    </w:p>
    <w:p w14:paraId="71395C8B" w14:textId="77777777" w:rsidR="00F011DD" w:rsidRPr="00F55833" w:rsidRDefault="00F011DD" w:rsidP="00F011DD">
      <w:pPr>
        <w:pStyle w:val="Standardohne6Pkt-Absatz"/>
        <w:rPr>
          <w:b/>
          <w:sz w:val="48"/>
          <w:szCs w:val="48"/>
        </w:rPr>
      </w:pPr>
    </w:p>
    <w:p w14:paraId="0E9E203D" w14:textId="77777777" w:rsidR="0082774B" w:rsidRPr="00F55833" w:rsidRDefault="0082774B" w:rsidP="00E91B70">
      <w:pPr>
        <w:pStyle w:val="Standardohne6Pkt-Absatz"/>
        <w:ind w:left="624"/>
        <w:rPr>
          <w:b/>
          <w:i/>
          <w:sz w:val="48"/>
          <w:szCs w:val="48"/>
        </w:rPr>
      </w:pPr>
      <w:r w:rsidRPr="00F55833">
        <w:rPr>
          <w:b/>
          <w:i/>
          <w:sz w:val="48"/>
          <w:szCs w:val="22"/>
        </w:rPr>
        <w:t xml:space="preserve">Të gjitha informacionet në </w:t>
      </w:r>
    </w:p>
    <w:p w14:paraId="46AEA66E" w14:textId="3E3649D5" w:rsidR="00890F2C" w:rsidRPr="00F55833" w:rsidRDefault="00F55833" w:rsidP="00E76875">
      <w:pPr>
        <w:pStyle w:val="Standardohne6Pkt-Absatz"/>
        <w:ind w:left="624"/>
        <w:rPr>
          <w:rStyle w:val="Hyperlink"/>
          <w:b/>
          <w:i/>
          <w:sz w:val="48"/>
          <w:szCs w:val="48"/>
        </w:rPr>
      </w:pPr>
      <w:hyperlink r:id="rId14" w:history="1">
        <w:r w:rsidR="00BD736C" w:rsidRPr="00F55833">
          <w:rPr>
            <w:rStyle w:val="Hyperlink"/>
            <w:b/>
            <w:i/>
            <w:sz w:val="48"/>
            <w:szCs w:val="20"/>
          </w:rPr>
          <w:t>www.baumeister.ch/coronavirus</w:t>
        </w:r>
      </w:hyperlink>
    </w:p>
    <w:p w14:paraId="515F5EBC" w14:textId="52C24490" w:rsidR="008F3F51" w:rsidRPr="008F3F51" w:rsidRDefault="008F3F51" w:rsidP="008F3F51">
      <w:pPr>
        <w:tabs>
          <w:tab w:val="left" w:pos="3345"/>
        </w:tabs>
      </w:pPr>
      <w:r>
        <w:tab/>
      </w:r>
    </w:p>
    <w:sectPr w:rsidR="008F3F51" w:rsidRPr="008F3F51" w:rsidSect="00AA614C">
      <w:headerReference w:type="even" r:id="rId15"/>
      <w:headerReference w:type="default" r:id="rId16"/>
      <w:footerReference w:type="default" r:id="rId17"/>
      <w:type w:val="continuous"/>
      <w:pgSz w:w="11906" w:h="16838" w:code="9"/>
      <w:pgMar w:top="1418" w:right="1134" w:bottom="1134" w:left="1701" w:header="454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1A3C3" w14:textId="77777777" w:rsidR="007A3090" w:rsidRDefault="007A3090">
      <w:r>
        <w:separator/>
      </w:r>
    </w:p>
  </w:endnote>
  <w:endnote w:type="continuationSeparator" w:id="0">
    <w:p w14:paraId="230A0EDE" w14:textId="77777777" w:rsidR="007A3090" w:rsidRDefault="007A3090">
      <w:r>
        <w:continuationSeparator/>
      </w:r>
    </w:p>
  </w:endnote>
  <w:endnote w:type="continuationNotice" w:id="1">
    <w:p w14:paraId="3150B675" w14:textId="77777777" w:rsidR="0060547F" w:rsidRDefault="0060547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9C2A2" w14:textId="77777777" w:rsidR="007A3090" w:rsidRDefault="007A309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6F4CB690" w14:textId="77777777" w:rsidR="007A3090" w:rsidRDefault="007A309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8E52" w14:textId="77777777" w:rsidR="007A3090" w:rsidRDefault="007A3090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AA01" w14:textId="77777777" w:rsidR="007A3090" w:rsidRDefault="007A3090" w:rsidP="00890F2C">
    <w:pPr>
      <w:pStyle w:val="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B4A9B" w14:textId="77777777" w:rsidR="007A3090" w:rsidRDefault="007A3090">
      <w:r>
        <w:separator/>
      </w:r>
    </w:p>
  </w:footnote>
  <w:footnote w:type="continuationSeparator" w:id="0">
    <w:p w14:paraId="487F369D" w14:textId="77777777" w:rsidR="007A3090" w:rsidRDefault="007A3090">
      <w:r>
        <w:continuationSeparator/>
      </w:r>
    </w:p>
  </w:footnote>
  <w:footnote w:type="continuationNotice" w:id="1">
    <w:p w14:paraId="014D3305" w14:textId="77777777" w:rsidR="0060547F" w:rsidRDefault="0060547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01" w:type="dxa"/>
      <w:tblInd w:w="70" w:type="dxa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448"/>
    </w:tblGrid>
    <w:tr w:rsidR="007A3090" w14:paraId="1504F4DA" w14:textId="77777777">
      <w:tc>
        <w:tcPr>
          <w:tcW w:w="7853" w:type="dxa"/>
        </w:tcPr>
        <w:p w14:paraId="7C057B5A" w14:textId="5778FD82" w:rsidR="007A3090" w:rsidRDefault="00BD736C">
          <w:pPr>
            <w:tabs>
              <w:tab w:val="left" w:pos="4425"/>
            </w:tabs>
            <w:ind w:left="-98"/>
          </w:pPr>
          <w:r>
            <w:fldChar w:fldCharType="begin"/>
          </w:r>
          <w:r>
            <w:instrText xml:space="preserve"> REF Betreff  \* MERGEFORMAT </w:instrText>
          </w:r>
          <w:r>
            <w:fldChar w:fldCharType="separate"/>
          </w:r>
          <w:r w:rsidR="000C3778"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  <w:r>
            <w:t xml:space="preserve"> </w:t>
          </w:r>
          <w:r>
            <w:tab/>
          </w:r>
        </w:p>
      </w:tc>
      <w:tc>
        <w:tcPr>
          <w:tcW w:w="1448" w:type="dxa"/>
        </w:tcPr>
        <w:p w14:paraId="795A3735" w14:textId="05597925" w:rsidR="007A3090" w:rsidRDefault="007A3090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">
            <w:r w:rsidR="000C3778">
              <w:rPr>
                <w:noProof/>
              </w:rPr>
              <w:t>1</w:t>
            </w:r>
          </w:fldSimple>
        </w:p>
      </w:tc>
    </w:tr>
  </w:tbl>
  <w:p w14:paraId="7A3207C3" w14:textId="77777777" w:rsidR="007A3090" w:rsidRDefault="007A30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7A3090" w:rsidRPr="000C3778" w14:paraId="1CADEBAC" w14:textId="77777777">
      <w:trPr>
        <w:trHeight w:val="1160"/>
      </w:trPr>
      <w:tc>
        <w:tcPr>
          <w:tcW w:w="3263" w:type="dxa"/>
        </w:tcPr>
        <w:p w14:paraId="15047920" w14:textId="5E2CE868" w:rsidR="007A3090" w:rsidRPr="000C3778" w:rsidRDefault="007A3090">
          <w:pPr>
            <w:spacing w:before="120"/>
          </w:pPr>
          <w:r w:rsidRPr="000C3778">
            <w:rPr>
              <w:noProof/>
              <w:lang w:val="de-CH" w:eastAsia="de-CH"/>
            </w:rPr>
            <w:drawing>
              <wp:inline distT="0" distB="0" distL="0" distR="0" wp14:anchorId="7BDCD703" wp14:editId="62E82E89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BV-Logo-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67A76A82" w14:textId="151D00B0" w:rsidR="007A3090" w:rsidRPr="000C3778" w:rsidRDefault="007A3090" w:rsidP="00B57D08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0C3778">
            <w:rPr>
              <w:b/>
              <w:sz w:val="48"/>
              <w:highlight w:val="yellow"/>
            </w:rPr>
            <w:t>Hier können Sie Ihr Firmenlogo einfügen</w:t>
          </w:r>
        </w:p>
      </w:tc>
    </w:tr>
  </w:tbl>
  <w:p w14:paraId="5736F548" w14:textId="77777777" w:rsidR="007A3090" w:rsidRPr="000C3778" w:rsidRDefault="007A3090" w:rsidP="009104EB">
    <w:pPr>
      <w:rPr>
        <w:b/>
        <w:color w:val="FF0000"/>
        <w:sz w:val="56"/>
        <w:szCs w:val="56"/>
      </w:rPr>
    </w:pPr>
    <w:bookmarkStart w:id="0" w:name="_Hlk511823739"/>
  </w:p>
  <w:bookmarkEnd w:id="0"/>
  <w:p w14:paraId="726CB627" w14:textId="2FEBDB12" w:rsidR="007A3090" w:rsidRPr="000C3778" w:rsidRDefault="007A3090" w:rsidP="009104EB">
    <w:pPr>
      <w:rPr>
        <w:b/>
        <w:color w:val="FF0000"/>
        <w:sz w:val="56"/>
        <w:szCs w:val="56"/>
      </w:rPr>
    </w:pPr>
    <w:r w:rsidRPr="000C3778">
      <w:rPr>
        <w:b/>
        <w:color w:val="FF0000"/>
        <w:sz w:val="56"/>
      </w:rPr>
      <w:t>Përballojmë koronavirusin së bashku</w:t>
    </w:r>
  </w:p>
  <w:p w14:paraId="1D301521" w14:textId="5DC47FC9" w:rsidR="007A3090" w:rsidRPr="000C3778" w:rsidRDefault="007A3090" w:rsidP="009104EB">
    <w:pPr>
      <w:rPr>
        <w:b/>
        <w:sz w:val="28"/>
      </w:rPr>
    </w:pPr>
    <w:r w:rsidRPr="000C3778">
      <w:rPr>
        <w:b/>
        <w:sz w:val="72"/>
      </w:rPr>
      <w:t>Jemi të përkushtuar për këtë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0FE4" w14:textId="77777777" w:rsidR="007A3090" w:rsidRDefault="007A309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7A3090" w14:paraId="558488A1" w14:textId="77777777">
      <w:tc>
        <w:tcPr>
          <w:tcW w:w="7853" w:type="dxa"/>
        </w:tcPr>
        <w:p w14:paraId="136B00A8" w14:textId="77777777" w:rsidR="007A3090" w:rsidRDefault="007A3090" w:rsidP="00890F2C">
          <w:pPr>
            <w:pStyle w:val="Kopfzeile"/>
          </w:pPr>
        </w:p>
      </w:tc>
      <w:tc>
        <w:tcPr>
          <w:tcW w:w="1226" w:type="dxa"/>
        </w:tcPr>
        <w:p w14:paraId="0B04E2FC" w14:textId="6B55A99A" w:rsidR="007A3090" w:rsidRDefault="007A3090" w:rsidP="00890F2C">
          <w:pPr>
            <w:pStyle w:val="Kopfzeil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C3778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">
            <w:r w:rsidR="000C3778">
              <w:rPr>
                <w:noProof/>
              </w:rPr>
              <w:t>2</w:t>
            </w:r>
          </w:fldSimple>
        </w:p>
      </w:tc>
    </w:tr>
  </w:tbl>
  <w:p w14:paraId="587A7356" w14:textId="77777777" w:rsidR="007A3090" w:rsidRDefault="007A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CB1696"/>
    <w:multiLevelType w:val="hybridMultilevel"/>
    <w:tmpl w:val="C83E7356"/>
    <w:lvl w:ilvl="0" w:tplc="AF42E9D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0F0537"/>
    <w:multiLevelType w:val="hybridMultilevel"/>
    <w:tmpl w:val="5CE2C15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C52768B"/>
    <w:multiLevelType w:val="hybridMultilevel"/>
    <w:tmpl w:val="6C4627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39A457F"/>
    <w:multiLevelType w:val="hybridMultilevel"/>
    <w:tmpl w:val="A1B641FE"/>
    <w:lvl w:ilvl="0" w:tplc="0807000F">
      <w:start w:val="1"/>
      <w:numFmt w:val="decimal"/>
      <w:lvlText w:val="%1."/>
      <w:lvlJc w:val="left"/>
      <w:pPr>
        <w:ind w:left="2160" w:hanging="360"/>
      </w:pPr>
    </w:lvl>
    <w:lvl w:ilvl="1" w:tplc="08070019" w:tentative="1">
      <w:start w:val="1"/>
      <w:numFmt w:val="lowerLetter"/>
      <w:lvlText w:val="%2."/>
      <w:lvlJc w:val="left"/>
      <w:pPr>
        <w:ind w:left="2880" w:hanging="360"/>
      </w:pPr>
    </w:lvl>
    <w:lvl w:ilvl="2" w:tplc="0807001B" w:tentative="1">
      <w:start w:val="1"/>
      <w:numFmt w:val="lowerRoman"/>
      <w:lvlText w:val="%3."/>
      <w:lvlJc w:val="right"/>
      <w:pPr>
        <w:ind w:left="3600" w:hanging="180"/>
      </w:pPr>
    </w:lvl>
    <w:lvl w:ilvl="3" w:tplc="0807000F" w:tentative="1">
      <w:start w:val="1"/>
      <w:numFmt w:val="decimal"/>
      <w:lvlText w:val="%4."/>
      <w:lvlJc w:val="left"/>
      <w:pPr>
        <w:ind w:left="4320" w:hanging="360"/>
      </w:pPr>
    </w:lvl>
    <w:lvl w:ilvl="4" w:tplc="08070019" w:tentative="1">
      <w:start w:val="1"/>
      <w:numFmt w:val="lowerLetter"/>
      <w:lvlText w:val="%5."/>
      <w:lvlJc w:val="left"/>
      <w:pPr>
        <w:ind w:left="5040" w:hanging="360"/>
      </w:pPr>
    </w:lvl>
    <w:lvl w:ilvl="5" w:tplc="0807001B" w:tentative="1">
      <w:start w:val="1"/>
      <w:numFmt w:val="lowerRoman"/>
      <w:lvlText w:val="%6."/>
      <w:lvlJc w:val="right"/>
      <w:pPr>
        <w:ind w:left="5760" w:hanging="180"/>
      </w:pPr>
    </w:lvl>
    <w:lvl w:ilvl="6" w:tplc="0807000F" w:tentative="1">
      <w:start w:val="1"/>
      <w:numFmt w:val="decimal"/>
      <w:lvlText w:val="%7."/>
      <w:lvlJc w:val="left"/>
      <w:pPr>
        <w:ind w:left="6480" w:hanging="360"/>
      </w:pPr>
    </w:lvl>
    <w:lvl w:ilvl="7" w:tplc="08070019" w:tentative="1">
      <w:start w:val="1"/>
      <w:numFmt w:val="lowerLetter"/>
      <w:lvlText w:val="%8."/>
      <w:lvlJc w:val="left"/>
      <w:pPr>
        <w:ind w:left="7200" w:hanging="360"/>
      </w:pPr>
    </w:lvl>
    <w:lvl w:ilvl="8" w:tplc="08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F34986"/>
    <w:multiLevelType w:val="hybridMultilevel"/>
    <w:tmpl w:val="D73C90F6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821C4"/>
    <w:multiLevelType w:val="hybridMultilevel"/>
    <w:tmpl w:val="0818C12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1464BC8"/>
    <w:multiLevelType w:val="hybridMultilevel"/>
    <w:tmpl w:val="D4043890"/>
    <w:lvl w:ilvl="0" w:tplc="2DDE0D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7A959D4"/>
    <w:multiLevelType w:val="hybridMultilevel"/>
    <w:tmpl w:val="E088703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F1054AE"/>
    <w:multiLevelType w:val="hybridMultilevel"/>
    <w:tmpl w:val="0B3099E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5526E5C"/>
    <w:multiLevelType w:val="hybridMultilevel"/>
    <w:tmpl w:val="4B5A2D6A"/>
    <w:lvl w:ilvl="0" w:tplc="E7CC00E2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D0BA6"/>
    <w:multiLevelType w:val="hybridMultilevel"/>
    <w:tmpl w:val="1FBA94A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6633CF3"/>
    <w:multiLevelType w:val="hybridMultilevel"/>
    <w:tmpl w:val="94B2D6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0FA7737"/>
    <w:multiLevelType w:val="hybridMultilevel"/>
    <w:tmpl w:val="AF30348A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sz w:val="28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803A3"/>
    <w:multiLevelType w:val="hybridMultilevel"/>
    <w:tmpl w:val="DF66F5EC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6"/>
  </w:num>
  <w:num w:numId="4">
    <w:abstractNumId w:val="13"/>
  </w:num>
  <w:num w:numId="5">
    <w:abstractNumId w:val="22"/>
  </w:num>
  <w:num w:numId="6">
    <w:abstractNumId w:val="9"/>
  </w:num>
  <w:num w:numId="7">
    <w:abstractNumId w:val="37"/>
  </w:num>
  <w:num w:numId="8">
    <w:abstractNumId w:val="8"/>
  </w:num>
  <w:num w:numId="9">
    <w:abstractNumId w:val="27"/>
  </w:num>
  <w:num w:numId="10">
    <w:abstractNumId w:val="16"/>
  </w:num>
  <w:num w:numId="11">
    <w:abstractNumId w:val="7"/>
  </w:num>
  <w:num w:numId="12">
    <w:abstractNumId w:val="42"/>
  </w:num>
  <w:num w:numId="13">
    <w:abstractNumId w:val="20"/>
  </w:num>
  <w:num w:numId="14">
    <w:abstractNumId w:val="40"/>
  </w:num>
  <w:num w:numId="15">
    <w:abstractNumId w:val="3"/>
  </w:num>
  <w:num w:numId="16">
    <w:abstractNumId w:val="15"/>
  </w:num>
  <w:num w:numId="17">
    <w:abstractNumId w:val="10"/>
  </w:num>
  <w:num w:numId="18">
    <w:abstractNumId w:val="32"/>
  </w:num>
  <w:num w:numId="19">
    <w:abstractNumId w:val="36"/>
  </w:num>
  <w:num w:numId="20">
    <w:abstractNumId w:val="35"/>
  </w:num>
  <w:num w:numId="21">
    <w:abstractNumId w:val="25"/>
  </w:num>
  <w:num w:numId="22">
    <w:abstractNumId w:val="31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4"/>
  </w:num>
  <w:num w:numId="28">
    <w:abstractNumId w:val="42"/>
  </w:num>
  <w:num w:numId="29">
    <w:abstractNumId w:val="30"/>
  </w:num>
  <w:num w:numId="30">
    <w:abstractNumId w:val="33"/>
  </w:num>
  <w:num w:numId="31">
    <w:abstractNumId w:val="39"/>
  </w:num>
  <w:num w:numId="32">
    <w:abstractNumId w:val="18"/>
  </w:num>
  <w:num w:numId="33">
    <w:abstractNumId w:val="38"/>
  </w:num>
  <w:num w:numId="34">
    <w:abstractNumId w:val="19"/>
  </w:num>
  <w:num w:numId="35">
    <w:abstractNumId w:val="28"/>
  </w:num>
  <w:num w:numId="36">
    <w:abstractNumId w:val="21"/>
  </w:num>
  <w:num w:numId="37">
    <w:abstractNumId w:val="23"/>
  </w:num>
  <w:num w:numId="38">
    <w:abstractNumId w:val="26"/>
  </w:num>
  <w:num w:numId="39">
    <w:abstractNumId w:val="17"/>
  </w:num>
  <w:num w:numId="40">
    <w:abstractNumId w:val="5"/>
  </w:num>
  <w:num w:numId="41">
    <w:abstractNumId w:val="29"/>
  </w:num>
  <w:num w:numId="42">
    <w:abstractNumId w:val="14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142"/>
  <w:drawingGridHorizontalSpacing w:val="181"/>
  <w:drawingGridVerticalSpacing w:val="181"/>
  <w:noPunctuationKerning/>
  <w:characterSpacingControl w:val="doNotCompress"/>
  <w:hdrShapeDefaults>
    <o:shapedefaults v:ext="edit" spidmax="12289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79"/>
    <w:rsid w:val="00017925"/>
    <w:rsid w:val="00020ACE"/>
    <w:rsid w:val="00022163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B66E1"/>
    <w:rsid w:val="000C3778"/>
    <w:rsid w:val="000C5200"/>
    <w:rsid w:val="000C6B98"/>
    <w:rsid w:val="000C6BC5"/>
    <w:rsid w:val="000D64FD"/>
    <w:rsid w:val="000E24FA"/>
    <w:rsid w:val="000F03B4"/>
    <w:rsid w:val="001037A8"/>
    <w:rsid w:val="00104C7A"/>
    <w:rsid w:val="00147DD9"/>
    <w:rsid w:val="00147ECA"/>
    <w:rsid w:val="00154887"/>
    <w:rsid w:val="00160B5C"/>
    <w:rsid w:val="00162694"/>
    <w:rsid w:val="00162B1B"/>
    <w:rsid w:val="001637A9"/>
    <w:rsid w:val="0018332D"/>
    <w:rsid w:val="0018357D"/>
    <w:rsid w:val="00196144"/>
    <w:rsid w:val="001A1767"/>
    <w:rsid w:val="001C5507"/>
    <w:rsid w:val="001C624E"/>
    <w:rsid w:val="001D6AC8"/>
    <w:rsid w:val="001F153F"/>
    <w:rsid w:val="001F2CD9"/>
    <w:rsid w:val="00226785"/>
    <w:rsid w:val="00232AFD"/>
    <w:rsid w:val="00234F42"/>
    <w:rsid w:val="00243033"/>
    <w:rsid w:val="00255995"/>
    <w:rsid w:val="0026161D"/>
    <w:rsid w:val="002A050E"/>
    <w:rsid w:val="002A7AFC"/>
    <w:rsid w:val="002A7B33"/>
    <w:rsid w:val="002C17B8"/>
    <w:rsid w:val="002C584A"/>
    <w:rsid w:val="002C5BD9"/>
    <w:rsid w:val="002D3F68"/>
    <w:rsid w:val="002D7D21"/>
    <w:rsid w:val="002F29E4"/>
    <w:rsid w:val="002F5A1F"/>
    <w:rsid w:val="002F7BD6"/>
    <w:rsid w:val="00300831"/>
    <w:rsid w:val="00300DA8"/>
    <w:rsid w:val="003145C1"/>
    <w:rsid w:val="00320EF3"/>
    <w:rsid w:val="003215AC"/>
    <w:rsid w:val="00346E7B"/>
    <w:rsid w:val="00347677"/>
    <w:rsid w:val="00351064"/>
    <w:rsid w:val="0036144F"/>
    <w:rsid w:val="00361E2F"/>
    <w:rsid w:val="003802B7"/>
    <w:rsid w:val="003808CA"/>
    <w:rsid w:val="003833DD"/>
    <w:rsid w:val="00393D64"/>
    <w:rsid w:val="003A58E6"/>
    <w:rsid w:val="003B3772"/>
    <w:rsid w:val="003B5125"/>
    <w:rsid w:val="003C4FD5"/>
    <w:rsid w:val="003D161D"/>
    <w:rsid w:val="003D50E0"/>
    <w:rsid w:val="00415672"/>
    <w:rsid w:val="00423BE3"/>
    <w:rsid w:val="00424E6C"/>
    <w:rsid w:val="00431D60"/>
    <w:rsid w:val="0043244F"/>
    <w:rsid w:val="004371AC"/>
    <w:rsid w:val="004374BC"/>
    <w:rsid w:val="004624BE"/>
    <w:rsid w:val="00471E05"/>
    <w:rsid w:val="004869FE"/>
    <w:rsid w:val="004A053F"/>
    <w:rsid w:val="004A18CB"/>
    <w:rsid w:val="004A6D56"/>
    <w:rsid w:val="004B2456"/>
    <w:rsid w:val="004B59F8"/>
    <w:rsid w:val="004C0064"/>
    <w:rsid w:val="004C6194"/>
    <w:rsid w:val="004D41B1"/>
    <w:rsid w:val="004E5D10"/>
    <w:rsid w:val="004F024D"/>
    <w:rsid w:val="005023AC"/>
    <w:rsid w:val="005044CD"/>
    <w:rsid w:val="005118F3"/>
    <w:rsid w:val="00523BE9"/>
    <w:rsid w:val="005359A4"/>
    <w:rsid w:val="00537EAD"/>
    <w:rsid w:val="005437C8"/>
    <w:rsid w:val="005442CC"/>
    <w:rsid w:val="00546C9B"/>
    <w:rsid w:val="00551DAD"/>
    <w:rsid w:val="00553B14"/>
    <w:rsid w:val="00555E80"/>
    <w:rsid w:val="005611D2"/>
    <w:rsid w:val="00563140"/>
    <w:rsid w:val="00570A4F"/>
    <w:rsid w:val="00570CEC"/>
    <w:rsid w:val="00572074"/>
    <w:rsid w:val="005A0074"/>
    <w:rsid w:val="005A3672"/>
    <w:rsid w:val="005B5372"/>
    <w:rsid w:val="005B5FCF"/>
    <w:rsid w:val="005B798B"/>
    <w:rsid w:val="005C5D9E"/>
    <w:rsid w:val="005D10AF"/>
    <w:rsid w:val="005D2B3C"/>
    <w:rsid w:val="005E3D2D"/>
    <w:rsid w:val="005E3F04"/>
    <w:rsid w:val="005E78E4"/>
    <w:rsid w:val="00603192"/>
    <w:rsid w:val="0060482E"/>
    <w:rsid w:val="0060547F"/>
    <w:rsid w:val="00606FFB"/>
    <w:rsid w:val="006172DE"/>
    <w:rsid w:val="00627553"/>
    <w:rsid w:val="006307D0"/>
    <w:rsid w:val="0063553C"/>
    <w:rsid w:val="0063743A"/>
    <w:rsid w:val="00641630"/>
    <w:rsid w:val="006453D8"/>
    <w:rsid w:val="00656229"/>
    <w:rsid w:val="0065625B"/>
    <w:rsid w:val="00657B68"/>
    <w:rsid w:val="00663290"/>
    <w:rsid w:val="00664214"/>
    <w:rsid w:val="00675AA3"/>
    <w:rsid w:val="006832C3"/>
    <w:rsid w:val="00684635"/>
    <w:rsid w:val="006A2EE5"/>
    <w:rsid w:val="006B3EE6"/>
    <w:rsid w:val="006B40D0"/>
    <w:rsid w:val="006C6F2E"/>
    <w:rsid w:val="006D194A"/>
    <w:rsid w:val="006E402E"/>
    <w:rsid w:val="006E7FF9"/>
    <w:rsid w:val="006F6E0C"/>
    <w:rsid w:val="00705A93"/>
    <w:rsid w:val="00710FFD"/>
    <w:rsid w:val="007115A2"/>
    <w:rsid w:val="007220D8"/>
    <w:rsid w:val="00731279"/>
    <w:rsid w:val="00731A58"/>
    <w:rsid w:val="00737CD5"/>
    <w:rsid w:val="0074484F"/>
    <w:rsid w:val="00755561"/>
    <w:rsid w:val="00755642"/>
    <w:rsid w:val="00761154"/>
    <w:rsid w:val="007667E4"/>
    <w:rsid w:val="007924EF"/>
    <w:rsid w:val="00793DB1"/>
    <w:rsid w:val="007A1C0D"/>
    <w:rsid w:val="007A3090"/>
    <w:rsid w:val="007B3B98"/>
    <w:rsid w:val="007B6876"/>
    <w:rsid w:val="007B74B1"/>
    <w:rsid w:val="007C2251"/>
    <w:rsid w:val="007C5CE9"/>
    <w:rsid w:val="007C6213"/>
    <w:rsid w:val="007D6FEB"/>
    <w:rsid w:val="007D703D"/>
    <w:rsid w:val="007E0F55"/>
    <w:rsid w:val="007E2D5D"/>
    <w:rsid w:val="007E3479"/>
    <w:rsid w:val="007F0902"/>
    <w:rsid w:val="007F1534"/>
    <w:rsid w:val="007F4F5C"/>
    <w:rsid w:val="00825247"/>
    <w:rsid w:val="0082774B"/>
    <w:rsid w:val="00831335"/>
    <w:rsid w:val="0084486C"/>
    <w:rsid w:val="0084491F"/>
    <w:rsid w:val="00846C97"/>
    <w:rsid w:val="00857F97"/>
    <w:rsid w:val="00862DCF"/>
    <w:rsid w:val="0087250B"/>
    <w:rsid w:val="0087631F"/>
    <w:rsid w:val="00887020"/>
    <w:rsid w:val="008901CA"/>
    <w:rsid w:val="00890F2C"/>
    <w:rsid w:val="0089274E"/>
    <w:rsid w:val="008A002A"/>
    <w:rsid w:val="008B3011"/>
    <w:rsid w:val="008C6EE8"/>
    <w:rsid w:val="008C7BEE"/>
    <w:rsid w:val="008E18B6"/>
    <w:rsid w:val="008F22B1"/>
    <w:rsid w:val="008F2947"/>
    <w:rsid w:val="008F3F51"/>
    <w:rsid w:val="0090072A"/>
    <w:rsid w:val="00902455"/>
    <w:rsid w:val="00905AC7"/>
    <w:rsid w:val="009104EB"/>
    <w:rsid w:val="009163EE"/>
    <w:rsid w:val="00924169"/>
    <w:rsid w:val="00930FBA"/>
    <w:rsid w:val="0093735D"/>
    <w:rsid w:val="00943926"/>
    <w:rsid w:val="00951FFC"/>
    <w:rsid w:val="009806DF"/>
    <w:rsid w:val="00982234"/>
    <w:rsid w:val="009826D0"/>
    <w:rsid w:val="009856C6"/>
    <w:rsid w:val="00992273"/>
    <w:rsid w:val="00993291"/>
    <w:rsid w:val="00994831"/>
    <w:rsid w:val="009B5DC7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176FF"/>
    <w:rsid w:val="00A25DA5"/>
    <w:rsid w:val="00A3645D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2786"/>
    <w:rsid w:val="00A82686"/>
    <w:rsid w:val="00A9701F"/>
    <w:rsid w:val="00AA575F"/>
    <w:rsid w:val="00AA614C"/>
    <w:rsid w:val="00AA7A2F"/>
    <w:rsid w:val="00AB7964"/>
    <w:rsid w:val="00AC4E93"/>
    <w:rsid w:val="00AC5E46"/>
    <w:rsid w:val="00AD74CD"/>
    <w:rsid w:val="00AE5530"/>
    <w:rsid w:val="00AF03E0"/>
    <w:rsid w:val="00AF05E7"/>
    <w:rsid w:val="00AF0D61"/>
    <w:rsid w:val="00AF52F0"/>
    <w:rsid w:val="00B00507"/>
    <w:rsid w:val="00B06D23"/>
    <w:rsid w:val="00B14676"/>
    <w:rsid w:val="00B154AD"/>
    <w:rsid w:val="00B31EE7"/>
    <w:rsid w:val="00B53983"/>
    <w:rsid w:val="00B5572D"/>
    <w:rsid w:val="00B57D08"/>
    <w:rsid w:val="00B643AF"/>
    <w:rsid w:val="00B66828"/>
    <w:rsid w:val="00B810AC"/>
    <w:rsid w:val="00B916F6"/>
    <w:rsid w:val="00B91FB0"/>
    <w:rsid w:val="00B923B7"/>
    <w:rsid w:val="00B97F2F"/>
    <w:rsid w:val="00BA1086"/>
    <w:rsid w:val="00BB69C9"/>
    <w:rsid w:val="00BC5338"/>
    <w:rsid w:val="00BD336B"/>
    <w:rsid w:val="00BD3E9E"/>
    <w:rsid w:val="00BD6312"/>
    <w:rsid w:val="00BD736C"/>
    <w:rsid w:val="00BE1DE7"/>
    <w:rsid w:val="00BE3F88"/>
    <w:rsid w:val="00BE7E6A"/>
    <w:rsid w:val="00BF573C"/>
    <w:rsid w:val="00C010C0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586"/>
    <w:rsid w:val="00CA7FB5"/>
    <w:rsid w:val="00CB59E2"/>
    <w:rsid w:val="00CC3D71"/>
    <w:rsid w:val="00CC67DB"/>
    <w:rsid w:val="00CC6DBF"/>
    <w:rsid w:val="00CE20BB"/>
    <w:rsid w:val="00CE2D1F"/>
    <w:rsid w:val="00CE4CF2"/>
    <w:rsid w:val="00CE58A8"/>
    <w:rsid w:val="00D12022"/>
    <w:rsid w:val="00D203A4"/>
    <w:rsid w:val="00D34E2C"/>
    <w:rsid w:val="00D56CFE"/>
    <w:rsid w:val="00D62C72"/>
    <w:rsid w:val="00D70F71"/>
    <w:rsid w:val="00D714E3"/>
    <w:rsid w:val="00D72719"/>
    <w:rsid w:val="00D8060F"/>
    <w:rsid w:val="00DB0573"/>
    <w:rsid w:val="00DB4AFC"/>
    <w:rsid w:val="00DB6923"/>
    <w:rsid w:val="00DC27D5"/>
    <w:rsid w:val="00DD225F"/>
    <w:rsid w:val="00DF6882"/>
    <w:rsid w:val="00E12AD0"/>
    <w:rsid w:val="00E13EC2"/>
    <w:rsid w:val="00E52719"/>
    <w:rsid w:val="00E709AE"/>
    <w:rsid w:val="00E76875"/>
    <w:rsid w:val="00E81450"/>
    <w:rsid w:val="00E86FDE"/>
    <w:rsid w:val="00E91B70"/>
    <w:rsid w:val="00E92629"/>
    <w:rsid w:val="00E96197"/>
    <w:rsid w:val="00E96C4C"/>
    <w:rsid w:val="00EA0CE0"/>
    <w:rsid w:val="00EA3355"/>
    <w:rsid w:val="00EA397D"/>
    <w:rsid w:val="00EA4B41"/>
    <w:rsid w:val="00EA5D7A"/>
    <w:rsid w:val="00EC459B"/>
    <w:rsid w:val="00EC55BF"/>
    <w:rsid w:val="00ED1B45"/>
    <w:rsid w:val="00ED6A51"/>
    <w:rsid w:val="00F011DD"/>
    <w:rsid w:val="00F0157C"/>
    <w:rsid w:val="00F07AB9"/>
    <w:rsid w:val="00F122E3"/>
    <w:rsid w:val="00F179A6"/>
    <w:rsid w:val="00F22217"/>
    <w:rsid w:val="00F23B07"/>
    <w:rsid w:val="00F25D89"/>
    <w:rsid w:val="00F2613B"/>
    <w:rsid w:val="00F32036"/>
    <w:rsid w:val="00F36597"/>
    <w:rsid w:val="00F55833"/>
    <w:rsid w:val="00F67074"/>
    <w:rsid w:val="00F72AA5"/>
    <w:rsid w:val="00F816E7"/>
    <w:rsid w:val="00F8672F"/>
    <w:rsid w:val="00F91458"/>
    <w:rsid w:val="00F95F79"/>
    <w:rsid w:val="00FA0CE0"/>
    <w:rsid w:val="00FB4C6E"/>
    <w:rsid w:val="00FB5DE8"/>
    <w:rsid w:val="00FB691A"/>
    <w:rsid w:val="00FB7E49"/>
    <w:rsid w:val="00FB7F52"/>
    <w:rsid w:val="00FC0BFF"/>
    <w:rsid w:val="00FC6DA3"/>
    <w:rsid w:val="00FE1B1F"/>
    <w:rsid w:val="00FE5CF4"/>
    <w:rsid w:val="00FF46F3"/>
    <w:rsid w:val="00FF6D65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26C5BBAF"/>
  <w15:docId w15:val="{6E2F86E7-51E2-4523-94C6-B6E6A26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q-AL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F2F"/>
    <w:pPr>
      <w:spacing w:after="120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aliases w:val="Betreff"/>
    <w:basedOn w:val="Standard"/>
    <w:next w:val="Standard"/>
    <w:qFormat/>
    <w:rsid w:val="00346E7B"/>
    <w:pPr>
      <w:keepNext/>
      <w:spacing w:after="360"/>
      <w:outlineLvl w:val="0"/>
    </w:pPr>
    <w:rPr>
      <w:rFonts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F22217"/>
    <w:pPr>
      <w:keepNext/>
      <w:spacing w:before="420" w:after="220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qFormat/>
    <w:rsid w:val="00F22217"/>
    <w:pPr>
      <w:keepNext/>
      <w:spacing w:before="300"/>
      <w:outlineLvl w:val="2"/>
    </w:pPr>
    <w:rPr>
      <w:rFonts w:cs="Arial"/>
      <w:i/>
    </w:rPr>
  </w:style>
  <w:style w:type="paragraph" w:styleId="berschrift4">
    <w:name w:val="heading 4"/>
    <w:basedOn w:val="Standard"/>
    <w:next w:val="Standard"/>
    <w:qFormat/>
    <w:rsid w:val="00346E7B"/>
    <w:pPr>
      <w:keepNext/>
      <w:outlineLvl w:val="3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pfad">
    <w:name w:val="Dateipfad"/>
    <w:basedOn w:val="Absatz-Standardschriftart"/>
    <w:rsid w:val="00346E7B"/>
    <w:rPr>
      <w:rFonts w:ascii="Arial" w:hAnsi="Arial"/>
      <w:sz w:val="14"/>
      <w:szCs w:val="14"/>
    </w:rPr>
  </w:style>
  <w:style w:type="paragraph" w:styleId="Sprechblasentext">
    <w:name w:val="Balloon Text"/>
    <w:basedOn w:val="Standard"/>
    <w:semiHidden/>
    <w:rsid w:val="00346E7B"/>
    <w:rPr>
      <w:rFonts w:ascii="Tahoma" w:hAnsi="Tahoma" w:cs="Tahoma"/>
      <w:sz w:val="16"/>
      <w:szCs w:val="16"/>
    </w:rPr>
  </w:style>
  <w:style w:type="paragraph" w:customStyle="1" w:styleId="Beilagen">
    <w:name w:val="Beilagen"/>
    <w:aliases w:val="Kopie an"/>
    <w:basedOn w:val="Standard"/>
    <w:rsid w:val="00346E7B"/>
    <w:pPr>
      <w:keepNext/>
      <w:spacing w:after="0"/>
    </w:pPr>
    <w:rPr>
      <w:bCs/>
      <w:iCs/>
      <w:sz w:val="18"/>
    </w:rPr>
  </w:style>
  <w:style w:type="paragraph" w:customStyle="1" w:styleId="MissionStatement">
    <w:name w:val="Mission Statement"/>
    <w:basedOn w:val="Standard"/>
    <w:rsid w:val="00346E7B"/>
    <w:pPr>
      <w:jc w:val="center"/>
    </w:pPr>
    <w:rPr>
      <w:b/>
      <w:sz w:val="24"/>
    </w:rPr>
  </w:style>
  <w:style w:type="paragraph" w:customStyle="1" w:styleId="Standardohne6Pkt-Absatz">
    <w:name w:val="Standard_ohne 6 Pkt-Absatz"/>
    <w:basedOn w:val="Standard"/>
    <w:link w:val="Standardohne6Pkt-AbsatzZchnZchn"/>
    <w:rsid w:val="004374BC"/>
    <w:pPr>
      <w:spacing w:after="0"/>
      <w:outlineLvl w:val="0"/>
    </w:pPr>
    <w:rPr>
      <w:rFonts w:cs="Arial"/>
    </w:rPr>
  </w:style>
  <w:style w:type="character" w:customStyle="1" w:styleId="AdresseZchn">
    <w:name w:val="Adresse Zchn"/>
    <w:basedOn w:val="Absatz-Standardschriftart"/>
    <w:link w:val="Adresse"/>
    <w:rsid w:val="00346E7B"/>
    <w:rPr>
      <w:rFonts w:ascii="Arial" w:hAnsi="Arial"/>
      <w:sz w:val="22"/>
      <w:lang w:val="sq-AL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Hyperlink">
    <w:name w:val="Hyperlink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Standard"/>
    <w:link w:val="AdresseZchn"/>
    <w:rsid w:val="00346E7B"/>
    <w:pPr>
      <w:spacing w:after="0"/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Absatz-Standardschriftart"/>
    <w:link w:val="Standardohne6Pkt-Absatz"/>
    <w:rsid w:val="004374BC"/>
    <w:rPr>
      <w:rFonts w:ascii="Arial" w:hAnsi="Arial" w:cs="Arial"/>
      <w:sz w:val="22"/>
      <w:szCs w:val="24"/>
      <w:lang w:val="sq-AL" w:eastAsia="de-DE" w:bidi="ar-SA"/>
    </w:rPr>
  </w:style>
  <w:style w:type="paragraph" w:styleId="Kopfzeile">
    <w:name w:val="header"/>
    <w:basedOn w:val="Standard"/>
    <w:rsid w:val="00346E7B"/>
    <w:pPr>
      <w:tabs>
        <w:tab w:val="center" w:pos="4536"/>
        <w:tab w:val="right" w:pos="9072"/>
      </w:tabs>
      <w:spacing w:after="0"/>
    </w:pPr>
    <w:rPr>
      <w:sz w:val="18"/>
    </w:rPr>
  </w:style>
  <w:style w:type="paragraph" w:customStyle="1" w:styleId="Fusszeile">
    <w:name w:val="Fusszeile"/>
    <w:basedOn w:val="Kopfzeil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923B7"/>
    <w:pPr>
      <w:spacing w:before="100" w:beforeAutospacing="1" w:after="100" w:afterAutospacing="1"/>
    </w:pPr>
    <w:rPr>
      <w:rFonts w:ascii="Times New Roman" w:hAnsi="Times New Roman"/>
      <w:sz w:val="24"/>
      <w:lang w:eastAsia="de-CH"/>
    </w:rPr>
  </w:style>
  <w:style w:type="paragraph" w:styleId="Listenabsatz">
    <w:name w:val="List Paragraph"/>
    <w:basedOn w:val="Standard"/>
    <w:uiPriority w:val="34"/>
    <w:qFormat/>
    <w:rsid w:val="0082774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774B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unhideWhenUsed/>
    <w:rsid w:val="0060547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60547F"/>
    <w:rPr>
      <w:rFonts w:ascii="Arial" w:hAnsi="Arial"/>
      <w:sz w:val="22"/>
      <w:szCs w:val="24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60547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054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0547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05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0547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aumeister.ch/coronavir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C9D638-602C-473A-8DF7-48B2D4740477}"/>
</file>

<file path=customXml/itemProps2.xml><?xml version="1.0" encoding="utf-8"?>
<ds:datastoreItem xmlns:ds="http://schemas.openxmlformats.org/officeDocument/2006/customXml" ds:itemID="{8EC816D9-CDFF-45F3-AD01-15FC07338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D58CC8-E3AC-41D6-B656-28998D0C95B6}">
  <ds:schemaRefs>
    <ds:schemaRef ds:uri="http://purl.org/dc/elements/1.1/"/>
    <ds:schemaRef ds:uri="http://schemas.microsoft.com/office/2006/metadata/properties"/>
    <ds:schemaRef ds:uri="55201472-4dfe-4dc3-94ac-288987f6fe7e"/>
    <ds:schemaRef ds:uri="http://purl.org/dc/terms/"/>
    <ds:schemaRef ds:uri="a1517e30-6a0c-494f-b5e4-1aa36e47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33C4DB6.dotm</Template>
  <TotalTime>0</TotalTime>
  <Pages>1</Pages>
  <Words>64</Words>
  <Characters>392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Briefmaske</vt:lpstr>
    </vt:vector>
  </TitlesOfParts>
  <Company>Schweizerischer Baumeisterverband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Briefmaske</dc:title>
  <dc:creator>Bisig Maja</dc:creator>
  <cp:lastModifiedBy>Engel Matthias</cp:lastModifiedBy>
  <cp:revision>2</cp:revision>
  <cp:lastPrinted>2018-01-26T10:29:00Z</cp:lastPrinted>
  <dcterms:created xsi:type="dcterms:W3CDTF">2020-12-15T13:54:00Z</dcterms:created>
  <dcterms:modified xsi:type="dcterms:W3CDTF">2020-12-15T13:54:00Z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